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5332329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EC2DFC" w:rsidP="00C5119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C51194">
              <w:rPr>
                <w:sz w:val="24"/>
              </w:rPr>
              <w:t>0</w:t>
            </w:r>
            <w:r w:rsidR="006034C3">
              <w:rPr>
                <w:sz w:val="24"/>
              </w:rPr>
              <w:t>.</w:t>
            </w:r>
            <w:r w:rsidR="00C51194">
              <w:rPr>
                <w:sz w:val="24"/>
              </w:rPr>
              <w:t>10</w:t>
            </w:r>
            <w:r w:rsidR="00833C1D">
              <w:rPr>
                <w:sz w:val="24"/>
              </w:rPr>
              <w:t>.20</w:t>
            </w:r>
            <w:r w:rsidR="00775EBA">
              <w:rPr>
                <w:sz w:val="24"/>
              </w:rPr>
              <w:t>2</w:t>
            </w:r>
            <w:r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78632E" w:rsidRPr="0035327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8632E" w:rsidRPr="00EF20B1" w:rsidRDefault="00C51194" w:rsidP="00C51194">
            <w:pPr>
              <w:pStyle w:val="a6"/>
              <w:ind w:left="-107"/>
              <w:rPr>
                <w:sz w:val="26"/>
                <w:szCs w:val="26"/>
              </w:rPr>
            </w:pPr>
            <w:r>
              <w:rPr>
                <w:szCs w:val="28"/>
              </w:rPr>
              <w:t>О законодательной</w:t>
            </w:r>
            <w:r w:rsidR="00AB7EAC">
              <w:rPr>
                <w:szCs w:val="28"/>
              </w:rPr>
              <w:t xml:space="preserve"> инициатив</w:t>
            </w:r>
            <w:r>
              <w:rPr>
                <w:szCs w:val="28"/>
              </w:rPr>
              <w:t>е</w:t>
            </w:r>
            <w:r w:rsidR="00AB7EAC">
              <w:rPr>
                <w:szCs w:val="28"/>
              </w:rPr>
              <w:t xml:space="preserve"> </w:t>
            </w:r>
            <w:r>
              <w:t>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</w:t>
            </w:r>
            <w:r>
              <w:t>й в статьи</w:t>
            </w:r>
            <w:r>
              <w:t xml:space="preserve"> </w:t>
            </w:r>
            <w:r>
              <w:t>346</w:t>
            </w:r>
            <w:r>
              <w:rPr>
                <w:vertAlign w:val="superscript"/>
              </w:rPr>
              <w:t>34</w:t>
            </w:r>
            <w:r>
              <w:t xml:space="preserve"> и </w:t>
            </w:r>
            <w:r>
              <w:t>346</w:t>
            </w:r>
            <w:r w:rsidRPr="00AB7EAC">
              <w:rPr>
                <w:vertAlign w:val="superscript"/>
              </w:rPr>
              <w:t>3</w:t>
            </w:r>
            <w:r>
              <w:rPr>
                <w:vertAlign w:val="superscript"/>
              </w:rPr>
              <w:t xml:space="preserve">8 </w:t>
            </w:r>
            <w:r>
              <w:t>части второй Налогового кодекса Российской Федерации"</w:t>
            </w:r>
          </w:p>
        </w:tc>
      </w:tr>
    </w:tbl>
    <w:p w:rsidR="00833C1D" w:rsidRPr="00353276" w:rsidRDefault="00833C1D" w:rsidP="00833C1D">
      <w:pPr>
        <w:jc w:val="right"/>
        <w:rPr>
          <w:sz w:val="26"/>
          <w:szCs w:val="26"/>
        </w:rPr>
      </w:pPr>
    </w:p>
    <w:p w:rsidR="006D06A4" w:rsidRPr="00C51194" w:rsidRDefault="0078632E" w:rsidP="00C51194">
      <w:pPr>
        <w:pStyle w:val="a3"/>
        <w:spacing w:line="228" w:lineRule="auto"/>
        <w:ind w:firstLine="709"/>
        <w:jc w:val="both"/>
      </w:pPr>
      <w:r w:rsidRPr="00E647C8">
        <w:rPr>
          <w:szCs w:val="28"/>
        </w:rPr>
        <w:t>Рассмотрев и обсудив</w:t>
      </w:r>
      <w:r w:rsidR="00C51194">
        <w:rPr>
          <w:szCs w:val="28"/>
        </w:rPr>
        <w:t xml:space="preserve"> </w:t>
      </w:r>
      <w:r w:rsidR="00AB7EAC">
        <w:t>законодательную инициативу Брянской областной Думы по внесению в Государственную Думу Федерального Собрания Российской Федерации проекта федеральн</w:t>
      </w:r>
      <w:r w:rsidR="00C51194">
        <w:t>ого закона "О внесении изменений</w:t>
      </w:r>
      <w:r w:rsidR="00AB7EAC">
        <w:t xml:space="preserve"> в стать</w:t>
      </w:r>
      <w:r w:rsidR="00C51194">
        <w:t>и</w:t>
      </w:r>
      <w:r w:rsidR="00AB7EAC">
        <w:t xml:space="preserve"> </w:t>
      </w:r>
      <w:r w:rsidR="00C51194">
        <w:t>346</w:t>
      </w:r>
      <w:r w:rsidR="00C51194">
        <w:rPr>
          <w:vertAlign w:val="superscript"/>
        </w:rPr>
        <w:t>34</w:t>
      </w:r>
      <w:r w:rsidR="00C51194">
        <w:t xml:space="preserve"> и</w:t>
      </w:r>
      <w:r w:rsidR="00C51194">
        <w:t xml:space="preserve"> </w:t>
      </w:r>
      <w:r w:rsidR="00AB7EAC">
        <w:t>346</w:t>
      </w:r>
      <w:r w:rsidR="00AB7EAC" w:rsidRPr="00AB7EAC">
        <w:rPr>
          <w:vertAlign w:val="superscript"/>
        </w:rPr>
        <w:t>38</w:t>
      </w:r>
      <w:r w:rsidR="00AB7EAC">
        <w:t xml:space="preserve"> части второй Налоговог</w:t>
      </w:r>
      <w:r w:rsidR="00C51194">
        <w:t xml:space="preserve">о кодекса Российской Федерации", </w:t>
      </w:r>
      <w:r w:rsidR="006D06A4" w:rsidRPr="00E647C8">
        <w:rPr>
          <w:szCs w:val="28"/>
        </w:rPr>
        <w:t>комитет</w:t>
      </w:r>
    </w:p>
    <w:p w:rsidR="00833C1D" w:rsidRPr="00E647C8" w:rsidRDefault="00833C1D" w:rsidP="00833C1D">
      <w:pPr>
        <w:jc w:val="both"/>
        <w:rPr>
          <w:szCs w:val="28"/>
        </w:rPr>
      </w:pPr>
    </w:p>
    <w:p w:rsidR="00833C1D" w:rsidRPr="00E647C8" w:rsidRDefault="00833C1D" w:rsidP="00833C1D">
      <w:pPr>
        <w:jc w:val="both"/>
        <w:rPr>
          <w:szCs w:val="28"/>
        </w:rPr>
      </w:pPr>
      <w:r w:rsidRPr="00E647C8">
        <w:rPr>
          <w:szCs w:val="28"/>
        </w:rPr>
        <w:t>РЕШИЛ:</w:t>
      </w:r>
    </w:p>
    <w:p w:rsidR="00833C1D" w:rsidRPr="00E647C8" w:rsidRDefault="00833C1D" w:rsidP="00833C1D">
      <w:pPr>
        <w:jc w:val="both"/>
        <w:rPr>
          <w:szCs w:val="28"/>
        </w:rPr>
      </w:pPr>
    </w:p>
    <w:p w:rsidR="00846C18" w:rsidRPr="00E647C8" w:rsidRDefault="00833C1D" w:rsidP="00C51194">
      <w:pPr>
        <w:ind w:firstLine="709"/>
        <w:jc w:val="both"/>
        <w:rPr>
          <w:szCs w:val="28"/>
        </w:rPr>
      </w:pPr>
      <w:r w:rsidRPr="00E647C8">
        <w:rPr>
          <w:szCs w:val="28"/>
        </w:rPr>
        <w:t>1.</w:t>
      </w:r>
      <w:r w:rsidR="0078632E" w:rsidRPr="00E647C8">
        <w:rPr>
          <w:szCs w:val="28"/>
        </w:rPr>
        <w:t>Принять к сведению</w:t>
      </w:r>
      <w:r w:rsidR="00C51194" w:rsidRPr="00C51194">
        <w:t xml:space="preserve"> </w:t>
      </w:r>
      <w:r w:rsidR="00C51194">
        <w:t>законодательную инициативу 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статьи 346</w:t>
      </w:r>
      <w:r w:rsidR="00C51194">
        <w:rPr>
          <w:vertAlign w:val="superscript"/>
        </w:rPr>
        <w:t>34</w:t>
      </w:r>
      <w:r w:rsidR="00C51194">
        <w:t xml:space="preserve"> и 346</w:t>
      </w:r>
      <w:r w:rsidR="00C51194" w:rsidRPr="00AB7EAC">
        <w:rPr>
          <w:vertAlign w:val="superscript"/>
        </w:rPr>
        <w:t>38</w:t>
      </w:r>
      <w:r w:rsidR="00C51194">
        <w:t xml:space="preserve"> части второй Налогового кодекса Российской Федерации"</w:t>
      </w:r>
      <w:r w:rsidR="00C66824" w:rsidRPr="00E647C8">
        <w:rPr>
          <w:szCs w:val="28"/>
        </w:rPr>
        <w:t>.</w:t>
      </w:r>
    </w:p>
    <w:p w:rsidR="00C61058" w:rsidRPr="00E647C8" w:rsidRDefault="00C61058" w:rsidP="0078632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8632E" w:rsidRPr="00E647C8" w:rsidRDefault="0078632E" w:rsidP="0078632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E647C8">
        <w:rPr>
          <w:szCs w:val="28"/>
        </w:rPr>
        <w:t>2.</w:t>
      </w:r>
      <w:r w:rsidR="000405BE" w:rsidRPr="00E647C8">
        <w:rPr>
          <w:szCs w:val="28"/>
        </w:rPr>
        <w:t>Не вносить вышеуказанн</w:t>
      </w:r>
      <w:r w:rsidR="00C51194">
        <w:rPr>
          <w:szCs w:val="28"/>
        </w:rPr>
        <w:t>ую законодательную инициативу</w:t>
      </w:r>
      <w:r w:rsidR="00AB7EAC">
        <w:rPr>
          <w:szCs w:val="28"/>
        </w:rPr>
        <w:t xml:space="preserve"> </w:t>
      </w:r>
      <w:r w:rsidRPr="00E647C8">
        <w:rPr>
          <w:szCs w:val="28"/>
        </w:rPr>
        <w:t>на рассмотрение Законодательного Собрания.</w:t>
      </w:r>
    </w:p>
    <w:p w:rsidR="00833C1D" w:rsidRPr="00E647C8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833C1D" w:rsidRPr="00E647C8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833C1D" w:rsidRPr="00E647C8" w:rsidRDefault="00833C1D" w:rsidP="00833C1D">
      <w:pPr>
        <w:ind w:firstLine="720"/>
        <w:jc w:val="both"/>
        <w:rPr>
          <w:szCs w:val="28"/>
        </w:rPr>
      </w:pPr>
    </w:p>
    <w:p w:rsidR="00C51194" w:rsidRDefault="00C51194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Заместитель</w:t>
      </w:r>
    </w:p>
    <w:p w:rsidR="00357541" w:rsidRPr="00E647C8" w:rsidRDefault="00C51194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833C1D" w:rsidRPr="00E647C8">
        <w:rPr>
          <w:szCs w:val="28"/>
        </w:rPr>
        <w:t>редседател</w:t>
      </w:r>
      <w:r>
        <w:rPr>
          <w:szCs w:val="28"/>
        </w:rPr>
        <w:t>я</w:t>
      </w:r>
      <w:r w:rsidR="00833C1D" w:rsidRPr="00E647C8">
        <w:rPr>
          <w:szCs w:val="28"/>
        </w:rPr>
        <w:t xml:space="preserve"> комитета                                    </w:t>
      </w:r>
      <w:r w:rsidR="00353276" w:rsidRPr="00E647C8">
        <w:rPr>
          <w:szCs w:val="28"/>
        </w:rPr>
        <w:t xml:space="preserve">  </w:t>
      </w:r>
      <w:r w:rsidR="00833C1D" w:rsidRPr="00E647C8">
        <w:rPr>
          <w:szCs w:val="28"/>
        </w:rPr>
        <w:t xml:space="preserve">           </w:t>
      </w:r>
      <w:r>
        <w:rPr>
          <w:szCs w:val="28"/>
        </w:rPr>
        <w:t xml:space="preserve">   </w:t>
      </w:r>
      <w:bookmarkStart w:id="0" w:name="_GoBack"/>
      <w:bookmarkEnd w:id="0"/>
      <w:r w:rsidR="00833C1D" w:rsidRPr="00E647C8">
        <w:rPr>
          <w:szCs w:val="28"/>
        </w:rPr>
        <w:t xml:space="preserve">                         </w:t>
      </w:r>
      <w:r>
        <w:rPr>
          <w:szCs w:val="28"/>
        </w:rPr>
        <w:t>Ю</w:t>
      </w:r>
      <w:r w:rsidR="00833C1D" w:rsidRPr="00E647C8">
        <w:rPr>
          <w:szCs w:val="28"/>
        </w:rPr>
        <w:t>.</w:t>
      </w:r>
      <w:r>
        <w:rPr>
          <w:szCs w:val="28"/>
        </w:rPr>
        <w:t>В</w:t>
      </w:r>
      <w:r w:rsidR="00833C1D" w:rsidRPr="00E647C8">
        <w:rPr>
          <w:szCs w:val="28"/>
        </w:rPr>
        <w:t xml:space="preserve">. </w:t>
      </w:r>
      <w:r>
        <w:rPr>
          <w:szCs w:val="28"/>
        </w:rPr>
        <w:t>Пак</w:t>
      </w:r>
    </w:p>
    <w:sectPr w:rsidR="00357541" w:rsidRPr="00E647C8" w:rsidSect="00A96215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DC0" w:rsidRDefault="00412DC0">
      <w:r>
        <w:separator/>
      </w:r>
    </w:p>
  </w:endnote>
  <w:endnote w:type="continuationSeparator" w:id="0">
    <w:p w:rsidR="00412DC0" w:rsidRDefault="0041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DC0" w:rsidRDefault="00412DC0">
      <w:r>
        <w:separator/>
      </w:r>
    </w:p>
  </w:footnote>
  <w:footnote w:type="continuationSeparator" w:id="0">
    <w:p w:rsidR="00412DC0" w:rsidRDefault="00412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4121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5119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405BE"/>
    <w:rsid w:val="00053C61"/>
    <w:rsid w:val="00080DED"/>
    <w:rsid w:val="000A1CF3"/>
    <w:rsid w:val="001040E1"/>
    <w:rsid w:val="00160F97"/>
    <w:rsid w:val="001B16AA"/>
    <w:rsid w:val="001B3A35"/>
    <w:rsid w:val="001B4AEE"/>
    <w:rsid w:val="001C5162"/>
    <w:rsid w:val="001F57C3"/>
    <w:rsid w:val="0020003C"/>
    <w:rsid w:val="00297D0E"/>
    <w:rsid w:val="002E011F"/>
    <w:rsid w:val="00331FDD"/>
    <w:rsid w:val="00353276"/>
    <w:rsid w:val="00356D04"/>
    <w:rsid w:val="00357541"/>
    <w:rsid w:val="00383131"/>
    <w:rsid w:val="003B4C86"/>
    <w:rsid w:val="003D18F1"/>
    <w:rsid w:val="003D4A28"/>
    <w:rsid w:val="003F2358"/>
    <w:rsid w:val="003F516A"/>
    <w:rsid w:val="00410470"/>
    <w:rsid w:val="00412164"/>
    <w:rsid w:val="00412DC0"/>
    <w:rsid w:val="00461E2B"/>
    <w:rsid w:val="004C0CBB"/>
    <w:rsid w:val="00581D22"/>
    <w:rsid w:val="005C2B0A"/>
    <w:rsid w:val="006034C3"/>
    <w:rsid w:val="006464E4"/>
    <w:rsid w:val="006828DB"/>
    <w:rsid w:val="00692D49"/>
    <w:rsid w:val="006D06A4"/>
    <w:rsid w:val="006D0F24"/>
    <w:rsid w:val="00701845"/>
    <w:rsid w:val="007128C1"/>
    <w:rsid w:val="007258FB"/>
    <w:rsid w:val="007426B6"/>
    <w:rsid w:val="00751091"/>
    <w:rsid w:val="00775EBA"/>
    <w:rsid w:val="0078632E"/>
    <w:rsid w:val="007B7907"/>
    <w:rsid w:val="007F0598"/>
    <w:rsid w:val="0082254D"/>
    <w:rsid w:val="00833C1D"/>
    <w:rsid w:val="00846C18"/>
    <w:rsid w:val="008602F8"/>
    <w:rsid w:val="0087792E"/>
    <w:rsid w:val="00890E24"/>
    <w:rsid w:val="009156F2"/>
    <w:rsid w:val="009622E2"/>
    <w:rsid w:val="009749CC"/>
    <w:rsid w:val="0099314B"/>
    <w:rsid w:val="009B7903"/>
    <w:rsid w:val="009E5CD9"/>
    <w:rsid w:val="009F0165"/>
    <w:rsid w:val="009F626B"/>
    <w:rsid w:val="00A20E9D"/>
    <w:rsid w:val="00A96215"/>
    <w:rsid w:val="00AB7EAC"/>
    <w:rsid w:val="00B425B0"/>
    <w:rsid w:val="00B668A9"/>
    <w:rsid w:val="00B803DE"/>
    <w:rsid w:val="00BE16C2"/>
    <w:rsid w:val="00C51194"/>
    <w:rsid w:val="00C61058"/>
    <w:rsid w:val="00C65F49"/>
    <w:rsid w:val="00C66824"/>
    <w:rsid w:val="00C9335B"/>
    <w:rsid w:val="00C958B6"/>
    <w:rsid w:val="00C95F61"/>
    <w:rsid w:val="00D17A7A"/>
    <w:rsid w:val="00D95A40"/>
    <w:rsid w:val="00DF0501"/>
    <w:rsid w:val="00E00486"/>
    <w:rsid w:val="00E01E5B"/>
    <w:rsid w:val="00E647C8"/>
    <w:rsid w:val="00E77161"/>
    <w:rsid w:val="00EC2DFC"/>
    <w:rsid w:val="00EF20B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1F6FAEE"/>
  <w15:docId w15:val="{A9A1892F-26D5-4710-84DD-3D67676F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  <w:style w:type="paragraph" w:styleId="a8">
    <w:name w:val="Balloon Text"/>
    <w:basedOn w:val="a"/>
    <w:link w:val="a9"/>
    <w:rsid w:val="00E01E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01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20</cp:revision>
  <cp:lastPrinted>2026-03-16T05:57:00Z</cp:lastPrinted>
  <dcterms:created xsi:type="dcterms:W3CDTF">2020-03-25T22:44:00Z</dcterms:created>
  <dcterms:modified xsi:type="dcterms:W3CDTF">2026-10-12T05:15:00Z</dcterms:modified>
</cp:coreProperties>
</file>