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5pt;height:45pt" o:ole="" fillcolor="window">
            <v:imagedata r:id="rId7" o:title="" grayscale="t"/>
          </v:shape>
          <o:OLEObject Type="Embed" ProgID="Word.Picture.8" ShapeID="_x0000_i1025" DrawAspect="Content" ObjectID="_1852983042" r:id="rId8"/>
        </w:object>
      </w:r>
    </w:p>
    <w:tbl>
      <w:tblPr>
        <w:tblW w:w="5057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76"/>
        <w:gridCol w:w="1510"/>
        <w:gridCol w:w="3018"/>
        <w:gridCol w:w="753"/>
        <w:gridCol w:w="904"/>
      </w:tblGrid>
      <w:tr w:rsidR="00357541" w:rsidTr="00967E24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833C1D">
              <w:t>бюджетно-налоговой политике и финансовым ресурсам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967E24">
        <w:trPr>
          <w:cantSplit/>
        </w:trPr>
        <w:tc>
          <w:tcPr>
            <w:tcW w:w="1731" w:type="pct"/>
          </w:tcPr>
          <w:p w:rsidR="00357541" w:rsidRPr="00080DED" w:rsidRDefault="00DE7C06" w:rsidP="002B12DA">
            <w:pPr>
              <w:ind w:left="-107"/>
              <w:rPr>
                <w:sz w:val="24"/>
              </w:rPr>
            </w:pPr>
            <w:r>
              <w:rPr>
                <w:sz w:val="24"/>
              </w:rPr>
              <w:t>20.10</w:t>
            </w:r>
            <w:r w:rsidR="00833C1D" w:rsidRPr="0099671A">
              <w:rPr>
                <w:sz w:val="24"/>
              </w:rPr>
              <w:t>.20</w:t>
            </w:r>
            <w:r w:rsidR="0021542D" w:rsidRPr="0099671A">
              <w:rPr>
                <w:sz w:val="24"/>
              </w:rPr>
              <w:t>2</w:t>
            </w:r>
            <w:r w:rsidR="005349BC">
              <w:rPr>
                <w:sz w:val="24"/>
              </w:rPr>
              <w:t>6</w:t>
            </w:r>
          </w:p>
        </w:tc>
        <w:tc>
          <w:tcPr>
            <w:tcW w:w="2393" w:type="pct"/>
            <w:gridSpan w:val="2"/>
          </w:tcPr>
          <w:p w:rsidR="00357541" w:rsidRPr="005A6FE8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8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8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967E24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967E24">
        <w:trPr>
          <w:gridAfter w:val="3"/>
          <w:wAfter w:w="2471" w:type="pct"/>
        </w:trPr>
        <w:tc>
          <w:tcPr>
            <w:tcW w:w="2529" w:type="pct"/>
            <w:gridSpan w:val="2"/>
          </w:tcPr>
          <w:p w:rsidR="00357541" w:rsidRPr="00480B80" w:rsidRDefault="00A13683" w:rsidP="00C11F06">
            <w:pPr>
              <w:ind w:left="-107"/>
              <w:jc w:val="both"/>
              <w:rPr>
                <w:szCs w:val="28"/>
              </w:rPr>
            </w:pPr>
            <w:r w:rsidRPr="00480B80">
              <w:rPr>
                <w:szCs w:val="28"/>
              </w:rPr>
              <w:t>О проектах федеральных законов</w:t>
            </w:r>
          </w:p>
        </w:tc>
      </w:tr>
    </w:tbl>
    <w:p w:rsidR="00833C1D" w:rsidRPr="00557302" w:rsidRDefault="00833C1D" w:rsidP="00833C1D">
      <w:pPr>
        <w:jc w:val="right"/>
        <w:rPr>
          <w:sz w:val="27"/>
          <w:szCs w:val="27"/>
        </w:rPr>
      </w:pPr>
    </w:p>
    <w:p w:rsidR="00C11F06" w:rsidRDefault="00A13683" w:rsidP="00C11F0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E11E8">
        <w:rPr>
          <w:szCs w:val="28"/>
        </w:rPr>
        <w:t xml:space="preserve">Рассмотрев </w:t>
      </w:r>
      <w:r w:rsidR="00B1647D" w:rsidRPr="00DE11E8">
        <w:rPr>
          <w:szCs w:val="28"/>
        </w:rPr>
        <w:t xml:space="preserve">и обсудив </w:t>
      </w:r>
      <w:r w:rsidRPr="00DE11E8">
        <w:rPr>
          <w:szCs w:val="28"/>
        </w:rPr>
        <w:t>проекты федеральных законов:</w:t>
      </w:r>
    </w:p>
    <w:p w:rsidR="00C02A3A" w:rsidRDefault="002B12DA" w:rsidP="0001375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t>№ </w:t>
      </w:r>
      <w:r w:rsidRPr="002B12DA">
        <w:t xml:space="preserve">1272209-8 "О внесении изменений в статью 88 части первой и </w:t>
      </w:r>
      <w:r>
        <w:br/>
      </w:r>
      <w:r w:rsidRPr="002B12DA">
        <w:t>статью 214</w:t>
      </w:r>
      <w:r w:rsidRPr="002B12DA">
        <w:rPr>
          <w:vertAlign w:val="superscript"/>
        </w:rPr>
        <w:t>10</w:t>
      </w:r>
      <w:r w:rsidRPr="002B12DA">
        <w:t xml:space="preserve"> части второй Налогового кодекса Российской Федерации"</w:t>
      </w:r>
      <w:r>
        <w:t xml:space="preserve"> (об уточнении порядка определения налоговой базы по доходам, полученным в результате мены недвижимого имущества)</w:t>
      </w:r>
      <w:r w:rsidR="00C02A3A">
        <w:rPr>
          <w:szCs w:val="28"/>
        </w:rPr>
        <w:t>,</w:t>
      </w:r>
      <w:r w:rsidR="00C02A3A" w:rsidRPr="00C02A3A">
        <w:rPr>
          <w:szCs w:val="28"/>
        </w:rPr>
        <w:t xml:space="preserve"> </w:t>
      </w:r>
      <w:r w:rsidR="00C02A3A" w:rsidRPr="0022767D">
        <w:rPr>
          <w:szCs w:val="28"/>
        </w:rPr>
        <w:t>внесен</w:t>
      </w:r>
      <w:r w:rsidR="00C02A3A">
        <w:rPr>
          <w:szCs w:val="28"/>
        </w:rPr>
        <w:t>ный</w:t>
      </w:r>
      <w:r w:rsidR="00C02A3A" w:rsidRPr="0022767D">
        <w:rPr>
          <w:szCs w:val="28"/>
        </w:rPr>
        <w:t xml:space="preserve"> Правительством </w:t>
      </w:r>
      <w:r w:rsidR="00C02A3A" w:rsidRPr="00AD764A">
        <w:rPr>
          <w:szCs w:val="28"/>
        </w:rPr>
        <w:t>Российской Федерации</w:t>
      </w:r>
      <w:r w:rsidR="00C02A3A">
        <w:rPr>
          <w:szCs w:val="28"/>
        </w:rPr>
        <w:t>;</w:t>
      </w:r>
    </w:p>
    <w:p w:rsidR="00DE7C06" w:rsidRDefault="002B12DA" w:rsidP="000B51A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№ </w:t>
      </w:r>
      <w:r w:rsidRPr="002B12DA">
        <w:rPr>
          <w:szCs w:val="28"/>
        </w:rPr>
        <w:t>1272484-8 "О внесении изменений в статью 241 Бюджетного кодекса Российской Федерации"</w:t>
      </w:r>
      <w:r>
        <w:rPr>
          <w:szCs w:val="28"/>
        </w:rPr>
        <w:t xml:space="preserve"> </w:t>
      </w:r>
      <w:r>
        <w:t>(о возможности ППК "Единый заказчик в сфере строительства" участвовать в реализации мероприятий по реконструкции объектов субъектов Российской Федерации)</w:t>
      </w:r>
      <w:r w:rsidR="00FE5F63">
        <w:rPr>
          <w:szCs w:val="28"/>
        </w:rPr>
        <w:t>,</w:t>
      </w:r>
      <w:r w:rsidR="00FE5F63" w:rsidRPr="00FE5F63">
        <w:rPr>
          <w:szCs w:val="28"/>
        </w:rPr>
        <w:t xml:space="preserve"> </w:t>
      </w:r>
      <w:r w:rsidR="00FE5F63" w:rsidRPr="0022767D">
        <w:rPr>
          <w:szCs w:val="28"/>
        </w:rPr>
        <w:t>внесен</w:t>
      </w:r>
      <w:r w:rsidR="00FE5F63">
        <w:rPr>
          <w:szCs w:val="28"/>
        </w:rPr>
        <w:t>ный</w:t>
      </w:r>
      <w:r w:rsidR="00FE5F63" w:rsidRPr="0022767D">
        <w:rPr>
          <w:szCs w:val="28"/>
        </w:rPr>
        <w:t xml:space="preserve"> Правительством </w:t>
      </w:r>
      <w:r w:rsidR="00FE5F63" w:rsidRPr="00AD764A">
        <w:rPr>
          <w:szCs w:val="28"/>
        </w:rPr>
        <w:t>Российской Федерации</w:t>
      </w:r>
      <w:r w:rsidR="00DE7C06">
        <w:rPr>
          <w:szCs w:val="28"/>
        </w:rPr>
        <w:t>;</w:t>
      </w:r>
    </w:p>
    <w:p w:rsidR="00345BF2" w:rsidRDefault="00345BF2" w:rsidP="00345BF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№ </w:t>
      </w:r>
      <w:r w:rsidRPr="00345BF2">
        <w:rPr>
          <w:szCs w:val="28"/>
        </w:rPr>
        <w:t>1342678-8 "О внесении изменений в статьи 284 и 427 части второй Налогового кодекса Российской Федерации"</w:t>
      </w:r>
      <w:r>
        <w:rPr>
          <w:szCs w:val="28"/>
        </w:rPr>
        <w:t xml:space="preserve"> </w:t>
      </w:r>
      <w:r>
        <w:t>(в части установления пониженной ставки по налогу на прибыль организаций для российских организаций, осуществляющих производство анимационной продукции),</w:t>
      </w:r>
      <w:r w:rsidRPr="00345BF2">
        <w:rPr>
          <w:szCs w:val="28"/>
        </w:rPr>
        <w:t xml:space="preserve"> </w:t>
      </w:r>
      <w:r w:rsidRPr="0022767D">
        <w:rPr>
          <w:szCs w:val="28"/>
        </w:rPr>
        <w:t>внесен</w:t>
      </w:r>
      <w:r>
        <w:rPr>
          <w:szCs w:val="28"/>
        </w:rPr>
        <w:t>ный</w:t>
      </w:r>
      <w:r w:rsidRPr="0022767D">
        <w:rPr>
          <w:szCs w:val="28"/>
        </w:rPr>
        <w:t xml:space="preserve"> Правительством </w:t>
      </w:r>
      <w:r w:rsidRPr="00AD764A">
        <w:rPr>
          <w:szCs w:val="28"/>
        </w:rPr>
        <w:t>Российской Федерации</w:t>
      </w:r>
      <w:r>
        <w:rPr>
          <w:szCs w:val="28"/>
        </w:rPr>
        <w:t>;</w:t>
      </w:r>
    </w:p>
    <w:p w:rsidR="00DE7C06" w:rsidRDefault="00DE7C06" w:rsidP="00DE7C0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№ </w:t>
      </w:r>
      <w:r w:rsidRPr="00DE7C06">
        <w:rPr>
          <w:szCs w:val="28"/>
        </w:rPr>
        <w:t>615-9 "О федеральном бюджете на 2027 год и на плановый период 2028 и 2029 годов"</w:t>
      </w:r>
      <w:r w:rsidR="000B51A9" w:rsidRPr="000B51A9">
        <w:rPr>
          <w:szCs w:val="28"/>
        </w:rPr>
        <w:t>,</w:t>
      </w:r>
      <w:r>
        <w:rPr>
          <w:szCs w:val="28"/>
        </w:rPr>
        <w:t xml:space="preserve"> </w:t>
      </w:r>
      <w:r w:rsidRPr="0022767D">
        <w:rPr>
          <w:szCs w:val="28"/>
        </w:rPr>
        <w:t>внесен</w:t>
      </w:r>
      <w:r>
        <w:rPr>
          <w:szCs w:val="28"/>
        </w:rPr>
        <w:t>ный</w:t>
      </w:r>
      <w:r w:rsidRPr="0022767D">
        <w:rPr>
          <w:szCs w:val="28"/>
        </w:rPr>
        <w:t xml:space="preserve"> Правительством </w:t>
      </w:r>
      <w:r w:rsidRPr="00AD764A">
        <w:rPr>
          <w:szCs w:val="28"/>
        </w:rPr>
        <w:t>Российской Федерации</w:t>
      </w:r>
      <w:r>
        <w:rPr>
          <w:szCs w:val="28"/>
        </w:rPr>
        <w:t>;</w:t>
      </w:r>
    </w:p>
    <w:p w:rsidR="00DE7C06" w:rsidRDefault="00DE7C06" w:rsidP="000B51A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№ </w:t>
      </w:r>
      <w:r w:rsidRPr="00DE7C06">
        <w:rPr>
          <w:szCs w:val="28"/>
        </w:rPr>
        <w:t>616-9 "О внесении изменений в Бюджетный кодекс Российской Федерации и отдельные законодательные акты Российской Федерации"</w:t>
      </w:r>
      <w:r>
        <w:rPr>
          <w:szCs w:val="28"/>
        </w:rPr>
        <w:t xml:space="preserve">, </w:t>
      </w:r>
      <w:r w:rsidRPr="0022767D">
        <w:rPr>
          <w:szCs w:val="28"/>
        </w:rPr>
        <w:t>внесен</w:t>
      </w:r>
      <w:r>
        <w:rPr>
          <w:szCs w:val="28"/>
        </w:rPr>
        <w:t>ный</w:t>
      </w:r>
      <w:r w:rsidRPr="0022767D">
        <w:rPr>
          <w:szCs w:val="28"/>
        </w:rPr>
        <w:t xml:space="preserve"> Правительством </w:t>
      </w:r>
      <w:r w:rsidRPr="00AD764A">
        <w:rPr>
          <w:szCs w:val="28"/>
        </w:rPr>
        <w:t>Российской Федерации</w:t>
      </w:r>
      <w:r>
        <w:rPr>
          <w:szCs w:val="28"/>
        </w:rPr>
        <w:t>;</w:t>
      </w:r>
    </w:p>
    <w:p w:rsidR="00DE7C06" w:rsidRDefault="00DE7C06" w:rsidP="00DE7C0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№ </w:t>
      </w:r>
      <w:r w:rsidRPr="00DE7C06">
        <w:rPr>
          <w:szCs w:val="28"/>
        </w:rPr>
        <w:t>617-9 "О внесении изменений в части первую и вторую Налогового кодекса Российской Федерации и отдельные законодательные акты Российской Федерации"</w:t>
      </w:r>
      <w:r>
        <w:rPr>
          <w:szCs w:val="28"/>
        </w:rPr>
        <w:t xml:space="preserve">, </w:t>
      </w:r>
      <w:r w:rsidRPr="0022767D">
        <w:rPr>
          <w:szCs w:val="28"/>
        </w:rPr>
        <w:t>внесен</w:t>
      </w:r>
      <w:r>
        <w:rPr>
          <w:szCs w:val="28"/>
        </w:rPr>
        <w:t>ный</w:t>
      </w:r>
      <w:r w:rsidRPr="0022767D">
        <w:rPr>
          <w:szCs w:val="28"/>
        </w:rPr>
        <w:t xml:space="preserve"> Правительством </w:t>
      </w:r>
      <w:r w:rsidRPr="00AD764A">
        <w:rPr>
          <w:szCs w:val="28"/>
        </w:rPr>
        <w:t>Российской Федерации</w:t>
      </w:r>
      <w:r>
        <w:rPr>
          <w:szCs w:val="28"/>
        </w:rPr>
        <w:t>;</w:t>
      </w:r>
    </w:p>
    <w:p w:rsidR="00DE7C06" w:rsidRDefault="00DE7C06" w:rsidP="00DE7C0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№ </w:t>
      </w:r>
      <w:r w:rsidRPr="00DE7C06">
        <w:rPr>
          <w:szCs w:val="28"/>
        </w:rPr>
        <w:t>618-9 "О налоге на сверхдоходы"</w:t>
      </w:r>
      <w:r>
        <w:rPr>
          <w:szCs w:val="28"/>
        </w:rPr>
        <w:t xml:space="preserve">, </w:t>
      </w:r>
      <w:r w:rsidRPr="0022767D">
        <w:rPr>
          <w:szCs w:val="28"/>
        </w:rPr>
        <w:t>внесен</w:t>
      </w:r>
      <w:r>
        <w:rPr>
          <w:szCs w:val="28"/>
        </w:rPr>
        <w:t>ный</w:t>
      </w:r>
      <w:r w:rsidRPr="0022767D">
        <w:rPr>
          <w:szCs w:val="28"/>
        </w:rPr>
        <w:t xml:space="preserve"> Правительством </w:t>
      </w:r>
      <w:r w:rsidRPr="00AD764A">
        <w:rPr>
          <w:szCs w:val="28"/>
        </w:rPr>
        <w:t>Российской Федерации</w:t>
      </w:r>
      <w:r>
        <w:rPr>
          <w:szCs w:val="28"/>
        </w:rPr>
        <w:t>;</w:t>
      </w:r>
    </w:p>
    <w:p w:rsidR="00DE7C06" w:rsidRDefault="00DE7C06" w:rsidP="00DE7C0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№ </w:t>
      </w:r>
      <w:r w:rsidRPr="00DE7C06">
        <w:rPr>
          <w:szCs w:val="28"/>
        </w:rPr>
        <w:t>619-9 "Об установлении особенностей исполнения бюджетов бюджетной системы Российской Федерации в 2027 году, 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 и признании утратившими силу отдельных положений законодательных актов Российской Федерации"</w:t>
      </w:r>
      <w:r>
        <w:rPr>
          <w:szCs w:val="28"/>
        </w:rPr>
        <w:t xml:space="preserve">, </w:t>
      </w:r>
      <w:r w:rsidRPr="0022767D">
        <w:rPr>
          <w:szCs w:val="28"/>
        </w:rPr>
        <w:t>внесен</w:t>
      </w:r>
      <w:r>
        <w:rPr>
          <w:szCs w:val="28"/>
        </w:rPr>
        <w:t>ный</w:t>
      </w:r>
      <w:r w:rsidRPr="0022767D">
        <w:rPr>
          <w:szCs w:val="28"/>
        </w:rPr>
        <w:t xml:space="preserve"> Правительством </w:t>
      </w:r>
      <w:r w:rsidRPr="00AD764A">
        <w:rPr>
          <w:szCs w:val="28"/>
        </w:rPr>
        <w:t>Российской Федерации</w:t>
      </w:r>
      <w:r>
        <w:rPr>
          <w:szCs w:val="28"/>
        </w:rPr>
        <w:t>;</w:t>
      </w:r>
    </w:p>
    <w:p w:rsidR="00DE7C06" w:rsidRDefault="00DE7C06" w:rsidP="00DE7C0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№ </w:t>
      </w:r>
      <w:r w:rsidRPr="00DE7C06">
        <w:rPr>
          <w:szCs w:val="28"/>
        </w:rPr>
        <w:t>620-9 "О бюджете Фонда пенсионного и социального страхования Российской Федерации на 2027 год и на плановый период 2028 и 2029 годов"</w:t>
      </w:r>
      <w:r>
        <w:rPr>
          <w:szCs w:val="28"/>
        </w:rPr>
        <w:t>,</w:t>
      </w:r>
      <w:r w:rsidRPr="00DE7C06">
        <w:rPr>
          <w:szCs w:val="28"/>
        </w:rPr>
        <w:t xml:space="preserve"> </w:t>
      </w:r>
      <w:r w:rsidRPr="0022767D">
        <w:rPr>
          <w:szCs w:val="28"/>
        </w:rPr>
        <w:t>внесен</w:t>
      </w:r>
      <w:r>
        <w:rPr>
          <w:szCs w:val="28"/>
        </w:rPr>
        <w:t>ный</w:t>
      </w:r>
      <w:r w:rsidRPr="0022767D">
        <w:rPr>
          <w:szCs w:val="28"/>
        </w:rPr>
        <w:t xml:space="preserve"> Правительством </w:t>
      </w:r>
      <w:r w:rsidRPr="00AD764A">
        <w:rPr>
          <w:szCs w:val="28"/>
        </w:rPr>
        <w:t>Российской Федерации</w:t>
      </w:r>
      <w:r>
        <w:rPr>
          <w:szCs w:val="28"/>
        </w:rPr>
        <w:t>;</w:t>
      </w:r>
    </w:p>
    <w:p w:rsidR="000B51A9" w:rsidRPr="000B51A9" w:rsidRDefault="00DE7C06" w:rsidP="000B51A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№ </w:t>
      </w:r>
      <w:r w:rsidRPr="00DE7C06">
        <w:rPr>
          <w:szCs w:val="28"/>
        </w:rPr>
        <w:t>621-9 "О бюджете Федерального фонда обязательного медицинского страхования на 2027 год и на плановый период 2028 и 2029 годов"</w:t>
      </w:r>
      <w:r>
        <w:rPr>
          <w:szCs w:val="28"/>
        </w:rPr>
        <w:t>,</w:t>
      </w:r>
      <w:r w:rsidRPr="00DE7C06">
        <w:rPr>
          <w:szCs w:val="28"/>
        </w:rPr>
        <w:t xml:space="preserve"> </w:t>
      </w:r>
      <w:r w:rsidRPr="0022767D">
        <w:rPr>
          <w:szCs w:val="28"/>
        </w:rPr>
        <w:t>внесен</w:t>
      </w:r>
      <w:r>
        <w:rPr>
          <w:szCs w:val="28"/>
        </w:rPr>
        <w:t>ный</w:t>
      </w:r>
      <w:r w:rsidRPr="0022767D">
        <w:rPr>
          <w:szCs w:val="28"/>
        </w:rPr>
        <w:t xml:space="preserve"> Правительством </w:t>
      </w:r>
      <w:r w:rsidRPr="00AD764A">
        <w:rPr>
          <w:szCs w:val="28"/>
        </w:rPr>
        <w:t>Российской Федерации</w:t>
      </w:r>
      <w:r>
        <w:rPr>
          <w:szCs w:val="28"/>
        </w:rPr>
        <w:t>,</w:t>
      </w:r>
      <w:r w:rsidR="000B51A9">
        <w:rPr>
          <w:szCs w:val="28"/>
        </w:rPr>
        <w:t xml:space="preserve"> </w:t>
      </w:r>
      <w:r w:rsidR="000B51A9" w:rsidRPr="00981045">
        <w:rPr>
          <w:szCs w:val="28"/>
        </w:rPr>
        <w:t>комитет</w:t>
      </w:r>
    </w:p>
    <w:p w:rsidR="00FD7701" w:rsidRPr="00480B80" w:rsidRDefault="00FD7701" w:rsidP="00A13683">
      <w:pPr>
        <w:jc w:val="both"/>
        <w:rPr>
          <w:szCs w:val="28"/>
        </w:rPr>
      </w:pPr>
    </w:p>
    <w:p w:rsidR="00A13683" w:rsidRDefault="00A13683" w:rsidP="00A13683">
      <w:pPr>
        <w:jc w:val="both"/>
        <w:rPr>
          <w:szCs w:val="28"/>
        </w:rPr>
      </w:pPr>
      <w:r w:rsidRPr="00480B80">
        <w:rPr>
          <w:szCs w:val="28"/>
        </w:rPr>
        <w:t>РЕШИЛ:</w:t>
      </w:r>
    </w:p>
    <w:p w:rsidR="000B51A9" w:rsidRDefault="000B51A9" w:rsidP="00A13683">
      <w:pPr>
        <w:jc w:val="both"/>
        <w:rPr>
          <w:szCs w:val="28"/>
        </w:rPr>
      </w:pPr>
    </w:p>
    <w:p w:rsidR="00B973C4" w:rsidRDefault="00B973C4" w:rsidP="00B973C4">
      <w:pPr>
        <w:ind w:firstLine="709"/>
        <w:jc w:val="both"/>
        <w:rPr>
          <w:szCs w:val="28"/>
        </w:rPr>
      </w:pPr>
      <w:r w:rsidRPr="00DE11E8">
        <w:rPr>
          <w:szCs w:val="28"/>
        </w:rPr>
        <w:t>1.Принять к сведению проекты федеральных законов:</w:t>
      </w:r>
    </w:p>
    <w:p w:rsidR="00D536AD" w:rsidRDefault="002B12DA" w:rsidP="0029142F">
      <w:pPr>
        <w:ind w:firstLine="709"/>
        <w:jc w:val="both"/>
        <w:rPr>
          <w:szCs w:val="28"/>
        </w:rPr>
      </w:pPr>
      <w:r>
        <w:t>№ </w:t>
      </w:r>
      <w:r w:rsidRPr="002B12DA">
        <w:t xml:space="preserve">1272209-8 "О внесении изменений в статью 88 части первой и </w:t>
      </w:r>
      <w:r>
        <w:br/>
      </w:r>
      <w:r w:rsidRPr="002B12DA">
        <w:t>статью 214</w:t>
      </w:r>
      <w:r w:rsidRPr="002B12DA">
        <w:rPr>
          <w:vertAlign w:val="superscript"/>
        </w:rPr>
        <w:t>10</w:t>
      </w:r>
      <w:r w:rsidRPr="002B12DA">
        <w:t xml:space="preserve"> части второй Налогового кодекса Российской Федерации"</w:t>
      </w:r>
      <w:r w:rsidR="00D536AD">
        <w:t>;</w:t>
      </w:r>
    </w:p>
    <w:p w:rsidR="00DE7C06" w:rsidRDefault="002B12DA" w:rsidP="0029142F">
      <w:pPr>
        <w:ind w:firstLine="709"/>
        <w:jc w:val="both"/>
        <w:rPr>
          <w:szCs w:val="28"/>
        </w:rPr>
      </w:pPr>
      <w:r>
        <w:rPr>
          <w:szCs w:val="28"/>
        </w:rPr>
        <w:t>№ </w:t>
      </w:r>
      <w:r w:rsidRPr="002B12DA">
        <w:rPr>
          <w:szCs w:val="28"/>
        </w:rPr>
        <w:t>1272484-8 "О внесении изменений в статью 241 Бюджетного кодекса Российской Федерации"</w:t>
      </w:r>
      <w:r w:rsidR="00DE7C06">
        <w:rPr>
          <w:szCs w:val="28"/>
        </w:rPr>
        <w:t>;</w:t>
      </w:r>
    </w:p>
    <w:p w:rsidR="00345BF2" w:rsidRDefault="00345BF2" w:rsidP="0029142F">
      <w:pPr>
        <w:ind w:firstLine="709"/>
        <w:jc w:val="both"/>
        <w:rPr>
          <w:szCs w:val="28"/>
        </w:rPr>
      </w:pPr>
      <w:r>
        <w:rPr>
          <w:szCs w:val="28"/>
        </w:rPr>
        <w:t>№ </w:t>
      </w:r>
      <w:r w:rsidRPr="00345BF2">
        <w:rPr>
          <w:szCs w:val="28"/>
        </w:rPr>
        <w:t>1342678-8 "О внесении изменений в статьи 284 и 427 части второй Налогового кодекса Российской Федерации"</w:t>
      </w:r>
      <w:r>
        <w:rPr>
          <w:szCs w:val="28"/>
        </w:rPr>
        <w:t>;</w:t>
      </w:r>
    </w:p>
    <w:p w:rsidR="00DE7C06" w:rsidRDefault="00DE7C06" w:rsidP="0029142F">
      <w:pPr>
        <w:ind w:firstLine="709"/>
        <w:jc w:val="both"/>
        <w:rPr>
          <w:szCs w:val="28"/>
        </w:rPr>
      </w:pPr>
      <w:r>
        <w:rPr>
          <w:szCs w:val="28"/>
        </w:rPr>
        <w:t>№ </w:t>
      </w:r>
      <w:r w:rsidRPr="00DE7C06">
        <w:rPr>
          <w:szCs w:val="28"/>
        </w:rPr>
        <w:t>615-9 "О федеральном бюджете на 2027 год и на плановый период 2028 и 2029 годов"</w:t>
      </w:r>
      <w:r>
        <w:rPr>
          <w:szCs w:val="28"/>
        </w:rPr>
        <w:t>;</w:t>
      </w:r>
    </w:p>
    <w:p w:rsidR="00DE7C06" w:rsidRDefault="00DE7C06" w:rsidP="0029142F">
      <w:pPr>
        <w:ind w:firstLine="709"/>
        <w:jc w:val="both"/>
        <w:rPr>
          <w:szCs w:val="28"/>
        </w:rPr>
      </w:pPr>
      <w:r>
        <w:rPr>
          <w:szCs w:val="28"/>
        </w:rPr>
        <w:t>№ </w:t>
      </w:r>
      <w:r w:rsidRPr="00DE7C06">
        <w:rPr>
          <w:szCs w:val="28"/>
        </w:rPr>
        <w:t>616-9 "О внесении изменений в Бюджетный кодекс Российской Федерации и отдельные законодательные акты Российской Федерации"</w:t>
      </w:r>
      <w:r>
        <w:rPr>
          <w:szCs w:val="28"/>
        </w:rPr>
        <w:t>;</w:t>
      </w:r>
    </w:p>
    <w:p w:rsidR="00DE7C06" w:rsidRDefault="00DE7C06" w:rsidP="0029142F">
      <w:pPr>
        <w:ind w:firstLine="709"/>
        <w:jc w:val="both"/>
        <w:rPr>
          <w:szCs w:val="28"/>
        </w:rPr>
      </w:pPr>
      <w:r>
        <w:rPr>
          <w:szCs w:val="28"/>
        </w:rPr>
        <w:t>№ </w:t>
      </w:r>
      <w:r w:rsidRPr="00DE7C06">
        <w:rPr>
          <w:szCs w:val="28"/>
        </w:rPr>
        <w:t>617-9 "О внесении изменений в части первую и вторую Налогового кодекса Российской Федерации и отдельные законодательные акты Российской Федерации"</w:t>
      </w:r>
      <w:r>
        <w:rPr>
          <w:szCs w:val="28"/>
        </w:rPr>
        <w:t>;</w:t>
      </w:r>
    </w:p>
    <w:p w:rsidR="00DE7C06" w:rsidRDefault="00DE7C06" w:rsidP="0029142F">
      <w:pPr>
        <w:ind w:firstLine="709"/>
        <w:jc w:val="both"/>
        <w:rPr>
          <w:szCs w:val="28"/>
        </w:rPr>
      </w:pPr>
      <w:r>
        <w:rPr>
          <w:szCs w:val="28"/>
        </w:rPr>
        <w:t>№ </w:t>
      </w:r>
      <w:r w:rsidRPr="00DE7C06">
        <w:rPr>
          <w:szCs w:val="28"/>
        </w:rPr>
        <w:t>618-9 "О налоге на сверхдоходы"</w:t>
      </w:r>
      <w:r>
        <w:rPr>
          <w:szCs w:val="28"/>
        </w:rPr>
        <w:t>;</w:t>
      </w:r>
    </w:p>
    <w:p w:rsidR="00DE7C06" w:rsidRDefault="00DE7C06" w:rsidP="0029142F">
      <w:pPr>
        <w:ind w:firstLine="709"/>
        <w:jc w:val="both"/>
        <w:rPr>
          <w:szCs w:val="28"/>
        </w:rPr>
      </w:pPr>
      <w:r>
        <w:rPr>
          <w:szCs w:val="28"/>
        </w:rPr>
        <w:t>№ </w:t>
      </w:r>
      <w:r w:rsidRPr="00DE7C06">
        <w:rPr>
          <w:szCs w:val="28"/>
        </w:rPr>
        <w:t>619-9 "Об установлении особенностей исполнения бюджетов бюджетной системы Российской Федерации в 2027 году, 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 и признании утратившими силу отдельных положений законодательных актов Российской Федерации"</w:t>
      </w:r>
      <w:r>
        <w:rPr>
          <w:szCs w:val="28"/>
        </w:rPr>
        <w:t>;</w:t>
      </w:r>
    </w:p>
    <w:p w:rsidR="00DE7C06" w:rsidRDefault="00DE7C06" w:rsidP="0029142F">
      <w:pPr>
        <w:ind w:firstLine="709"/>
        <w:jc w:val="both"/>
        <w:rPr>
          <w:szCs w:val="28"/>
        </w:rPr>
      </w:pPr>
      <w:r>
        <w:rPr>
          <w:szCs w:val="28"/>
        </w:rPr>
        <w:t>№ </w:t>
      </w:r>
      <w:r w:rsidRPr="00DE7C06">
        <w:rPr>
          <w:szCs w:val="28"/>
        </w:rPr>
        <w:t>620-9 "О бюджете Фонда пенсионного и социального страхования Российской Федерации на 2027 год и на плановый период 2028 и 2029 годов"</w:t>
      </w:r>
      <w:r>
        <w:rPr>
          <w:szCs w:val="28"/>
        </w:rPr>
        <w:t>;</w:t>
      </w:r>
    </w:p>
    <w:p w:rsidR="0001375E" w:rsidRDefault="00DE7C06" w:rsidP="0029142F">
      <w:pPr>
        <w:ind w:firstLine="709"/>
        <w:jc w:val="both"/>
        <w:rPr>
          <w:szCs w:val="28"/>
        </w:rPr>
      </w:pPr>
      <w:r>
        <w:rPr>
          <w:szCs w:val="28"/>
        </w:rPr>
        <w:t>№ </w:t>
      </w:r>
      <w:r w:rsidRPr="00DE7C06">
        <w:rPr>
          <w:szCs w:val="28"/>
        </w:rPr>
        <w:t>621-9 "О бюджете Федерального фонда обязательного медицинского страхования на 2027 год и на плановый период 2028 и 2029 годов"</w:t>
      </w:r>
      <w:r w:rsidR="0001375E">
        <w:rPr>
          <w:szCs w:val="28"/>
        </w:rPr>
        <w:t>.</w:t>
      </w:r>
    </w:p>
    <w:p w:rsidR="00023D85" w:rsidRDefault="00023D85" w:rsidP="0029142F">
      <w:pPr>
        <w:ind w:firstLine="709"/>
        <w:jc w:val="both"/>
        <w:rPr>
          <w:szCs w:val="28"/>
        </w:rPr>
      </w:pPr>
    </w:p>
    <w:p w:rsidR="00A13683" w:rsidRPr="00480B80" w:rsidRDefault="00A13683" w:rsidP="0029142F">
      <w:pPr>
        <w:ind w:firstLine="709"/>
        <w:jc w:val="both"/>
        <w:rPr>
          <w:szCs w:val="28"/>
        </w:rPr>
      </w:pPr>
      <w:r w:rsidRPr="00480B80">
        <w:rPr>
          <w:szCs w:val="28"/>
        </w:rPr>
        <w:t>2.Не вносить на рассмотрение Законодательного Собрания вышеназванные проекты федеральных законов.</w:t>
      </w:r>
    </w:p>
    <w:p w:rsidR="00A13683" w:rsidRPr="00480B80" w:rsidRDefault="00A13683" w:rsidP="00A13683">
      <w:pPr>
        <w:jc w:val="both"/>
        <w:rPr>
          <w:szCs w:val="28"/>
        </w:rPr>
      </w:pPr>
    </w:p>
    <w:p w:rsidR="00E70AFE" w:rsidRPr="00480B80" w:rsidRDefault="00E70AFE" w:rsidP="00A13683">
      <w:pPr>
        <w:jc w:val="both"/>
        <w:rPr>
          <w:szCs w:val="28"/>
        </w:rPr>
      </w:pPr>
    </w:p>
    <w:p w:rsidR="00BB0785" w:rsidRPr="00480B80" w:rsidRDefault="00BB0785" w:rsidP="00A13683">
      <w:pPr>
        <w:jc w:val="both"/>
        <w:rPr>
          <w:szCs w:val="28"/>
        </w:rPr>
      </w:pPr>
    </w:p>
    <w:p w:rsidR="00A13683" w:rsidRPr="00480B80" w:rsidRDefault="00345BF2" w:rsidP="00A13683">
      <w:pPr>
        <w:jc w:val="both"/>
        <w:rPr>
          <w:szCs w:val="28"/>
        </w:rPr>
      </w:pPr>
      <w:r>
        <w:rPr>
          <w:szCs w:val="28"/>
        </w:rPr>
        <w:t xml:space="preserve">Заместитель </w:t>
      </w:r>
      <w:r>
        <w:rPr>
          <w:szCs w:val="28"/>
        </w:rPr>
        <w:br/>
        <w:t>председателя</w:t>
      </w:r>
      <w:r w:rsidR="00A13683" w:rsidRPr="00480B80">
        <w:rPr>
          <w:szCs w:val="28"/>
        </w:rPr>
        <w:t xml:space="preserve"> комитета                                          </w:t>
      </w:r>
      <w:r w:rsidR="00577281">
        <w:rPr>
          <w:szCs w:val="28"/>
        </w:rPr>
        <w:t xml:space="preserve">      </w:t>
      </w:r>
      <w:bookmarkStart w:id="0" w:name="_GoBack"/>
      <w:bookmarkEnd w:id="0"/>
      <w:r w:rsidR="00A13683" w:rsidRPr="00480B80">
        <w:rPr>
          <w:szCs w:val="28"/>
        </w:rPr>
        <w:t xml:space="preserve">                                </w:t>
      </w:r>
      <w:r w:rsidR="00577281">
        <w:rPr>
          <w:szCs w:val="28"/>
        </w:rPr>
        <w:t>Ю</w:t>
      </w:r>
      <w:r w:rsidR="00A13683" w:rsidRPr="00480B80">
        <w:rPr>
          <w:szCs w:val="28"/>
        </w:rPr>
        <w:t>.</w:t>
      </w:r>
      <w:r w:rsidR="00577281">
        <w:rPr>
          <w:szCs w:val="28"/>
        </w:rPr>
        <w:t>В</w:t>
      </w:r>
      <w:r w:rsidR="00A13683" w:rsidRPr="00480B80">
        <w:rPr>
          <w:szCs w:val="28"/>
        </w:rPr>
        <w:t xml:space="preserve">. </w:t>
      </w:r>
      <w:r w:rsidR="00577281">
        <w:rPr>
          <w:szCs w:val="28"/>
        </w:rPr>
        <w:t>Пак</w:t>
      </w:r>
    </w:p>
    <w:sectPr w:rsidR="00A13683" w:rsidRPr="00480B80" w:rsidSect="000D47D3">
      <w:headerReference w:type="default" r:id="rId9"/>
      <w:headerReference w:type="first" r:id="rId10"/>
      <w:pgSz w:w="11906" w:h="16838"/>
      <w:pgMar w:top="851" w:right="851" w:bottom="737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6906" w:rsidRDefault="003D6906">
      <w:r>
        <w:separator/>
      </w:r>
    </w:p>
  </w:endnote>
  <w:endnote w:type="continuationSeparator" w:id="0">
    <w:p w:rsidR="003D6906" w:rsidRDefault="003D69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6906" w:rsidRDefault="003D6906">
      <w:r>
        <w:separator/>
      </w:r>
    </w:p>
  </w:footnote>
  <w:footnote w:type="continuationSeparator" w:id="0">
    <w:p w:rsidR="003D6906" w:rsidRDefault="003D69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3C1D" w:rsidRDefault="00833C1D" w:rsidP="0067754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577281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3C1D" w:rsidRDefault="00833C1D" w:rsidP="00833C1D">
    <w:pPr>
      <w:pStyle w:val="a3"/>
      <w:jc w:val="right"/>
    </w:pPr>
    <w:r w:rsidRPr="00FE5F63"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68A9"/>
    <w:rsid w:val="00002C15"/>
    <w:rsid w:val="000078F7"/>
    <w:rsid w:val="0001074C"/>
    <w:rsid w:val="0001375E"/>
    <w:rsid w:val="00022B36"/>
    <w:rsid w:val="00023D85"/>
    <w:rsid w:val="00026E66"/>
    <w:rsid w:val="00027514"/>
    <w:rsid w:val="00031573"/>
    <w:rsid w:val="00033C97"/>
    <w:rsid w:val="00041858"/>
    <w:rsid w:val="00053C61"/>
    <w:rsid w:val="00061722"/>
    <w:rsid w:val="000637A5"/>
    <w:rsid w:val="00063AD9"/>
    <w:rsid w:val="000661AE"/>
    <w:rsid w:val="00074AF4"/>
    <w:rsid w:val="0007506E"/>
    <w:rsid w:val="00080DED"/>
    <w:rsid w:val="00081559"/>
    <w:rsid w:val="00085F69"/>
    <w:rsid w:val="0008748D"/>
    <w:rsid w:val="00095CF2"/>
    <w:rsid w:val="000A167F"/>
    <w:rsid w:val="000A28FA"/>
    <w:rsid w:val="000A40FC"/>
    <w:rsid w:val="000B2AE0"/>
    <w:rsid w:val="000B51A9"/>
    <w:rsid w:val="000B5E33"/>
    <w:rsid w:val="000C4C4A"/>
    <w:rsid w:val="000D176D"/>
    <w:rsid w:val="000D3EE8"/>
    <w:rsid w:val="000D47D3"/>
    <w:rsid w:val="000D6BE3"/>
    <w:rsid w:val="000D77BA"/>
    <w:rsid w:val="000E5C2B"/>
    <w:rsid w:val="000F251A"/>
    <w:rsid w:val="000F7C8A"/>
    <w:rsid w:val="001105D5"/>
    <w:rsid w:val="001117A7"/>
    <w:rsid w:val="00111FEE"/>
    <w:rsid w:val="001209E4"/>
    <w:rsid w:val="0012407A"/>
    <w:rsid w:val="001310AB"/>
    <w:rsid w:val="00132A6C"/>
    <w:rsid w:val="00137450"/>
    <w:rsid w:val="00150A80"/>
    <w:rsid w:val="00157EAF"/>
    <w:rsid w:val="00160F97"/>
    <w:rsid w:val="0016379C"/>
    <w:rsid w:val="001669DD"/>
    <w:rsid w:val="00184F6C"/>
    <w:rsid w:val="0018523E"/>
    <w:rsid w:val="0018590D"/>
    <w:rsid w:val="00187350"/>
    <w:rsid w:val="00194FAE"/>
    <w:rsid w:val="00196698"/>
    <w:rsid w:val="001A3BC8"/>
    <w:rsid w:val="001A4B58"/>
    <w:rsid w:val="001A7645"/>
    <w:rsid w:val="001B0B20"/>
    <w:rsid w:val="001B1839"/>
    <w:rsid w:val="001B3A35"/>
    <w:rsid w:val="001B7502"/>
    <w:rsid w:val="001B7808"/>
    <w:rsid w:val="001C3878"/>
    <w:rsid w:val="001C5162"/>
    <w:rsid w:val="001F269C"/>
    <w:rsid w:val="001F6AD2"/>
    <w:rsid w:val="001F7210"/>
    <w:rsid w:val="0020003C"/>
    <w:rsid w:val="0020510D"/>
    <w:rsid w:val="002109A1"/>
    <w:rsid w:val="0021157F"/>
    <w:rsid w:val="00215182"/>
    <w:rsid w:val="0021542D"/>
    <w:rsid w:val="00225C38"/>
    <w:rsid w:val="00226F46"/>
    <w:rsid w:val="0022767D"/>
    <w:rsid w:val="002363F2"/>
    <w:rsid w:val="0023724C"/>
    <w:rsid w:val="002508DA"/>
    <w:rsid w:val="00252D26"/>
    <w:rsid w:val="002626A2"/>
    <w:rsid w:val="00265246"/>
    <w:rsid w:val="0027217C"/>
    <w:rsid w:val="002869F0"/>
    <w:rsid w:val="0029047E"/>
    <w:rsid w:val="00290700"/>
    <w:rsid w:val="0029142F"/>
    <w:rsid w:val="00291576"/>
    <w:rsid w:val="00291F38"/>
    <w:rsid w:val="00294A23"/>
    <w:rsid w:val="002B12DA"/>
    <w:rsid w:val="002B2E5A"/>
    <w:rsid w:val="002C7D2D"/>
    <w:rsid w:val="002D67D4"/>
    <w:rsid w:val="002D6CC9"/>
    <w:rsid w:val="002D7312"/>
    <w:rsid w:val="002E4BA7"/>
    <w:rsid w:val="002F1DEE"/>
    <w:rsid w:val="002F30AE"/>
    <w:rsid w:val="002F5E3F"/>
    <w:rsid w:val="002F7D69"/>
    <w:rsid w:val="00313255"/>
    <w:rsid w:val="00324B79"/>
    <w:rsid w:val="00330088"/>
    <w:rsid w:val="00340FED"/>
    <w:rsid w:val="003431A5"/>
    <w:rsid w:val="00344262"/>
    <w:rsid w:val="00345BF2"/>
    <w:rsid w:val="00357541"/>
    <w:rsid w:val="00373DB1"/>
    <w:rsid w:val="00383131"/>
    <w:rsid w:val="00390B01"/>
    <w:rsid w:val="003B1480"/>
    <w:rsid w:val="003B1F55"/>
    <w:rsid w:val="003B2B6D"/>
    <w:rsid w:val="003B4C86"/>
    <w:rsid w:val="003C2FFA"/>
    <w:rsid w:val="003C4C3F"/>
    <w:rsid w:val="003D0A60"/>
    <w:rsid w:val="003D4A28"/>
    <w:rsid w:val="003D6906"/>
    <w:rsid w:val="003E295A"/>
    <w:rsid w:val="003E6642"/>
    <w:rsid w:val="003F2358"/>
    <w:rsid w:val="004008B9"/>
    <w:rsid w:val="00406E75"/>
    <w:rsid w:val="00407F36"/>
    <w:rsid w:val="004174C9"/>
    <w:rsid w:val="00422471"/>
    <w:rsid w:val="00424DE8"/>
    <w:rsid w:val="004307DE"/>
    <w:rsid w:val="00433838"/>
    <w:rsid w:val="00433B1D"/>
    <w:rsid w:val="00444B01"/>
    <w:rsid w:val="004513BD"/>
    <w:rsid w:val="00461E2B"/>
    <w:rsid w:val="004664DB"/>
    <w:rsid w:val="00472AC5"/>
    <w:rsid w:val="00480B80"/>
    <w:rsid w:val="00481857"/>
    <w:rsid w:val="00485CE8"/>
    <w:rsid w:val="004961CD"/>
    <w:rsid w:val="004A4710"/>
    <w:rsid w:val="004A5CA2"/>
    <w:rsid w:val="004A7B27"/>
    <w:rsid w:val="004B0E10"/>
    <w:rsid w:val="004B27FD"/>
    <w:rsid w:val="004B3969"/>
    <w:rsid w:val="004B43DC"/>
    <w:rsid w:val="004C0CA2"/>
    <w:rsid w:val="004C31B1"/>
    <w:rsid w:val="004D3233"/>
    <w:rsid w:val="004E1B11"/>
    <w:rsid w:val="004E5DE5"/>
    <w:rsid w:val="004E6AAF"/>
    <w:rsid w:val="004F02FA"/>
    <w:rsid w:val="004F1C91"/>
    <w:rsid w:val="004F63E9"/>
    <w:rsid w:val="005011FF"/>
    <w:rsid w:val="00506751"/>
    <w:rsid w:val="0051105E"/>
    <w:rsid w:val="00515DF0"/>
    <w:rsid w:val="00517C36"/>
    <w:rsid w:val="00527B47"/>
    <w:rsid w:val="005340A0"/>
    <w:rsid w:val="005349BC"/>
    <w:rsid w:val="00534B97"/>
    <w:rsid w:val="00545690"/>
    <w:rsid w:val="005472C6"/>
    <w:rsid w:val="00553BB0"/>
    <w:rsid w:val="005548A5"/>
    <w:rsid w:val="00555185"/>
    <w:rsid w:val="00557302"/>
    <w:rsid w:val="005614A2"/>
    <w:rsid w:val="00563275"/>
    <w:rsid w:val="00564B7E"/>
    <w:rsid w:val="00567AF7"/>
    <w:rsid w:val="00572B2D"/>
    <w:rsid w:val="005759AF"/>
    <w:rsid w:val="00577281"/>
    <w:rsid w:val="0058329E"/>
    <w:rsid w:val="00587A13"/>
    <w:rsid w:val="005A578A"/>
    <w:rsid w:val="005A5C75"/>
    <w:rsid w:val="005A6124"/>
    <w:rsid w:val="005A6FE8"/>
    <w:rsid w:val="005B0912"/>
    <w:rsid w:val="005B1828"/>
    <w:rsid w:val="005C09CF"/>
    <w:rsid w:val="005C2167"/>
    <w:rsid w:val="005C37D4"/>
    <w:rsid w:val="005C75A5"/>
    <w:rsid w:val="005D0856"/>
    <w:rsid w:val="005D5025"/>
    <w:rsid w:val="005D5785"/>
    <w:rsid w:val="005D6110"/>
    <w:rsid w:val="005D7E62"/>
    <w:rsid w:val="005E1946"/>
    <w:rsid w:val="005E31C3"/>
    <w:rsid w:val="005E35F0"/>
    <w:rsid w:val="005E6672"/>
    <w:rsid w:val="005F485A"/>
    <w:rsid w:val="005F533C"/>
    <w:rsid w:val="006007CE"/>
    <w:rsid w:val="00602794"/>
    <w:rsid w:val="00604A57"/>
    <w:rsid w:val="006136B8"/>
    <w:rsid w:val="00625444"/>
    <w:rsid w:val="0063171B"/>
    <w:rsid w:val="0064413F"/>
    <w:rsid w:val="00650C5F"/>
    <w:rsid w:val="006527BE"/>
    <w:rsid w:val="00662851"/>
    <w:rsid w:val="006660DA"/>
    <w:rsid w:val="0066799B"/>
    <w:rsid w:val="00677544"/>
    <w:rsid w:val="006828DB"/>
    <w:rsid w:val="00687058"/>
    <w:rsid w:val="00687E07"/>
    <w:rsid w:val="00692D49"/>
    <w:rsid w:val="006A05BF"/>
    <w:rsid w:val="006A2C1E"/>
    <w:rsid w:val="006B6FF8"/>
    <w:rsid w:val="006B7283"/>
    <w:rsid w:val="006B7D8B"/>
    <w:rsid w:val="006C38DB"/>
    <w:rsid w:val="006C5A39"/>
    <w:rsid w:val="006C60B7"/>
    <w:rsid w:val="006D06DA"/>
    <w:rsid w:val="006D45FF"/>
    <w:rsid w:val="006D6F9F"/>
    <w:rsid w:val="006E1126"/>
    <w:rsid w:val="006E278F"/>
    <w:rsid w:val="006E6DD9"/>
    <w:rsid w:val="006F56A0"/>
    <w:rsid w:val="007050BD"/>
    <w:rsid w:val="00710AB6"/>
    <w:rsid w:val="007128C1"/>
    <w:rsid w:val="00715D8A"/>
    <w:rsid w:val="00721D7A"/>
    <w:rsid w:val="007258FB"/>
    <w:rsid w:val="007304A9"/>
    <w:rsid w:val="00730C5B"/>
    <w:rsid w:val="007316F1"/>
    <w:rsid w:val="007345EF"/>
    <w:rsid w:val="00740478"/>
    <w:rsid w:val="00746701"/>
    <w:rsid w:val="00751091"/>
    <w:rsid w:val="00751991"/>
    <w:rsid w:val="00752609"/>
    <w:rsid w:val="0075330E"/>
    <w:rsid w:val="0076789A"/>
    <w:rsid w:val="00770E18"/>
    <w:rsid w:val="00771705"/>
    <w:rsid w:val="007724A6"/>
    <w:rsid w:val="0077428C"/>
    <w:rsid w:val="00782D99"/>
    <w:rsid w:val="00792913"/>
    <w:rsid w:val="0079392C"/>
    <w:rsid w:val="007A1690"/>
    <w:rsid w:val="007A1696"/>
    <w:rsid w:val="007A2A4A"/>
    <w:rsid w:val="007A6AB4"/>
    <w:rsid w:val="007B0B68"/>
    <w:rsid w:val="007B3245"/>
    <w:rsid w:val="007C198C"/>
    <w:rsid w:val="007C78AA"/>
    <w:rsid w:val="007D5E4A"/>
    <w:rsid w:val="007E1739"/>
    <w:rsid w:val="007F0598"/>
    <w:rsid w:val="007F2966"/>
    <w:rsid w:val="007F62BA"/>
    <w:rsid w:val="00800F44"/>
    <w:rsid w:val="008016B4"/>
    <w:rsid w:val="00804EE5"/>
    <w:rsid w:val="00813149"/>
    <w:rsid w:val="00813576"/>
    <w:rsid w:val="00814813"/>
    <w:rsid w:val="00814D71"/>
    <w:rsid w:val="00825949"/>
    <w:rsid w:val="00827F6B"/>
    <w:rsid w:val="00831604"/>
    <w:rsid w:val="00832B3E"/>
    <w:rsid w:val="00832FAB"/>
    <w:rsid w:val="00833C1D"/>
    <w:rsid w:val="00837821"/>
    <w:rsid w:val="008433CF"/>
    <w:rsid w:val="0084628D"/>
    <w:rsid w:val="00846457"/>
    <w:rsid w:val="008565A9"/>
    <w:rsid w:val="008602F8"/>
    <w:rsid w:val="008627C2"/>
    <w:rsid w:val="00864BC1"/>
    <w:rsid w:val="00872549"/>
    <w:rsid w:val="0087792E"/>
    <w:rsid w:val="00890302"/>
    <w:rsid w:val="00896465"/>
    <w:rsid w:val="00897E97"/>
    <w:rsid w:val="008B5EC6"/>
    <w:rsid w:val="008C006E"/>
    <w:rsid w:val="008C4C45"/>
    <w:rsid w:val="008D1EC5"/>
    <w:rsid w:val="008D3B75"/>
    <w:rsid w:val="008D646B"/>
    <w:rsid w:val="008E57F7"/>
    <w:rsid w:val="008E5990"/>
    <w:rsid w:val="008F7CB1"/>
    <w:rsid w:val="00900980"/>
    <w:rsid w:val="00911ABC"/>
    <w:rsid w:val="0091311F"/>
    <w:rsid w:val="00920CD3"/>
    <w:rsid w:val="00920F74"/>
    <w:rsid w:val="00923080"/>
    <w:rsid w:val="00923725"/>
    <w:rsid w:val="00937B23"/>
    <w:rsid w:val="00937F50"/>
    <w:rsid w:val="00946C20"/>
    <w:rsid w:val="0095089D"/>
    <w:rsid w:val="009520CA"/>
    <w:rsid w:val="0095248B"/>
    <w:rsid w:val="0095410A"/>
    <w:rsid w:val="00960876"/>
    <w:rsid w:val="009668D1"/>
    <w:rsid w:val="00967E24"/>
    <w:rsid w:val="00971E1F"/>
    <w:rsid w:val="00981045"/>
    <w:rsid w:val="00985888"/>
    <w:rsid w:val="0099054D"/>
    <w:rsid w:val="0099314B"/>
    <w:rsid w:val="0099671A"/>
    <w:rsid w:val="009A18D4"/>
    <w:rsid w:val="009A1B7A"/>
    <w:rsid w:val="009A4289"/>
    <w:rsid w:val="009B408E"/>
    <w:rsid w:val="009B551D"/>
    <w:rsid w:val="009C15B1"/>
    <w:rsid w:val="009C7C5D"/>
    <w:rsid w:val="009D012B"/>
    <w:rsid w:val="009D2701"/>
    <w:rsid w:val="009D3739"/>
    <w:rsid w:val="009D4717"/>
    <w:rsid w:val="009D6E67"/>
    <w:rsid w:val="009E5CD9"/>
    <w:rsid w:val="009F0165"/>
    <w:rsid w:val="009F1D7E"/>
    <w:rsid w:val="009F566A"/>
    <w:rsid w:val="009F626B"/>
    <w:rsid w:val="009F7653"/>
    <w:rsid w:val="00A06497"/>
    <w:rsid w:val="00A1077D"/>
    <w:rsid w:val="00A1177C"/>
    <w:rsid w:val="00A124BE"/>
    <w:rsid w:val="00A13683"/>
    <w:rsid w:val="00A14FF2"/>
    <w:rsid w:val="00A15204"/>
    <w:rsid w:val="00A224CB"/>
    <w:rsid w:val="00A24A92"/>
    <w:rsid w:val="00A27B4A"/>
    <w:rsid w:val="00A3211B"/>
    <w:rsid w:val="00A32BAD"/>
    <w:rsid w:val="00A33844"/>
    <w:rsid w:val="00A363E0"/>
    <w:rsid w:val="00A46985"/>
    <w:rsid w:val="00A63EC7"/>
    <w:rsid w:val="00A6495F"/>
    <w:rsid w:val="00A71724"/>
    <w:rsid w:val="00A71FF7"/>
    <w:rsid w:val="00A76771"/>
    <w:rsid w:val="00A83AA5"/>
    <w:rsid w:val="00A92927"/>
    <w:rsid w:val="00A97CCB"/>
    <w:rsid w:val="00AA0114"/>
    <w:rsid w:val="00AA22AB"/>
    <w:rsid w:val="00AA3645"/>
    <w:rsid w:val="00AA6A6A"/>
    <w:rsid w:val="00AC6DB8"/>
    <w:rsid w:val="00AD03A9"/>
    <w:rsid w:val="00AD5E22"/>
    <w:rsid w:val="00AD7766"/>
    <w:rsid w:val="00AD777D"/>
    <w:rsid w:val="00AE1EFB"/>
    <w:rsid w:val="00AF70BA"/>
    <w:rsid w:val="00B06749"/>
    <w:rsid w:val="00B10A4B"/>
    <w:rsid w:val="00B1647D"/>
    <w:rsid w:val="00B26381"/>
    <w:rsid w:val="00B2691B"/>
    <w:rsid w:val="00B409E7"/>
    <w:rsid w:val="00B445A6"/>
    <w:rsid w:val="00B5365F"/>
    <w:rsid w:val="00B668A9"/>
    <w:rsid w:val="00B77B36"/>
    <w:rsid w:val="00B803DE"/>
    <w:rsid w:val="00B826F9"/>
    <w:rsid w:val="00B828EE"/>
    <w:rsid w:val="00B973C4"/>
    <w:rsid w:val="00B97F7B"/>
    <w:rsid w:val="00BA4274"/>
    <w:rsid w:val="00BA4B72"/>
    <w:rsid w:val="00BA619A"/>
    <w:rsid w:val="00BA67C1"/>
    <w:rsid w:val="00BB0785"/>
    <w:rsid w:val="00BC1B63"/>
    <w:rsid w:val="00BC4EB6"/>
    <w:rsid w:val="00BC5838"/>
    <w:rsid w:val="00BD0CBA"/>
    <w:rsid w:val="00BD4C58"/>
    <w:rsid w:val="00BE01CF"/>
    <w:rsid w:val="00BE16C2"/>
    <w:rsid w:val="00BE5B11"/>
    <w:rsid w:val="00BF67F3"/>
    <w:rsid w:val="00C0065D"/>
    <w:rsid w:val="00C016F6"/>
    <w:rsid w:val="00C02A3A"/>
    <w:rsid w:val="00C11F06"/>
    <w:rsid w:val="00C12BD9"/>
    <w:rsid w:val="00C15D4A"/>
    <w:rsid w:val="00C21290"/>
    <w:rsid w:val="00C25940"/>
    <w:rsid w:val="00C26B35"/>
    <w:rsid w:val="00C27D5A"/>
    <w:rsid w:val="00C3104A"/>
    <w:rsid w:val="00C315FB"/>
    <w:rsid w:val="00C32AE2"/>
    <w:rsid w:val="00C403DA"/>
    <w:rsid w:val="00C40B2F"/>
    <w:rsid w:val="00C43FCE"/>
    <w:rsid w:val="00C478AA"/>
    <w:rsid w:val="00C509FA"/>
    <w:rsid w:val="00C51AB8"/>
    <w:rsid w:val="00C5301F"/>
    <w:rsid w:val="00C548E2"/>
    <w:rsid w:val="00C5612A"/>
    <w:rsid w:val="00C670CD"/>
    <w:rsid w:val="00C70850"/>
    <w:rsid w:val="00C87CF4"/>
    <w:rsid w:val="00C92989"/>
    <w:rsid w:val="00C9335B"/>
    <w:rsid w:val="00C94666"/>
    <w:rsid w:val="00C955D6"/>
    <w:rsid w:val="00C958B6"/>
    <w:rsid w:val="00C96825"/>
    <w:rsid w:val="00CA1755"/>
    <w:rsid w:val="00CA1C7B"/>
    <w:rsid w:val="00CA4DC2"/>
    <w:rsid w:val="00CA5844"/>
    <w:rsid w:val="00CA7831"/>
    <w:rsid w:val="00CB14B2"/>
    <w:rsid w:val="00CB2584"/>
    <w:rsid w:val="00CB6809"/>
    <w:rsid w:val="00CC3718"/>
    <w:rsid w:val="00CC5A30"/>
    <w:rsid w:val="00CD4C5F"/>
    <w:rsid w:val="00CD52D5"/>
    <w:rsid w:val="00CD6BAA"/>
    <w:rsid w:val="00CE0884"/>
    <w:rsid w:val="00CE37FD"/>
    <w:rsid w:val="00CF61DD"/>
    <w:rsid w:val="00D009C4"/>
    <w:rsid w:val="00D06D01"/>
    <w:rsid w:val="00D17A7A"/>
    <w:rsid w:val="00D17B9B"/>
    <w:rsid w:val="00D32349"/>
    <w:rsid w:val="00D35284"/>
    <w:rsid w:val="00D44F17"/>
    <w:rsid w:val="00D452D7"/>
    <w:rsid w:val="00D504C9"/>
    <w:rsid w:val="00D531D0"/>
    <w:rsid w:val="00D536AD"/>
    <w:rsid w:val="00D56732"/>
    <w:rsid w:val="00D67D9B"/>
    <w:rsid w:val="00D806D9"/>
    <w:rsid w:val="00D8083F"/>
    <w:rsid w:val="00D80E71"/>
    <w:rsid w:val="00D81F3B"/>
    <w:rsid w:val="00D921B0"/>
    <w:rsid w:val="00DA2F02"/>
    <w:rsid w:val="00DA4AB1"/>
    <w:rsid w:val="00DB05EC"/>
    <w:rsid w:val="00DB51CC"/>
    <w:rsid w:val="00DB5F6B"/>
    <w:rsid w:val="00DC0D95"/>
    <w:rsid w:val="00DC3425"/>
    <w:rsid w:val="00DC73E6"/>
    <w:rsid w:val="00DD3CB9"/>
    <w:rsid w:val="00DE11E8"/>
    <w:rsid w:val="00DE2B7B"/>
    <w:rsid w:val="00DE7C06"/>
    <w:rsid w:val="00E070AA"/>
    <w:rsid w:val="00E11AF7"/>
    <w:rsid w:val="00E22630"/>
    <w:rsid w:val="00E22D78"/>
    <w:rsid w:val="00E305B2"/>
    <w:rsid w:val="00E36094"/>
    <w:rsid w:val="00E37794"/>
    <w:rsid w:val="00E407DC"/>
    <w:rsid w:val="00E57D15"/>
    <w:rsid w:val="00E64356"/>
    <w:rsid w:val="00E65767"/>
    <w:rsid w:val="00E70AFE"/>
    <w:rsid w:val="00E70D6F"/>
    <w:rsid w:val="00E748F1"/>
    <w:rsid w:val="00E77161"/>
    <w:rsid w:val="00E77895"/>
    <w:rsid w:val="00E86B5E"/>
    <w:rsid w:val="00E87859"/>
    <w:rsid w:val="00E91F4D"/>
    <w:rsid w:val="00E925A5"/>
    <w:rsid w:val="00E936EB"/>
    <w:rsid w:val="00E96B49"/>
    <w:rsid w:val="00EA395C"/>
    <w:rsid w:val="00EA6204"/>
    <w:rsid w:val="00EB10F1"/>
    <w:rsid w:val="00EB57E5"/>
    <w:rsid w:val="00EC652C"/>
    <w:rsid w:val="00EC6C78"/>
    <w:rsid w:val="00ED550D"/>
    <w:rsid w:val="00ED68C8"/>
    <w:rsid w:val="00EE1822"/>
    <w:rsid w:val="00EE1F87"/>
    <w:rsid w:val="00F00943"/>
    <w:rsid w:val="00F01DD8"/>
    <w:rsid w:val="00F020E1"/>
    <w:rsid w:val="00F06688"/>
    <w:rsid w:val="00F10BD0"/>
    <w:rsid w:val="00F2024C"/>
    <w:rsid w:val="00F2285F"/>
    <w:rsid w:val="00F243F7"/>
    <w:rsid w:val="00F3401E"/>
    <w:rsid w:val="00F34455"/>
    <w:rsid w:val="00F36BC7"/>
    <w:rsid w:val="00F51349"/>
    <w:rsid w:val="00F53CAC"/>
    <w:rsid w:val="00F56F1B"/>
    <w:rsid w:val="00F63A61"/>
    <w:rsid w:val="00F653B8"/>
    <w:rsid w:val="00F66E83"/>
    <w:rsid w:val="00F7174F"/>
    <w:rsid w:val="00F81D6F"/>
    <w:rsid w:val="00FC24C8"/>
    <w:rsid w:val="00FC7C8E"/>
    <w:rsid w:val="00FD0B87"/>
    <w:rsid w:val="00FD7701"/>
    <w:rsid w:val="00FE5E8D"/>
    <w:rsid w:val="00FE5F63"/>
    <w:rsid w:val="00FF6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0C0B6A97"/>
  <w15:docId w15:val="{45770D78-1200-4D09-A996-073FEC822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33C1D"/>
    <w:rPr>
      <w:sz w:val="28"/>
    </w:rPr>
  </w:style>
  <w:style w:type="paragraph" w:styleId="a6">
    <w:name w:val="Balloon Text"/>
    <w:basedOn w:val="a"/>
    <w:link w:val="a7"/>
    <w:rsid w:val="0067754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677544"/>
    <w:rPr>
      <w:rFonts w:ascii="Tahoma" w:hAnsi="Tahoma" w:cs="Tahoma"/>
      <w:sz w:val="16"/>
      <w:szCs w:val="16"/>
    </w:rPr>
  </w:style>
  <w:style w:type="paragraph" w:customStyle="1" w:styleId="text-justif">
    <w:name w:val="text-justif"/>
    <w:basedOn w:val="a"/>
    <w:rsid w:val="007B3245"/>
    <w:pPr>
      <w:spacing w:before="100" w:beforeAutospacing="1" w:after="100" w:afterAutospacing="1"/>
    </w:pPr>
    <w:rPr>
      <w:sz w:val="24"/>
      <w:szCs w:val="24"/>
    </w:rPr>
  </w:style>
  <w:style w:type="character" w:customStyle="1" w:styleId="oznaimen">
    <w:name w:val="oz_naimen"/>
    <w:rsid w:val="007B3245"/>
  </w:style>
  <w:style w:type="paragraph" w:customStyle="1" w:styleId="pnamecomment">
    <w:name w:val="p_namecomment"/>
    <w:basedOn w:val="a"/>
    <w:rsid w:val="007B3245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2363F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12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2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73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8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5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0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94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85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3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5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7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7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7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5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6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88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23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4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5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8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9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8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3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85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85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2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07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59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76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16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55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4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73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67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2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93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37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7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7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0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7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55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73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87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74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8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4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7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7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6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2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49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30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4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55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9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8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7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1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8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9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1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4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9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0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8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1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3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63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12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3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31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31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7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7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9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93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2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7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2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0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2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8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6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50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79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0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21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181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7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90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1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6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6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81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1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5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8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0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0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7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7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0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03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4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77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65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20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9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0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2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23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65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46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16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7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9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1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7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2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8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3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9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9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26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0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66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65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51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2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6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0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8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3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1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5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5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7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7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0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3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0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74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9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95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85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6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6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8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1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8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8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02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67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0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938B24-CDFA-4206-89C6-7B493F9877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72</TotalTime>
  <Pages>2</Pages>
  <Words>514</Words>
  <Characters>3651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Кушнир Е.А.;Суровая Ю.А.</dc:creator>
  <cp:lastModifiedBy>Кушнир Елена Анатольевна</cp:lastModifiedBy>
  <cp:revision>15</cp:revision>
  <cp:lastPrinted>2026-10-05T01:08:00Z</cp:lastPrinted>
  <dcterms:created xsi:type="dcterms:W3CDTF">2026-06-01T04:57:00Z</dcterms:created>
  <dcterms:modified xsi:type="dcterms:W3CDTF">2026-10-08T06:44:00Z</dcterms:modified>
</cp:coreProperties>
</file>