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CF2076" w:rsidP="00A26E97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85pt;margin-top:0;width:39.5pt;height:45.4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7" DrawAspect="Content" ObjectID="_185159682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7737B1">
              <w:t>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635D96" w:rsidRDefault="003E6A05" w:rsidP="003978DB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13.10.2026</w:t>
            </w:r>
            <w:bookmarkStart w:id="0" w:name="_GoBack"/>
            <w:bookmarkEnd w:id="0"/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Pr="00635D96">
              <w:rPr>
                <w:szCs w:val="24"/>
              </w:rPr>
              <w:t>№</w:t>
            </w:r>
          </w:p>
        </w:tc>
        <w:tc>
          <w:tcPr>
            <w:tcW w:w="483" w:type="pct"/>
          </w:tcPr>
          <w:p w:rsidR="00357541" w:rsidRPr="00D60E91" w:rsidRDefault="00B803DE" w:rsidP="00675F28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934B0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3A5CE7" w:rsidRDefault="003067AC" w:rsidP="003978DB">
            <w:pPr>
              <w:ind w:left="-107"/>
              <w:jc w:val="both"/>
              <w:rPr>
                <w:szCs w:val="28"/>
              </w:rPr>
            </w:pPr>
            <w:r w:rsidRPr="003067AC">
              <w:rPr>
                <w:szCs w:val="28"/>
              </w:rPr>
      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</w:t>
            </w:r>
            <w:r>
              <w:rPr>
                <w:szCs w:val="28"/>
              </w:rPr>
              <w:br/>
            </w:r>
            <w:r w:rsidR="00E023E0">
              <w:rPr>
                <w:szCs w:val="28"/>
              </w:rPr>
              <w:t xml:space="preserve">на </w:t>
            </w:r>
            <w:r w:rsidRPr="003067AC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FA0D9E">
              <w:rPr>
                <w:szCs w:val="28"/>
              </w:rPr>
              <w:t>7</w:t>
            </w:r>
            <w:r w:rsidRPr="003067AC">
              <w:rPr>
                <w:szCs w:val="28"/>
              </w:rPr>
              <w:t xml:space="preserve"> год</w:t>
            </w:r>
          </w:p>
        </w:tc>
      </w:tr>
    </w:tbl>
    <w:p w:rsidR="00401E7F" w:rsidRPr="00934B03" w:rsidRDefault="00401E7F" w:rsidP="00C9335B">
      <w:pPr>
        <w:jc w:val="both"/>
        <w:rPr>
          <w:sz w:val="27"/>
          <w:szCs w:val="27"/>
        </w:rPr>
      </w:pPr>
    </w:p>
    <w:p w:rsidR="003067AC" w:rsidRPr="003067AC" w:rsidRDefault="003067AC" w:rsidP="003067AC">
      <w:pPr>
        <w:ind w:firstLine="709"/>
        <w:jc w:val="both"/>
        <w:rPr>
          <w:kern w:val="28"/>
        </w:rPr>
      </w:pPr>
      <w:r w:rsidRPr="003067AC">
        <w:rPr>
          <w:kern w:val="28"/>
        </w:rPr>
        <w:t>Рассмотрев и обсудив предложения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</w:t>
      </w:r>
      <w:r w:rsidRPr="004D0CB6">
        <w:rPr>
          <w:kern w:val="28"/>
        </w:rPr>
        <w:t>орско</w:t>
      </w:r>
      <w:r w:rsidRPr="003067AC">
        <w:rPr>
          <w:kern w:val="28"/>
        </w:rPr>
        <w:t>го края на 20</w:t>
      </w:r>
      <w:r>
        <w:rPr>
          <w:kern w:val="28"/>
        </w:rPr>
        <w:t>2</w:t>
      </w:r>
      <w:r w:rsidR="00FA0D9E">
        <w:rPr>
          <w:kern w:val="28"/>
        </w:rPr>
        <w:t>7</w:t>
      </w:r>
      <w:r w:rsidRPr="003067AC">
        <w:rPr>
          <w:kern w:val="28"/>
        </w:rPr>
        <w:t xml:space="preserve"> год, комитет</w:t>
      </w:r>
    </w:p>
    <w:p w:rsidR="003067AC" w:rsidRPr="003067AC" w:rsidRDefault="003067AC" w:rsidP="003067AC">
      <w:pPr>
        <w:jc w:val="both"/>
        <w:rPr>
          <w:kern w:val="28"/>
        </w:rPr>
      </w:pPr>
    </w:p>
    <w:p w:rsidR="003067AC" w:rsidRPr="003067AC" w:rsidRDefault="003067AC" w:rsidP="003067AC">
      <w:pPr>
        <w:jc w:val="both"/>
        <w:rPr>
          <w:kern w:val="28"/>
        </w:rPr>
      </w:pPr>
      <w:r w:rsidRPr="003067AC">
        <w:rPr>
          <w:kern w:val="28"/>
        </w:rPr>
        <w:t>РЕШИЛ:</w:t>
      </w:r>
    </w:p>
    <w:p w:rsidR="003067AC" w:rsidRPr="003067AC" w:rsidRDefault="003067AC" w:rsidP="003067AC">
      <w:pPr>
        <w:jc w:val="both"/>
        <w:rPr>
          <w:kern w:val="28"/>
        </w:rPr>
      </w:pPr>
    </w:p>
    <w:p w:rsidR="003067AC" w:rsidRPr="003067AC" w:rsidRDefault="003067AC" w:rsidP="003067AC">
      <w:pPr>
        <w:ind w:firstLine="709"/>
        <w:jc w:val="both"/>
        <w:rPr>
          <w:kern w:val="28"/>
        </w:rPr>
      </w:pPr>
      <w:r w:rsidRPr="003067AC">
        <w:rPr>
          <w:kern w:val="28"/>
        </w:rPr>
        <w:t>1.Рекомендовать Законодательному Собранию Приморского края включить в примерную программу законодательной деятельности Законодательного Собрания Приморского края на 20</w:t>
      </w:r>
      <w:r>
        <w:rPr>
          <w:kern w:val="28"/>
        </w:rPr>
        <w:t>2</w:t>
      </w:r>
      <w:r w:rsidR="00FA0D9E">
        <w:rPr>
          <w:kern w:val="28"/>
        </w:rPr>
        <w:t>7</w:t>
      </w:r>
      <w:r w:rsidRPr="003067AC">
        <w:rPr>
          <w:kern w:val="28"/>
        </w:rPr>
        <w:t xml:space="preserve"> год предложения комитета Законодательного Собрания по продовольственной политике и природопользованию (прилагаются).</w:t>
      </w:r>
    </w:p>
    <w:p w:rsidR="003067AC" w:rsidRPr="003067AC" w:rsidRDefault="003067AC" w:rsidP="003067AC">
      <w:pPr>
        <w:ind w:firstLine="709"/>
        <w:jc w:val="both"/>
        <w:rPr>
          <w:kern w:val="28"/>
        </w:rPr>
      </w:pPr>
    </w:p>
    <w:p w:rsidR="003067AC" w:rsidRPr="003067AC" w:rsidRDefault="003067AC" w:rsidP="003067AC">
      <w:pPr>
        <w:ind w:firstLine="709"/>
        <w:jc w:val="both"/>
        <w:rPr>
          <w:kern w:val="28"/>
        </w:rPr>
      </w:pPr>
      <w:r w:rsidRPr="003067AC">
        <w:rPr>
          <w:kern w:val="28"/>
        </w:rPr>
        <w:t xml:space="preserve">2.Направить данное решение </w:t>
      </w:r>
      <w:r w:rsidR="0035057D">
        <w:rPr>
          <w:kern w:val="28"/>
        </w:rPr>
        <w:t>П</w:t>
      </w:r>
      <w:r w:rsidRPr="003067AC">
        <w:rPr>
          <w:kern w:val="28"/>
        </w:rPr>
        <w:t>редседател</w:t>
      </w:r>
      <w:r w:rsidR="003978DB">
        <w:rPr>
          <w:kern w:val="28"/>
        </w:rPr>
        <w:t>ю</w:t>
      </w:r>
      <w:r w:rsidRPr="003067AC">
        <w:rPr>
          <w:kern w:val="28"/>
        </w:rPr>
        <w:t xml:space="preserve"> Законодательного Собрания Приморского края.</w:t>
      </w:r>
    </w:p>
    <w:p w:rsidR="003067AC" w:rsidRPr="003067AC" w:rsidRDefault="003067AC" w:rsidP="003067AC">
      <w:pPr>
        <w:jc w:val="both"/>
        <w:rPr>
          <w:kern w:val="28"/>
        </w:rPr>
      </w:pPr>
    </w:p>
    <w:p w:rsidR="003067AC" w:rsidRPr="003067AC" w:rsidRDefault="003067AC" w:rsidP="003067AC">
      <w:pPr>
        <w:jc w:val="both"/>
        <w:rPr>
          <w:kern w:val="28"/>
        </w:rPr>
      </w:pPr>
    </w:p>
    <w:p w:rsidR="003067AC" w:rsidRPr="003067AC" w:rsidRDefault="003067AC" w:rsidP="003067AC">
      <w:pPr>
        <w:jc w:val="both"/>
        <w:rPr>
          <w:kern w:val="28"/>
        </w:rPr>
      </w:pPr>
    </w:p>
    <w:p w:rsidR="003067AC" w:rsidRPr="003067AC" w:rsidRDefault="003067AC" w:rsidP="003067AC">
      <w:pPr>
        <w:jc w:val="both"/>
        <w:rPr>
          <w:kern w:val="28"/>
        </w:rPr>
      </w:pPr>
      <w:r w:rsidRPr="003067AC">
        <w:rPr>
          <w:kern w:val="28"/>
        </w:rPr>
        <w:t>Председатель комитета</w:t>
      </w:r>
      <w:r w:rsidRPr="003067AC">
        <w:rPr>
          <w:kern w:val="28"/>
        </w:rPr>
        <w:tab/>
      </w:r>
      <w:r w:rsidRPr="003067AC">
        <w:rPr>
          <w:kern w:val="28"/>
        </w:rPr>
        <w:tab/>
      </w:r>
      <w:r w:rsidRPr="003067AC">
        <w:rPr>
          <w:kern w:val="28"/>
        </w:rPr>
        <w:tab/>
      </w:r>
      <w:r w:rsidRPr="003067AC">
        <w:rPr>
          <w:kern w:val="28"/>
        </w:rPr>
        <w:tab/>
        <w:t xml:space="preserve">          </w:t>
      </w:r>
      <w:r w:rsidR="00490EAC">
        <w:rPr>
          <w:kern w:val="28"/>
        </w:rPr>
        <w:t xml:space="preserve">                    А.В</w:t>
      </w:r>
      <w:r w:rsidRPr="003067AC">
        <w:rPr>
          <w:kern w:val="28"/>
        </w:rPr>
        <w:t xml:space="preserve">. </w:t>
      </w:r>
      <w:r w:rsidR="00490EAC">
        <w:rPr>
          <w:kern w:val="28"/>
        </w:rPr>
        <w:t xml:space="preserve">Андрейченко </w:t>
      </w:r>
    </w:p>
    <w:p w:rsidR="00357541" w:rsidRPr="003A5CE7" w:rsidRDefault="00357541" w:rsidP="003067AC">
      <w:pPr>
        <w:ind w:firstLine="709"/>
        <w:jc w:val="both"/>
        <w:rPr>
          <w:color w:val="000000"/>
          <w:szCs w:val="28"/>
        </w:rPr>
      </w:pPr>
    </w:p>
    <w:sectPr w:rsidR="00357541" w:rsidRPr="003A5CE7" w:rsidSect="006A45BA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076" w:rsidRDefault="00CF2076">
      <w:r>
        <w:separator/>
      </w:r>
    </w:p>
  </w:endnote>
  <w:endnote w:type="continuationSeparator" w:id="0">
    <w:p w:rsidR="00CF2076" w:rsidRDefault="00CF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076" w:rsidRDefault="00CF2076">
      <w:r>
        <w:separator/>
      </w:r>
    </w:p>
  </w:footnote>
  <w:footnote w:type="continuationSeparator" w:id="0">
    <w:p w:rsidR="00CF2076" w:rsidRDefault="00CF2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523921"/>
      <w:docPartObj>
        <w:docPartGallery w:val="Page Numbers (Top of Page)"/>
        <w:docPartUnique/>
      </w:docPartObj>
    </w:sdtPr>
    <w:sdtEndPr/>
    <w:sdtContent>
      <w:p w:rsidR="006A45BA" w:rsidRDefault="006A45BA" w:rsidP="000A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7A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7B1" w:rsidRDefault="00635D96" w:rsidP="007737B1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042" w:rsidRDefault="00675F28" w:rsidP="006A45BA">
    <w:pPr>
      <w:pStyle w:val="a3"/>
      <w:jc w:val="right"/>
    </w:pPr>
    <w:r>
      <w:t>Проект</w:t>
    </w:r>
  </w:p>
  <w:p w:rsidR="00324042" w:rsidRDefault="00324042" w:rsidP="006A45BA">
    <w:pPr>
      <w:pStyle w:val="a3"/>
      <w:jc w:val="right"/>
    </w:pPr>
  </w:p>
  <w:p w:rsidR="006A45BA" w:rsidRDefault="006A45BA" w:rsidP="006A45BA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7B1"/>
    <w:rsid w:val="00022B36"/>
    <w:rsid w:val="000335EF"/>
    <w:rsid w:val="00053C61"/>
    <w:rsid w:val="00077850"/>
    <w:rsid w:val="00080DED"/>
    <w:rsid w:val="00081E86"/>
    <w:rsid w:val="00093E2D"/>
    <w:rsid w:val="000A1EBB"/>
    <w:rsid w:val="000E2AFE"/>
    <w:rsid w:val="00114AAF"/>
    <w:rsid w:val="00160F97"/>
    <w:rsid w:val="00173CC7"/>
    <w:rsid w:val="001B3A35"/>
    <w:rsid w:val="001C41D6"/>
    <w:rsid w:val="001C5162"/>
    <w:rsid w:val="001C788C"/>
    <w:rsid w:val="0020003C"/>
    <w:rsid w:val="0021793E"/>
    <w:rsid w:val="002C6F09"/>
    <w:rsid w:val="002E258E"/>
    <w:rsid w:val="003043D7"/>
    <w:rsid w:val="003067AC"/>
    <w:rsid w:val="00324042"/>
    <w:rsid w:val="0035057D"/>
    <w:rsid w:val="00357541"/>
    <w:rsid w:val="00366129"/>
    <w:rsid w:val="00383131"/>
    <w:rsid w:val="003978DB"/>
    <w:rsid w:val="003A5CE7"/>
    <w:rsid w:val="003B4C86"/>
    <w:rsid w:val="003C6FD5"/>
    <w:rsid w:val="003D4A28"/>
    <w:rsid w:val="003E6A05"/>
    <w:rsid w:val="003F2358"/>
    <w:rsid w:val="00401E7F"/>
    <w:rsid w:val="004215FC"/>
    <w:rsid w:val="00461E2B"/>
    <w:rsid w:val="00463D03"/>
    <w:rsid w:val="00471ABE"/>
    <w:rsid w:val="00490EAC"/>
    <w:rsid w:val="004B76E2"/>
    <w:rsid w:val="004D0CB6"/>
    <w:rsid w:val="005D14A3"/>
    <w:rsid w:val="005E00B4"/>
    <w:rsid w:val="00627CF9"/>
    <w:rsid w:val="00635D96"/>
    <w:rsid w:val="0065277A"/>
    <w:rsid w:val="00652FF3"/>
    <w:rsid w:val="00655EA5"/>
    <w:rsid w:val="00675F28"/>
    <w:rsid w:val="00684427"/>
    <w:rsid w:val="00692D49"/>
    <w:rsid w:val="006A45BA"/>
    <w:rsid w:val="006B1DE9"/>
    <w:rsid w:val="006B3C6D"/>
    <w:rsid w:val="006C5990"/>
    <w:rsid w:val="007128C1"/>
    <w:rsid w:val="007258FB"/>
    <w:rsid w:val="0073733F"/>
    <w:rsid w:val="00751091"/>
    <w:rsid w:val="007737B1"/>
    <w:rsid w:val="00795608"/>
    <w:rsid w:val="007F0598"/>
    <w:rsid w:val="00817BE9"/>
    <w:rsid w:val="008602F8"/>
    <w:rsid w:val="00874172"/>
    <w:rsid w:val="0087792E"/>
    <w:rsid w:val="00894446"/>
    <w:rsid w:val="008D279E"/>
    <w:rsid w:val="008F1726"/>
    <w:rsid w:val="008F5F5D"/>
    <w:rsid w:val="008F6C90"/>
    <w:rsid w:val="00903033"/>
    <w:rsid w:val="00911B76"/>
    <w:rsid w:val="00934B03"/>
    <w:rsid w:val="0099314B"/>
    <w:rsid w:val="00994FFF"/>
    <w:rsid w:val="009E5CD9"/>
    <w:rsid w:val="009F0165"/>
    <w:rsid w:val="009F626B"/>
    <w:rsid w:val="00A26E97"/>
    <w:rsid w:val="00A546CA"/>
    <w:rsid w:val="00AB3FFE"/>
    <w:rsid w:val="00B44939"/>
    <w:rsid w:val="00B54ABA"/>
    <w:rsid w:val="00B65160"/>
    <w:rsid w:val="00B668A9"/>
    <w:rsid w:val="00B803DE"/>
    <w:rsid w:val="00B85FCC"/>
    <w:rsid w:val="00BE16C2"/>
    <w:rsid w:val="00C25D22"/>
    <w:rsid w:val="00C663AC"/>
    <w:rsid w:val="00C9335B"/>
    <w:rsid w:val="00C958B6"/>
    <w:rsid w:val="00CF2076"/>
    <w:rsid w:val="00D01A57"/>
    <w:rsid w:val="00D17A7A"/>
    <w:rsid w:val="00D60E91"/>
    <w:rsid w:val="00D61691"/>
    <w:rsid w:val="00D96512"/>
    <w:rsid w:val="00DB0F25"/>
    <w:rsid w:val="00E023E0"/>
    <w:rsid w:val="00E241A2"/>
    <w:rsid w:val="00E326C2"/>
    <w:rsid w:val="00E44929"/>
    <w:rsid w:val="00E77161"/>
    <w:rsid w:val="00E85955"/>
    <w:rsid w:val="00EE7423"/>
    <w:rsid w:val="00F01DD8"/>
    <w:rsid w:val="00F95855"/>
    <w:rsid w:val="00FA0D9E"/>
    <w:rsid w:val="00FB1FB9"/>
    <w:rsid w:val="00FF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AB2C50"/>
  <w15:docId w15:val="{D7F421C3-3443-4A3D-8443-1EF5A858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uiPriority w:val="99"/>
    <w:rsid w:val="006A45BA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A45B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55;&#1048;&#1057;&#1068;&#1052;&#1040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209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Чернюк Яна Викторовна</cp:lastModifiedBy>
  <cp:revision>74</cp:revision>
  <cp:lastPrinted>2019-10-15T04:41:00Z</cp:lastPrinted>
  <dcterms:created xsi:type="dcterms:W3CDTF">2019-01-25T00:07:00Z</dcterms:created>
  <dcterms:modified xsi:type="dcterms:W3CDTF">2026-09-22T05:41:00Z</dcterms:modified>
</cp:coreProperties>
</file>