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25DC2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F25DC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5DC2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465737">
              <w:t>й</w:t>
            </w:r>
            <w:r w:rsidR="005017EF">
              <w:t xml:space="preserve"> в</w:t>
            </w:r>
            <w:r w:rsidR="002352DB">
              <w:t xml:space="preserve"> статью 6</w:t>
            </w:r>
            <w:r w:rsidR="005017EF">
              <w:t xml:space="preserve"> </w:t>
            </w:r>
            <w:r w:rsidR="00465737">
              <w:t>Закон</w:t>
            </w:r>
            <w:r w:rsidR="002352DB">
              <w:t>а</w:t>
            </w:r>
            <w:r w:rsidR="00827F3E">
              <w:t xml:space="preserve"> Приморского края</w:t>
            </w:r>
            <w:r w:rsidR="00465737">
              <w:t xml:space="preserve"> </w:t>
            </w:r>
            <w:r w:rsidR="0035007E" w:rsidRPr="0035007E">
              <w:t>"</w:t>
            </w:r>
            <w:r w:rsidR="00827F3E">
              <w:t>О</w:t>
            </w:r>
            <w:r w:rsidR="00CB146D">
              <w:t xml:space="preserve"> регу</w:t>
            </w:r>
            <w:r w:rsidR="00465737">
              <w:t>-</w:t>
            </w:r>
            <w:r w:rsidR="00CB146D">
              <w:t>лировании розничной продажи алкогольной и спиртосодержащей продукции, продажи безалко</w:t>
            </w:r>
            <w:r w:rsidR="00465737">
              <w:t>-</w:t>
            </w:r>
            <w:r w:rsidR="00CB146D">
              <w:t xml:space="preserve">гольных тонизируюших напитков (в том числе энергетических) и профилактике алкоголизма </w:t>
            </w:r>
            <w:r w:rsidR="00827F3E">
              <w:t>на территории 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B146D" w:rsidRPr="008862D1">
        <w:t>"О внесении изменени</w:t>
      </w:r>
      <w:r w:rsidR="00465737">
        <w:t>й</w:t>
      </w:r>
      <w:r w:rsidR="00CB146D">
        <w:t xml:space="preserve"> в</w:t>
      </w:r>
      <w:r w:rsidR="002352DB">
        <w:t xml:space="preserve"> статью 6</w:t>
      </w:r>
      <w:r w:rsidR="00CB146D">
        <w:t xml:space="preserve"> Закон</w:t>
      </w:r>
      <w:r w:rsidR="002352DB">
        <w:t>а</w:t>
      </w:r>
      <w:bookmarkStart w:id="0" w:name="_GoBack"/>
      <w:bookmarkEnd w:id="0"/>
      <w:r w:rsidR="00CB146D">
        <w:t xml:space="preserve"> Приморского края </w:t>
      </w:r>
      <w:r w:rsidR="00CB146D" w:rsidRPr="0035007E">
        <w:t>"</w:t>
      </w:r>
      <w:r w:rsidR="00CB146D">
        <w:t>О регулировании розничной продажи алкогольной и спиртосодержащей продукции, продажи безалкогольных тонизируюших напитков (в том числе энергетических) и профилактике алкоголизма на территории Приморского края"</w:t>
      </w:r>
      <w:r w:rsidR="0035007E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AF0EAA" w:rsidRDefault="00AF0EAA" w:rsidP="00AF0EAA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(Андрейченко)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0EAA" w:rsidRDefault="00AF0EAA" w:rsidP="00AF0EAA">
      <w:pPr>
        <w:jc w:val="both"/>
      </w:pPr>
    </w:p>
    <w:p w:rsidR="00AF0EAA" w:rsidRDefault="00AF0EAA" w:rsidP="00AF0E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64689" w:rsidRDefault="00C64689" w:rsidP="00C64689"/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931FD6" w:rsidRDefault="00B906C5">
      <w:r w:rsidRPr="00B906C5">
        <w:t xml:space="preserve">Законодательного Собрания                                  </w:t>
      </w:r>
      <w:r w:rsidR="00827F3E">
        <w:t xml:space="preserve">                          </w:t>
      </w:r>
      <w:r w:rsidRPr="00B906C5">
        <w:t>А.</w:t>
      </w:r>
      <w:r w:rsidR="00827F3E">
        <w:t>А</w:t>
      </w:r>
      <w:r w:rsidRPr="00B906C5">
        <w:t xml:space="preserve">. </w:t>
      </w:r>
      <w:r w:rsidR="00827F3E">
        <w:t>Волошко</w:t>
      </w:r>
    </w:p>
    <w:sectPr w:rsidR="00931FD6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E10" w:rsidRDefault="00D31E10">
      <w:r>
        <w:separator/>
      </w:r>
    </w:p>
  </w:endnote>
  <w:endnote w:type="continuationSeparator" w:id="0">
    <w:p w:rsidR="00D31E10" w:rsidRDefault="00D3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E10" w:rsidRDefault="00D31E10">
      <w:r>
        <w:separator/>
      </w:r>
    </w:p>
  </w:footnote>
  <w:footnote w:type="continuationSeparator" w:id="0">
    <w:p w:rsidR="00D31E10" w:rsidRDefault="00D31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02E9"/>
    <w:rsid w:val="00164D07"/>
    <w:rsid w:val="001E6F62"/>
    <w:rsid w:val="001F469A"/>
    <w:rsid w:val="002352DB"/>
    <w:rsid w:val="00271CEF"/>
    <w:rsid w:val="002D44E7"/>
    <w:rsid w:val="003325F4"/>
    <w:rsid w:val="00334E5A"/>
    <w:rsid w:val="0035007E"/>
    <w:rsid w:val="00392E21"/>
    <w:rsid w:val="00393134"/>
    <w:rsid w:val="003A21BF"/>
    <w:rsid w:val="003A31F4"/>
    <w:rsid w:val="003F24F8"/>
    <w:rsid w:val="00465737"/>
    <w:rsid w:val="004B69FA"/>
    <w:rsid w:val="004C518D"/>
    <w:rsid w:val="004D1A01"/>
    <w:rsid w:val="005017EF"/>
    <w:rsid w:val="00506283"/>
    <w:rsid w:val="005534F7"/>
    <w:rsid w:val="005A6019"/>
    <w:rsid w:val="005E6130"/>
    <w:rsid w:val="00602077"/>
    <w:rsid w:val="00614D7B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27F3E"/>
    <w:rsid w:val="00835A0E"/>
    <w:rsid w:val="008818A7"/>
    <w:rsid w:val="00882F02"/>
    <w:rsid w:val="008E7E41"/>
    <w:rsid w:val="008F4797"/>
    <w:rsid w:val="00922AED"/>
    <w:rsid w:val="00924B45"/>
    <w:rsid w:val="00931FD6"/>
    <w:rsid w:val="009372FF"/>
    <w:rsid w:val="0094344A"/>
    <w:rsid w:val="009559A2"/>
    <w:rsid w:val="009959AC"/>
    <w:rsid w:val="009B270D"/>
    <w:rsid w:val="009C06BA"/>
    <w:rsid w:val="009C4DC8"/>
    <w:rsid w:val="00A13794"/>
    <w:rsid w:val="00A26831"/>
    <w:rsid w:val="00A26C60"/>
    <w:rsid w:val="00A93332"/>
    <w:rsid w:val="00AC1C93"/>
    <w:rsid w:val="00AE5EE6"/>
    <w:rsid w:val="00AF0EAA"/>
    <w:rsid w:val="00B81A8A"/>
    <w:rsid w:val="00B84893"/>
    <w:rsid w:val="00B906C5"/>
    <w:rsid w:val="00BA0F45"/>
    <w:rsid w:val="00BA58C7"/>
    <w:rsid w:val="00BA61C8"/>
    <w:rsid w:val="00C20E8F"/>
    <w:rsid w:val="00C64689"/>
    <w:rsid w:val="00CA0458"/>
    <w:rsid w:val="00CA7E54"/>
    <w:rsid w:val="00CB146D"/>
    <w:rsid w:val="00CD03FC"/>
    <w:rsid w:val="00CE19DF"/>
    <w:rsid w:val="00D02716"/>
    <w:rsid w:val="00D31E10"/>
    <w:rsid w:val="00D417AF"/>
    <w:rsid w:val="00D4322D"/>
    <w:rsid w:val="00D84696"/>
    <w:rsid w:val="00D8678F"/>
    <w:rsid w:val="00DF01B2"/>
    <w:rsid w:val="00E16F96"/>
    <w:rsid w:val="00E62345"/>
    <w:rsid w:val="00E93A7F"/>
    <w:rsid w:val="00ED3F8A"/>
    <w:rsid w:val="00EE3AD2"/>
    <w:rsid w:val="00EF502B"/>
    <w:rsid w:val="00F14CBB"/>
    <w:rsid w:val="00F25DC2"/>
    <w:rsid w:val="00F36BF7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99560"/>
  <w15:docId w15:val="{60B2EFA4-6243-40B5-9860-66D2800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2D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4778-B029-4FA8-9DCA-1F10150C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2026-01-14T23:27:00Z</cp:lastPrinted>
  <dcterms:created xsi:type="dcterms:W3CDTF">2026-10-01T23:20:00Z</dcterms:created>
  <dcterms:modified xsi:type="dcterms:W3CDTF">2026-10-01T23:20:00Z</dcterms:modified>
</cp:coreProperties>
</file>