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852176407" r:id="rId8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6664C6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>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845425" w:rsidRDefault="00845425" w:rsidP="009A01C5">
            <w:pPr>
              <w:ind w:left="-105"/>
              <w:jc w:val="both"/>
            </w:pPr>
            <w:r>
              <w:t xml:space="preserve">О предложениях </w:t>
            </w:r>
            <w:r w:rsidR="00534A14">
              <w:t xml:space="preserve">комитета Законодательного Собрания по социальной политике и защите прав граждан </w:t>
            </w:r>
            <w:r>
              <w:t xml:space="preserve">в план мониторинга </w:t>
            </w:r>
            <w:proofErr w:type="spellStart"/>
            <w:r>
              <w:t>правоприменения</w:t>
            </w:r>
            <w:proofErr w:type="spellEnd"/>
            <w:r>
              <w:t xml:space="preserve"> нормативных правовых актов Приморского края на 202</w:t>
            </w:r>
            <w:r w:rsidR="004F15B7">
              <w:t>7</w:t>
            </w:r>
            <w:r>
              <w:t xml:space="preserve"> год </w:t>
            </w:r>
          </w:p>
          <w:p w:rsidR="009A01C5" w:rsidRDefault="009A01C5" w:rsidP="00845425">
            <w:pPr>
              <w:ind w:left="-105"/>
              <w:jc w:val="both"/>
            </w:pPr>
          </w:p>
        </w:tc>
      </w:tr>
    </w:tbl>
    <w:p w:rsidR="00845425" w:rsidRDefault="00845425" w:rsidP="00845425">
      <w:pPr>
        <w:autoSpaceDE w:val="0"/>
        <w:autoSpaceDN w:val="0"/>
        <w:adjustRightInd w:val="0"/>
        <w:ind w:firstLine="709"/>
        <w:jc w:val="both"/>
      </w:pPr>
      <w:r>
        <w:t xml:space="preserve">Рассмотрев и обсудив предложения </w:t>
      </w:r>
      <w:r w:rsidR="004F15B7">
        <w:t xml:space="preserve">комитета Законодательного Собрания по социальной политике и защите прав граждан </w:t>
      </w:r>
      <w:r>
        <w:t xml:space="preserve">в план мониторинга </w:t>
      </w:r>
      <w:proofErr w:type="spellStart"/>
      <w:r>
        <w:t>правоприменения</w:t>
      </w:r>
      <w:proofErr w:type="spellEnd"/>
      <w:r>
        <w:t xml:space="preserve"> нормативных правовых актов Приморского края на </w:t>
      </w:r>
      <w:r w:rsidR="00C840B5">
        <w:t xml:space="preserve">             </w:t>
      </w:r>
      <w:r>
        <w:t>202</w:t>
      </w:r>
      <w:r w:rsidR="004F15B7">
        <w:t>7</w:t>
      </w:r>
      <w:r>
        <w:t xml:space="preserve"> год, комитет</w:t>
      </w:r>
    </w:p>
    <w:p w:rsidR="00845425" w:rsidRDefault="00845425" w:rsidP="00845425">
      <w:pPr>
        <w:pStyle w:val="a3"/>
        <w:tabs>
          <w:tab w:val="clear" w:pos="4153"/>
          <w:tab w:val="clear" w:pos="8306"/>
        </w:tabs>
        <w:jc w:val="both"/>
      </w:pPr>
    </w:p>
    <w:p w:rsidR="00845425" w:rsidRDefault="00845425" w:rsidP="00845425">
      <w:pPr>
        <w:pStyle w:val="a3"/>
        <w:tabs>
          <w:tab w:val="clear" w:pos="4153"/>
          <w:tab w:val="clear" w:pos="8306"/>
        </w:tabs>
      </w:pPr>
      <w:r>
        <w:t>РЕШИЛ:</w:t>
      </w:r>
    </w:p>
    <w:p w:rsidR="00845425" w:rsidRDefault="00845425" w:rsidP="00845425">
      <w:pPr>
        <w:pStyle w:val="a3"/>
        <w:tabs>
          <w:tab w:val="clear" w:pos="4153"/>
          <w:tab w:val="clear" w:pos="8306"/>
        </w:tabs>
        <w:jc w:val="both"/>
      </w:pPr>
    </w:p>
    <w:p w:rsidR="004F15B7" w:rsidRDefault="00845425" w:rsidP="004D0AF2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r w:rsidRPr="00AA7C38">
        <w:rPr>
          <w:szCs w:val="28"/>
        </w:rPr>
        <w:t xml:space="preserve">1.Предложить включить в план мониторинга </w:t>
      </w:r>
      <w:proofErr w:type="spellStart"/>
      <w:r w:rsidRPr="00AA7C38">
        <w:rPr>
          <w:szCs w:val="28"/>
        </w:rPr>
        <w:t>правоприменения</w:t>
      </w:r>
      <w:proofErr w:type="spellEnd"/>
      <w:r w:rsidRPr="00AA7C38">
        <w:rPr>
          <w:szCs w:val="28"/>
        </w:rPr>
        <w:t xml:space="preserve"> нормативных правовых актов Приморского края на 20</w:t>
      </w:r>
      <w:r>
        <w:rPr>
          <w:szCs w:val="28"/>
        </w:rPr>
        <w:t>2</w:t>
      </w:r>
      <w:r w:rsidR="004F15B7">
        <w:rPr>
          <w:szCs w:val="28"/>
        </w:rPr>
        <w:t>7</w:t>
      </w:r>
      <w:r w:rsidR="00BB73C1">
        <w:rPr>
          <w:szCs w:val="28"/>
        </w:rPr>
        <w:t xml:space="preserve"> год</w:t>
      </w:r>
      <w:r w:rsidR="004F15B7">
        <w:rPr>
          <w:szCs w:val="28"/>
        </w:rPr>
        <w:t>:</w:t>
      </w:r>
    </w:p>
    <w:p w:rsidR="00BB73C1" w:rsidRPr="00BB73C1" w:rsidRDefault="006A1643" w:rsidP="004F15B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6A1643">
        <w:rPr>
          <w:szCs w:val="28"/>
        </w:rPr>
        <w:t>Закон Приморского края от 5</w:t>
      </w:r>
      <w:r>
        <w:rPr>
          <w:szCs w:val="28"/>
        </w:rPr>
        <w:t xml:space="preserve"> мая </w:t>
      </w:r>
      <w:r w:rsidRPr="006A1643">
        <w:rPr>
          <w:szCs w:val="28"/>
        </w:rPr>
        <w:t xml:space="preserve">2014 </w:t>
      </w:r>
      <w:r>
        <w:rPr>
          <w:szCs w:val="28"/>
        </w:rPr>
        <w:t>года №</w:t>
      </w:r>
      <w:r w:rsidRPr="006A1643">
        <w:rPr>
          <w:szCs w:val="28"/>
        </w:rPr>
        <w:t xml:space="preserve"> 401-КЗ "Об обеспечении беспрепятственного доступа инвалидов и других маломобильных групп населения к объектам социальной, транспортной и инженерной инфраструктур, объектам туристской индустрии в Приморском крае, к местам отдыха и к предоставляемым в них услугам"</w:t>
      </w:r>
      <w:r>
        <w:rPr>
          <w:szCs w:val="28"/>
        </w:rPr>
        <w:t>;</w:t>
      </w:r>
    </w:p>
    <w:p w:rsidR="004F15B7" w:rsidRDefault="004F15B7" w:rsidP="00BB73C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F15B7">
        <w:rPr>
          <w:szCs w:val="28"/>
        </w:rPr>
        <w:t>Закон Приморского края от 23</w:t>
      </w:r>
      <w:r>
        <w:rPr>
          <w:szCs w:val="28"/>
        </w:rPr>
        <w:t xml:space="preserve"> ноября </w:t>
      </w:r>
      <w:r w:rsidRPr="004F15B7">
        <w:rPr>
          <w:szCs w:val="28"/>
        </w:rPr>
        <w:t xml:space="preserve">2018 </w:t>
      </w:r>
      <w:r>
        <w:rPr>
          <w:szCs w:val="28"/>
        </w:rPr>
        <w:t>года №</w:t>
      </w:r>
      <w:r w:rsidRPr="004F15B7">
        <w:rPr>
          <w:szCs w:val="28"/>
        </w:rPr>
        <w:t xml:space="preserve"> 392-КЗ </w:t>
      </w:r>
      <w:r>
        <w:rPr>
          <w:szCs w:val="28"/>
        </w:rPr>
        <w:br/>
      </w:r>
      <w:r w:rsidRPr="004F15B7">
        <w:rPr>
          <w:szCs w:val="28"/>
        </w:rPr>
        <w:t>"О социальной поддержке многодетных семей, проживающих на территории Приморского края"</w:t>
      </w:r>
      <w:r>
        <w:rPr>
          <w:szCs w:val="28"/>
        </w:rPr>
        <w:t>;</w:t>
      </w:r>
    </w:p>
    <w:p w:rsidR="004669C8" w:rsidRDefault="004F15B7" w:rsidP="00BB73C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F15B7">
        <w:rPr>
          <w:szCs w:val="28"/>
        </w:rPr>
        <w:t>Закон Приморского края от 1</w:t>
      </w:r>
      <w:r>
        <w:rPr>
          <w:szCs w:val="28"/>
        </w:rPr>
        <w:t xml:space="preserve"> декабря </w:t>
      </w:r>
      <w:r w:rsidRPr="004F15B7">
        <w:rPr>
          <w:szCs w:val="28"/>
        </w:rPr>
        <w:t xml:space="preserve">2025 </w:t>
      </w:r>
      <w:r>
        <w:rPr>
          <w:szCs w:val="28"/>
        </w:rPr>
        <w:t>года №</w:t>
      </w:r>
      <w:r w:rsidRPr="004F15B7">
        <w:rPr>
          <w:szCs w:val="28"/>
        </w:rPr>
        <w:t xml:space="preserve"> 925-КЗ </w:t>
      </w:r>
      <w:r>
        <w:rPr>
          <w:szCs w:val="28"/>
        </w:rPr>
        <w:br/>
      </w:r>
      <w:r w:rsidRPr="004F15B7">
        <w:rPr>
          <w:szCs w:val="28"/>
        </w:rPr>
        <w:t>"Об организации трудового воспитания и профессиональной ориентации в Приморском крае"</w:t>
      </w:r>
      <w:r>
        <w:rPr>
          <w:szCs w:val="28"/>
        </w:rPr>
        <w:t>.</w:t>
      </w:r>
    </w:p>
    <w:p w:rsidR="004F15B7" w:rsidRPr="00BB73C1" w:rsidRDefault="004F15B7" w:rsidP="00BB73C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45425" w:rsidRPr="00AA7C38" w:rsidRDefault="00845425" w:rsidP="0084542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AA7C38">
        <w:rPr>
          <w:szCs w:val="28"/>
        </w:rPr>
        <w:tab/>
        <w:t xml:space="preserve">2.Направить данное решение в комитет Законодательного Собрания </w:t>
      </w:r>
      <w:r w:rsidRPr="00AA7C38">
        <w:rPr>
          <w:szCs w:val="28"/>
        </w:rPr>
        <w:br/>
        <w:t>по регламенту, депутатской этике и организации работы Законодательного Собрания.</w:t>
      </w:r>
    </w:p>
    <w:p w:rsidR="00845425" w:rsidRDefault="00845425" w:rsidP="00845425">
      <w:pPr>
        <w:pStyle w:val="a3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p w:rsidR="00845425" w:rsidRDefault="00845425" w:rsidP="00845425">
      <w:pPr>
        <w:pStyle w:val="a3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p w:rsidR="00845425" w:rsidRDefault="00845425" w:rsidP="00845425">
      <w:pPr>
        <w:pStyle w:val="a3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p w:rsidR="00845425" w:rsidRDefault="00845425" w:rsidP="00845425">
      <w:pPr>
        <w:pStyle w:val="a3"/>
        <w:tabs>
          <w:tab w:val="clear" w:pos="4153"/>
          <w:tab w:val="clear" w:pos="8306"/>
        </w:tabs>
        <w:jc w:val="both"/>
      </w:pPr>
      <w:r>
        <w:rPr>
          <w:szCs w:val="28"/>
        </w:rPr>
        <w:t>П</w:t>
      </w:r>
      <w:r w:rsidRPr="003C429D">
        <w:rPr>
          <w:szCs w:val="28"/>
        </w:rPr>
        <w:t>редседатель комитета</w:t>
      </w:r>
      <w:r w:rsidRPr="003C429D">
        <w:rPr>
          <w:szCs w:val="28"/>
        </w:rPr>
        <w:tab/>
      </w:r>
      <w:r w:rsidRPr="003C429D">
        <w:rPr>
          <w:szCs w:val="28"/>
        </w:rPr>
        <w:tab/>
      </w:r>
      <w:r w:rsidRPr="003C429D">
        <w:rPr>
          <w:szCs w:val="28"/>
        </w:rPr>
        <w:tab/>
      </w:r>
      <w:r w:rsidRPr="003C429D">
        <w:rPr>
          <w:szCs w:val="28"/>
        </w:rPr>
        <w:tab/>
      </w:r>
      <w:r w:rsidRPr="003C429D">
        <w:rPr>
          <w:szCs w:val="28"/>
        </w:rPr>
        <w:tab/>
      </w:r>
      <w:r w:rsidRPr="003C429D">
        <w:rPr>
          <w:szCs w:val="28"/>
        </w:rPr>
        <w:tab/>
        <w:t xml:space="preserve">      </w:t>
      </w:r>
      <w:bookmarkStart w:id="0" w:name="_GoBack"/>
      <w:bookmarkEnd w:id="0"/>
      <w:r>
        <w:rPr>
          <w:szCs w:val="28"/>
        </w:rPr>
        <w:t xml:space="preserve">  </w:t>
      </w:r>
      <w:r w:rsidR="004F15B7">
        <w:rPr>
          <w:szCs w:val="28"/>
        </w:rPr>
        <w:t xml:space="preserve"> </w:t>
      </w:r>
      <w:r>
        <w:rPr>
          <w:szCs w:val="28"/>
        </w:rPr>
        <w:t xml:space="preserve">   </w:t>
      </w:r>
      <w:r w:rsidR="00BC5CE5">
        <w:rPr>
          <w:szCs w:val="28"/>
        </w:rPr>
        <w:t>П</w:t>
      </w:r>
      <w:r w:rsidR="004F15B7">
        <w:rPr>
          <w:szCs w:val="28"/>
        </w:rPr>
        <w:t>.</w:t>
      </w:r>
      <w:r w:rsidR="00BC5CE5">
        <w:rPr>
          <w:szCs w:val="28"/>
        </w:rPr>
        <w:t>Ю</w:t>
      </w:r>
      <w:r w:rsidR="004F15B7">
        <w:rPr>
          <w:szCs w:val="28"/>
        </w:rPr>
        <w:t xml:space="preserve">. </w:t>
      </w:r>
      <w:r w:rsidR="00BC5CE5">
        <w:rPr>
          <w:szCs w:val="28"/>
        </w:rPr>
        <w:t>Серебряков</w:t>
      </w:r>
    </w:p>
    <w:p w:rsidR="00845425" w:rsidRDefault="00845425" w:rsidP="00845425">
      <w:pPr>
        <w:pStyle w:val="a3"/>
        <w:tabs>
          <w:tab w:val="clear" w:pos="4153"/>
          <w:tab w:val="clear" w:pos="8306"/>
        </w:tabs>
        <w:jc w:val="both"/>
      </w:pPr>
    </w:p>
    <w:sectPr w:rsidR="00845425" w:rsidSect="00B467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0CB0" w:rsidRDefault="00630CB0">
      <w:r>
        <w:separator/>
      </w:r>
    </w:p>
  </w:endnote>
  <w:endnote w:type="continuationSeparator" w:id="0">
    <w:p w:rsidR="00630CB0" w:rsidRDefault="00630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0CB0" w:rsidRDefault="00630CB0">
      <w:r>
        <w:separator/>
      </w:r>
    </w:p>
  </w:footnote>
  <w:footnote w:type="continuationSeparator" w:id="0">
    <w:p w:rsidR="00630CB0" w:rsidRDefault="00630C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5CE5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53C61"/>
    <w:rsid w:val="00055848"/>
    <w:rsid w:val="00061EB4"/>
    <w:rsid w:val="00080DED"/>
    <w:rsid w:val="00084399"/>
    <w:rsid w:val="000D4F6F"/>
    <w:rsid w:val="000F0D4D"/>
    <w:rsid w:val="00146D5D"/>
    <w:rsid w:val="00160F97"/>
    <w:rsid w:val="00165B35"/>
    <w:rsid w:val="00174B47"/>
    <w:rsid w:val="001B3A35"/>
    <w:rsid w:val="001B71DB"/>
    <w:rsid w:val="001C5162"/>
    <w:rsid w:val="001C673D"/>
    <w:rsid w:val="001E35EA"/>
    <w:rsid w:val="001F6B87"/>
    <w:rsid w:val="0020003C"/>
    <w:rsid w:val="0020377C"/>
    <w:rsid w:val="0021751F"/>
    <w:rsid w:val="002320C9"/>
    <w:rsid w:val="0027624E"/>
    <w:rsid w:val="002D6399"/>
    <w:rsid w:val="003018EA"/>
    <w:rsid w:val="00315381"/>
    <w:rsid w:val="00322024"/>
    <w:rsid w:val="00330F65"/>
    <w:rsid w:val="00357541"/>
    <w:rsid w:val="00382F7D"/>
    <w:rsid w:val="00383131"/>
    <w:rsid w:val="003B4C86"/>
    <w:rsid w:val="003C2E84"/>
    <w:rsid w:val="003D4A28"/>
    <w:rsid w:val="003F2358"/>
    <w:rsid w:val="004060BD"/>
    <w:rsid w:val="00434E28"/>
    <w:rsid w:val="00461E2B"/>
    <w:rsid w:val="004669C8"/>
    <w:rsid w:val="00482570"/>
    <w:rsid w:val="004B717A"/>
    <w:rsid w:val="004B7B42"/>
    <w:rsid w:val="004D0AF2"/>
    <w:rsid w:val="004E4C4D"/>
    <w:rsid w:val="004F15B7"/>
    <w:rsid w:val="00534A14"/>
    <w:rsid w:val="00547DFE"/>
    <w:rsid w:val="00594366"/>
    <w:rsid w:val="005B0847"/>
    <w:rsid w:val="005D403F"/>
    <w:rsid w:val="005D71B6"/>
    <w:rsid w:val="005E271D"/>
    <w:rsid w:val="005E5787"/>
    <w:rsid w:val="00630CB0"/>
    <w:rsid w:val="006344A4"/>
    <w:rsid w:val="006664C6"/>
    <w:rsid w:val="006673E2"/>
    <w:rsid w:val="00680047"/>
    <w:rsid w:val="006875D7"/>
    <w:rsid w:val="006902E8"/>
    <w:rsid w:val="00692D49"/>
    <w:rsid w:val="006A1643"/>
    <w:rsid w:val="006F10B1"/>
    <w:rsid w:val="006F5B2A"/>
    <w:rsid w:val="00700FF0"/>
    <w:rsid w:val="007128C1"/>
    <w:rsid w:val="007258FB"/>
    <w:rsid w:val="0074651D"/>
    <w:rsid w:val="00751091"/>
    <w:rsid w:val="0077731F"/>
    <w:rsid w:val="007915A5"/>
    <w:rsid w:val="00795DB6"/>
    <w:rsid w:val="007A72F3"/>
    <w:rsid w:val="007A7326"/>
    <w:rsid w:val="007B706D"/>
    <w:rsid w:val="007F0598"/>
    <w:rsid w:val="007F1C07"/>
    <w:rsid w:val="00840D24"/>
    <w:rsid w:val="00845425"/>
    <w:rsid w:val="008602F8"/>
    <w:rsid w:val="00862A81"/>
    <w:rsid w:val="0087792E"/>
    <w:rsid w:val="008B4155"/>
    <w:rsid w:val="009234AB"/>
    <w:rsid w:val="00936EC0"/>
    <w:rsid w:val="0099314B"/>
    <w:rsid w:val="009A01C5"/>
    <w:rsid w:val="009B7352"/>
    <w:rsid w:val="009E5CD9"/>
    <w:rsid w:val="009F0165"/>
    <w:rsid w:val="009F626B"/>
    <w:rsid w:val="00A6096B"/>
    <w:rsid w:val="00A609BA"/>
    <w:rsid w:val="00A84903"/>
    <w:rsid w:val="00A97609"/>
    <w:rsid w:val="00AC4D57"/>
    <w:rsid w:val="00AC56FA"/>
    <w:rsid w:val="00AD5ADF"/>
    <w:rsid w:val="00B3727F"/>
    <w:rsid w:val="00B443AD"/>
    <w:rsid w:val="00B46796"/>
    <w:rsid w:val="00B668A9"/>
    <w:rsid w:val="00B7222C"/>
    <w:rsid w:val="00B73E34"/>
    <w:rsid w:val="00B745EE"/>
    <w:rsid w:val="00B803DE"/>
    <w:rsid w:val="00BB73C1"/>
    <w:rsid w:val="00BC5CE5"/>
    <w:rsid w:val="00BE16C2"/>
    <w:rsid w:val="00BE6B21"/>
    <w:rsid w:val="00BF697D"/>
    <w:rsid w:val="00C10EAB"/>
    <w:rsid w:val="00C21567"/>
    <w:rsid w:val="00C45975"/>
    <w:rsid w:val="00C61FF7"/>
    <w:rsid w:val="00C71920"/>
    <w:rsid w:val="00C749DB"/>
    <w:rsid w:val="00C840B5"/>
    <w:rsid w:val="00C9335B"/>
    <w:rsid w:val="00C958B6"/>
    <w:rsid w:val="00CF2E03"/>
    <w:rsid w:val="00D153A1"/>
    <w:rsid w:val="00D17A7A"/>
    <w:rsid w:val="00D340B7"/>
    <w:rsid w:val="00D54F36"/>
    <w:rsid w:val="00D637DB"/>
    <w:rsid w:val="00D7661C"/>
    <w:rsid w:val="00D849B7"/>
    <w:rsid w:val="00DB7F1B"/>
    <w:rsid w:val="00E02A19"/>
    <w:rsid w:val="00E326C2"/>
    <w:rsid w:val="00E50A1A"/>
    <w:rsid w:val="00E72A0C"/>
    <w:rsid w:val="00E77161"/>
    <w:rsid w:val="00E85955"/>
    <w:rsid w:val="00EB267E"/>
    <w:rsid w:val="00EB6176"/>
    <w:rsid w:val="00ED051B"/>
    <w:rsid w:val="00EE155B"/>
    <w:rsid w:val="00EF0BBC"/>
    <w:rsid w:val="00F01DD8"/>
    <w:rsid w:val="00F13CD4"/>
    <w:rsid w:val="00F23024"/>
    <w:rsid w:val="00F34152"/>
    <w:rsid w:val="00F60A2E"/>
    <w:rsid w:val="00F65753"/>
    <w:rsid w:val="00F77F19"/>
    <w:rsid w:val="00FC1675"/>
    <w:rsid w:val="00FC312F"/>
    <w:rsid w:val="00FD1AF0"/>
    <w:rsid w:val="00FD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B53ED96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03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15</TotalTime>
  <Pages>1</Pages>
  <Words>184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Гаврищук Евгения Валерьевна</cp:lastModifiedBy>
  <cp:revision>7</cp:revision>
  <cp:lastPrinted>2026-09-09T01:26:00Z</cp:lastPrinted>
  <dcterms:created xsi:type="dcterms:W3CDTF">2024-10-29T01:37:00Z</dcterms:created>
  <dcterms:modified xsi:type="dcterms:W3CDTF">2026-09-28T22:40:00Z</dcterms:modified>
</cp:coreProperties>
</file>