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852176499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82F7D" w:rsidP="00DC03DD">
            <w:pPr>
              <w:rPr>
                <w:sz w:val="24"/>
              </w:rPr>
            </w:pPr>
            <w:r>
              <w:rPr>
                <w:sz w:val="24"/>
              </w:rPr>
              <w:t>.10.20</w:t>
            </w:r>
            <w:r w:rsidR="00886EB5">
              <w:rPr>
                <w:sz w:val="24"/>
              </w:rPr>
              <w:t>26</w:t>
            </w: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9A01C5" w:rsidP="009A01C5">
            <w:pPr>
              <w:ind w:left="-105"/>
              <w:jc w:val="both"/>
              <w:rPr>
                <w:szCs w:val="28"/>
              </w:rPr>
            </w:pPr>
            <w:r>
              <w:t xml:space="preserve">О предложениях </w:t>
            </w:r>
            <w:r w:rsidR="001544D1">
              <w:t xml:space="preserve">комитета Законодательного Собрания по социальной политике и защите прав граждан </w:t>
            </w:r>
            <w:r>
              <w:t>в примерную программу законодательной деятельности Законодательного Со</w:t>
            </w:r>
            <w:r w:rsidR="00055848">
              <w:t>брания Приморского края</w:t>
            </w:r>
            <w:r w:rsidR="001544D1">
              <w:t xml:space="preserve"> </w:t>
            </w:r>
            <w:r w:rsidR="00055848">
              <w:t>на 202</w:t>
            </w:r>
            <w:r w:rsidR="00886EB5">
              <w:t>7</w:t>
            </w:r>
            <w:r>
              <w:t xml:space="preserve"> год</w:t>
            </w:r>
            <w:r w:rsidRPr="007233D9">
              <w:rPr>
                <w:szCs w:val="28"/>
              </w:rPr>
              <w:t xml:space="preserve"> </w:t>
            </w:r>
          </w:p>
          <w:p w:rsidR="009A01C5" w:rsidRDefault="009A01C5" w:rsidP="009A01C5">
            <w:pPr>
              <w:ind w:left="-105"/>
              <w:jc w:val="both"/>
            </w:pPr>
          </w:p>
        </w:tc>
      </w:tr>
    </w:tbl>
    <w:p w:rsidR="009A01C5" w:rsidRDefault="009A01C5" w:rsidP="009A01C5">
      <w:pPr>
        <w:pStyle w:val="a3"/>
        <w:tabs>
          <w:tab w:val="clear" w:pos="4153"/>
          <w:tab w:val="clear" w:pos="8306"/>
        </w:tabs>
        <w:ind w:firstLine="709"/>
        <w:jc w:val="both"/>
      </w:pPr>
      <w:r>
        <w:t>Рассмотрев и обсудив предложения депутатов комитета Законодательного Собрания по социальной политике и защите прав граждан в примерную программу законодательной деятельности Законодательного С</w:t>
      </w:r>
      <w:r w:rsidR="009E2408">
        <w:t>обрания Приморского края на 202</w:t>
      </w:r>
      <w:r w:rsidR="00886EB5">
        <w:t>7</w:t>
      </w:r>
      <w:r>
        <w:t xml:space="preserve"> год, комитет</w:t>
      </w:r>
    </w:p>
    <w:p w:rsidR="009A01C5" w:rsidRDefault="009A01C5" w:rsidP="009A01C5">
      <w:pPr>
        <w:pStyle w:val="a3"/>
        <w:tabs>
          <w:tab w:val="clear" w:pos="4153"/>
          <w:tab w:val="clear" w:pos="8306"/>
        </w:tabs>
        <w:jc w:val="both"/>
      </w:pPr>
    </w:p>
    <w:p w:rsidR="009A01C5" w:rsidRDefault="009A01C5" w:rsidP="009A01C5">
      <w:pPr>
        <w:pStyle w:val="a3"/>
        <w:tabs>
          <w:tab w:val="clear" w:pos="4153"/>
          <w:tab w:val="clear" w:pos="8306"/>
        </w:tabs>
      </w:pPr>
      <w:r>
        <w:t>РЕШИЛ:</w:t>
      </w:r>
    </w:p>
    <w:p w:rsidR="009A01C5" w:rsidRDefault="009A01C5" w:rsidP="009A01C5">
      <w:pPr>
        <w:pStyle w:val="a3"/>
        <w:tabs>
          <w:tab w:val="clear" w:pos="4153"/>
          <w:tab w:val="clear" w:pos="8306"/>
        </w:tabs>
      </w:pPr>
    </w:p>
    <w:p w:rsidR="009A01C5" w:rsidRPr="003C429D" w:rsidRDefault="009A01C5" w:rsidP="009A01C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r w:rsidRPr="003C429D">
        <w:rPr>
          <w:szCs w:val="28"/>
        </w:rPr>
        <w:t>1.Предложить включить в примерную программу законодательной деятельности Законодательного Собрания Приморского края на 20</w:t>
      </w:r>
      <w:r w:rsidR="00055848">
        <w:rPr>
          <w:szCs w:val="28"/>
        </w:rPr>
        <w:t>2</w:t>
      </w:r>
      <w:r w:rsidR="00886EB5">
        <w:rPr>
          <w:szCs w:val="28"/>
        </w:rPr>
        <w:t>7</w:t>
      </w:r>
      <w:r w:rsidRPr="003C429D">
        <w:rPr>
          <w:szCs w:val="28"/>
        </w:rPr>
        <w:t xml:space="preserve"> год следующие нормативные правовые акты:</w:t>
      </w:r>
    </w:p>
    <w:p w:rsidR="009A01C5" w:rsidRPr="003C429D" w:rsidRDefault="009A01C5" w:rsidP="009A01C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6379"/>
        <w:gridCol w:w="2693"/>
      </w:tblGrid>
      <w:tr w:rsidR="009A01C5" w:rsidRPr="00935435" w:rsidTr="0053737B">
        <w:tc>
          <w:tcPr>
            <w:tcW w:w="675" w:type="dxa"/>
            <w:shd w:val="clear" w:color="auto" w:fill="auto"/>
          </w:tcPr>
          <w:p w:rsidR="009A01C5" w:rsidRPr="0093543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 w:rsidRPr="00935435">
              <w:rPr>
                <w:szCs w:val="28"/>
              </w:rPr>
              <w:t>№</w:t>
            </w:r>
          </w:p>
          <w:p w:rsidR="009A01C5" w:rsidRPr="0093543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 w:rsidRPr="00935435">
              <w:rPr>
                <w:szCs w:val="28"/>
              </w:rPr>
              <w:t>п/п</w:t>
            </w:r>
          </w:p>
        </w:tc>
        <w:tc>
          <w:tcPr>
            <w:tcW w:w="6379" w:type="dxa"/>
            <w:shd w:val="clear" w:color="auto" w:fill="auto"/>
          </w:tcPr>
          <w:p w:rsidR="009A01C5" w:rsidRPr="0093543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 w:rsidRPr="00935435">
              <w:rPr>
                <w:szCs w:val="28"/>
              </w:rPr>
              <w:t>Наименовани</w:t>
            </w:r>
            <w:r>
              <w:rPr>
                <w:szCs w:val="28"/>
              </w:rPr>
              <w:t>е проекта закона</w:t>
            </w:r>
          </w:p>
        </w:tc>
        <w:tc>
          <w:tcPr>
            <w:tcW w:w="2693" w:type="dxa"/>
            <w:shd w:val="clear" w:color="auto" w:fill="auto"/>
          </w:tcPr>
          <w:p w:rsidR="009A01C5" w:rsidRPr="0093543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 w:rsidRPr="00935435">
              <w:rPr>
                <w:szCs w:val="28"/>
              </w:rPr>
              <w:t>Срок</w:t>
            </w:r>
          </w:p>
          <w:p w:rsidR="009A01C5" w:rsidRPr="0093543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 w:rsidRPr="00935435">
              <w:rPr>
                <w:szCs w:val="28"/>
              </w:rPr>
              <w:t>внесения</w:t>
            </w:r>
          </w:p>
        </w:tc>
      </w:tr>
      <w:tr w:rsidR="009A01C5" w:rsidRPr="00935435" w:rsidTr="0053737B">
        <w:tc>
          <w:tcPr>
            <w:tcW w:w="675" w:type="dxa"/>
            <w:shd w:val="clear" w:color="auto" w:fill="auto"/>
          </w:tcPr>
          <w:p w:rsidR="009A01C5" w:rsidRPr="00935435" w:rsidRDefault="0089110E" w:rsidP="0089110E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9A01C5">
              <w:rPr>
                <w:szCs w:val="28"/>
              </w:rPr>
              <w:t>.</w:t>
            </w:r>
          </w:p>
        </w:tc>
        <w:tc>
          <w:tcPr>
            <w:tcW w:w="6379" w:type="dxa"/>
            <w:shd w:val="clear" w:color="auto" w:fill="auto"/>
          </w:tcPr>
          <w:p w:rsidR="00434E28" w:rsidRDefault="00434E28" w:rsidP="00862A81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Закон Приморского края </w:t>
            </w:r>
            <w:r w:rsidR="00482570" w:rsidRPr="00482570">
              <w:rPr>
                <w:szCs w:val="28"/>
              </w:rPr>
              <w:t>"</w:t>
            </w:r>
            <w:r w:rsidR="00862A81" w:rsidRPr="0073364F">
              <w:rPr>
                <w:szCs w:val="28"/>
              </w:rPr>
              <w:t xml:space="preserve">О социальной поддержке </w:t>
            </w:r>
            <w:r w:rsidR="009E2408">
              <w:rPr>
                <w:szCs w:val="28"/>
              </w:rPr>
              <w:t>многодетных семей, проживающих</w:t>
            </w:r>
            <w:r w:rsidR="00862A81" w:rsidRPr="0073364F">
              <w:rPr>
                <w:szCs w:val="28"/>
              </w:rPr>
              <w:t xml:space="preserve"> на территории Приморского края"</w:t>
            </w:r>
            <w:r w:rsidR="00862A81">
              <w:rPr>
                <w:szCs w:val="28"/>
              </w:rPr>
              <w:t xml:space="preserve"> </w:t>
            </w:r>
          </w:p>
          <w:p w:rsidR="00862A81" w:rsidRPr="00935435" w:rsidRDefault="00862A81" w:rsidP="00862A81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9A01C5" w:rsidRPr="0093543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935435">
              <w:rPr>
                <w:szCs w:val="28"/>
              </w:rPr>
              <w:t>о мере необходимости</w:t>
            </w:r>
          </w:p>
        </w:tc>
      </w:tr>
      <w:tr w:rsidR="009A01C5" w:rsidRPr="00935435" w:rsidTr="0053737B">
        <w:tc>
          <w:tcPr>
            <w:tcW w:w="675" w:type="dxa"/>
            <w:shd w:val="clear" w:color="auto" w:fill="auto"/>
          </w:tcPr>
          <w:p w:rsidR="009A01C5" w:rsidRPr="00935435" w:rsidRDefault="0089110E" w:rsidP="0089110E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9A01C5" w:rsidRPr="00935435">
              <w:rPr>
                <w:szCs w:val="28"/>
              </w:rPr>
              <w:t>.</w:t>
            </w:r>
          </w:p>
        </w:tc>
        <w:tc>
          <w:tcPr>
            <w:tcW w:w="6379" w:type="dxa"/>
            <w:shd w:val="clear" w:color="auto" w:fill="auto"/>
          </w:tcPr>
          <w:p w:rsidR="00862A81" w:rsidRDefault="009A01C5" w:rsidP="009E2408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935435">
              <w:rPr>
                <w:szCs w:val="28"/>
              </w:rPr>
              <w:t>О внесении изменений в Закон Приморского края "О социальной поддержке льготных категорий граждан, проживающих на территории Приморского края"</w:t>
            </w:r>
          </w:p>
          <w:p w:rsidR="00E42B33" w:rsidRPr="00935435" w:rsidRDefault="00E42B33" w:rsidP="009E2408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9A01C5" w:rsidRPr="0093543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935435">
              <w:rPr>
                <w:szCs w:val="28"/>
              </w:rPr>
              <w:t xml:space="preserve">о мере необходимости </w:t>
            </w:r>
          </w:p>
        </w:tc>
      </w:tr>
      <w:tr w:rsidR="00E42B33" w:rsidRPr="00935435" w:rsidTr="0053737B">
        <w:tc>
          <w:tcPr>
            <w:tcW w:w="675" w:type="dxa"/>
            <w:shd w:val="clear" w:color="auto" w:fill="auto"/>
          </w:tcPr>
          <w:p w:rsidR="00E42B33" w:rsidRDefault="0089110E" w:rsidP="00862A81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E42B33">
              <w:rPr>
                <w:szCs w:val="28"/>
              </w:rPr>
              <w:t>.</w:t>
            </w:r>
          </w:p>
        </w:tc>
        <w:tc>
          <w:tcPr>
            <w:tcW w:w="6379" w:type="dxa"/>
            <w:shd w:val="clear" w:color="auto" w:fill="auto"/>
          </w:tcPr>
          <w:p w:rsidR="00E42B33" w:rsidRDefault="00E42B33" w:rsidP="006270DD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Закон Приморского края "О </w:t>
            </w:r>
            <w:r w:rsidR="00761BDE">
              <w:rPr>
                <w:szCs w:val="28"/>
              </w:rPr>
              <w:t>санаторно-курортном лечении отдельных категорий граждан</w:t>
            </w:r>
            <w:r>
              <w:rPr>
                <w:szCs w:val="28"/>
              </w:rPr>
              <w:t xml:space="preserve"> в Приморском крае"</w:t>
            </w:r>
          </w:p>
          <w:p w:rsidR="006270DD" w:rsidRDefault="006270DD" w:rsidP="006270DD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</w:p>
          <w:p w:rsidR="0089110E" w:rsidRDefault="0089110E" w:rsidP="006270DD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</w:p>
          <w:p w:rsidR="0089110E" w:rsidRPr="00935435" w:rsidRDefault="0089110E" w:rsidP="006270DD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E42B33" w:rsidRDefault="00E42B33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935435">
              <w:rPr>
                <w:szCs w:val="28"/>
              </w:rPr>
              <w:t>о мере необходимости</w:t>
            </w:r>
          </w:p>
        </w:tc>
      </w:tr>
      <w:tr w:rsidR="00382F7D" w:rsidRPr="00935435" w:rsidTr="0053737B">
        <w:tc>
          <w:tcPr>
            <w:tcW w:w="675" w:type="dxa"/>
            <w:shd w:val="clear" w:color="auto" w:fill="auto"/>
          </w:tcPr>
          <w:p w:rsidR="00382F7D" w:rsidRDefault="0089110E" w:rsidP="00E42B33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</w:t>
            </w:r>
            <w:r w:rsidR="00382F7D">
              <w:rPr>
                <w:szCs w:val="28"/>
              </w:rPr>
              <w:t>.</w:t>
            </w:r>
          </w:p>
        </w:tc>
        <w:tc>
          <w:tcPr>
            <w:tcW w:w="6379" w:type="dxa"/>
            <w:shd w:val="clear" w:color="auto" w:fill="auto"/>
          </w:tcPr>
          <w:p w:rsidR="008B4155" w:rsidRDefault="006270DD" w:rsidP="006270DD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дополнительных мерах социальной поддержки отдельных категорий граждан на территории Приморского края"</w:t>
            </w:r>
          </w:p>
          <w:p w:rsidR="006270DD" w:rsidRPr="00DC3964" w:rsidRDefault="006270DD" w:rsidP="006270DD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382F7D" w:rsidRDefault="00382F7D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935435">
              <w:rPr>
                <w:szCs w:val="28"/>
              </w:rPr>
              <w:t>о мере необходимости</w:t>
            </w:r>
          </w:p>
        </w:tc>
      </w:tr>
      <w:tr w:rsidR="00862A81" w:rsidRPr="00935435" w:rsidTr="0053737B">
        <w:tc>
          <w:tcPr>
            <w:tcW w:w="675" w:type="dxa"/>
            <w:shd w:val="clear" w:color="auto" w:fill="auto"/>
          </w:tcPr>
          <w:p w:rsidR="00862A81" w:rsidRDefault="0089110E" w:rsidP="00E42B33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862A81">
              <w:rPr>
                <w:szCs w:val="28"/>
              </w:rPr>
              <w:t>.</w:t>
            </w:r>
          </w:p>
        </w:tc>
        <w:tc>
          <w:tcPr>
            <w:tcW w:w="6379" w:type="dxa"/>
            <w:shd w:val="clear" w:color="auto" w:fill="auto"/>
          </w:tcPr>
          <w:p w:rsidR="00862A81" w:rsidRDefault="00862A81" w:rsidP="0053737B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социальной поддержке семей, проживающих на территории Приморского края"</w:t>
            </w:r>
          </w:p>
          <w:p w:rsidR="008B4155" w:rsidRDefault="008B4155" w:rsidP="0053737B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862A81" w:rsidRDefault="00862A81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935435">
              <w:rPr>
                <w:szCs w:val="28"/>
              </w:rPr>
              <w:t>о мере необходимости</w:t>
            </w:r>
          </w:p>
        </w:tc>
      </w:tr>
    </w:tbl>
    <w:p w:rsidR="009A01C5" w:rsidRDefault="009A01C5" w:rsidP="009A01C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9A01C5" w:rsidRPr="00207ABC" w:rsidRDefault="009A01C5" w:rsidP="009A01C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3C429D">
        <w:rPr>
          <w:szCs w:val="28"/>
        </w:rPr>
        <w:tab/>
        <w:t xml:space="preserve">2.Направить данное решение </w:t>
      </w:r>
      <w:r w:rsidR="00DC03DD">
        <w:rPr>
          <w:szCs w:val="28"/>
        </w:rPr>
        <w:t>Председателю</w:t>
      </w:r>
      <w:r w:rsidRPr="003C429D">
        <w:rPr>
          <w:szCs w:val="28"/>
        </w:rPr>
        <w:t xml:space="preserve"> Законодательного </w:t>
      </w:r>
      <w:r w:rsidRPr="00207ABC">
        <w:rPr>
          <w:szCs w:val="28"/>
        </w:rPr>
        <w:t xml:space="preserve">Собрания </w:t>
      </w:r>
      <w:r>
        <w:rPr>
          <w:szCs w:val="28"/>
        </w:rPr>
        <w:t xml:space="preserve">Приморского края </w:t>
      </w:r>
      <w:r w:rsidR="00DC03DD">
        <w:rPr>
          <w:szCs w:val="28"/>
        </w:rPr>
        <w:t>А.А. Волошко</w:t>
      </w:r>
      <w:r>
        <w:rPr>
          <w:szCs w:val="28"/>
        </w:rPr>
        <w:t>.</w:t>
      </w:r>
    </w:p>
    <w:p w:rsidR="009A01C5" w:rsidRDefault="009A01C5" w:rsidP="009A01C5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9A01C5" w:rsidRDefault="009A01C5" w:rsidP="009A01C5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9A01C5" w:rsidRDefault="009A01C5" w:rsidP="009A01C5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9A01C5" w:rsidRDefault="009A01C5" w:rsidP="009A01C5">
      <w:pPr>
        <w:pStyle w:val="a3"/>
        <w:tabs>
          <w:tab w:val="clear" w:pos="4153"/>
          <w:tab w:val="clear" w:pos="8306"/>
        </w:tabs>
        <w:jc w:val="both"/>
      </w:pPr>
      <w:r>
        <w:rPr>
          <w:szCs w:val="28"/>
        </w:rPr>
        <w:t>П</w:t>
      </w:r>
      <w:r w:rsidRPr="003C429D">
        <w:rPr>
          <w:szCs w:val="28"/>
        </w:rPr>
        <w:t>редседатель комитета</w:t>
      </w:r>
      <w:r w:rsidRPr="003C429D">
        <w:rPr>
          <w:szCs w:val="28"/>
        </w:rPr>
        <w:tab/>
      </w:r>
      <w:r w:rsidRPr="003C429D">
        <w:rPr>
          <w:szCs w:val="28"/>
        </w:rPr>
        <w:tab/>
      </w:r>
      <w:r w:rsidRPr="003C429D">
        <w:rPr>
          <w:szCs w:val="28"/>
        </w:rPr>
        <w:tab/>
      </w:r>
      <w:r w:rsidRPr="003C429D">
        <w:rPr>
          <w:szCs w:val="28"/>
        </w:rPr>
        <w:tab/>
      </w:r>
      <w:r w:rsidRPr="003C429D">
        <w:rPr>
          <w:szCs w:val="28"/>
        </w:rPr>
        <w:tab/>
      </w:r>
      <w:r w:rsidRPr="003C429D">
        <w:rPr>
          <w:szCs w:val="28"/>
        </w:rPr>
        <w:tab/>
        <w:t xml:space="preserve">  </w:t>
      </w:r>
      <w:r w:rsidR="00482570">
        <w:rPr>
          <w:szCs w:val="28"/>
        </w:rPr>
        <w:t xml:space="preserve"> </w:t>
      </w:r>
      <w:r w:rsidRPr="003C429D">
        <w:rPr>
          <w:szCs w:val="28"/>
        </w:rPr>
        <w:t xml:space="preserve"> </w:t>
      </w:r>
      <w:bookmarkStart w:id="0" w:name="_GoBack"/>
      <w:bookmarkEnd w:id="0"/>
      <w:r w:rsidR="00B73E34">
        <w:rPr>
          <w:szCs w:val="28"/>
        </w:rPr>
        <w:t xml:space="preserve"> </w:t>
      </w:r>
      <w:r w:rsidR="00886EB5">
        <w:rPr>
          <w:szCs w:val="28"/>
        </w:rPr>
        <w:t xml:space="preserve">  </w:t>
      </w:r>
      <w:r>
        <w:rPr>
          <w:szCs w:val="28"/>
        </w:rPr>
        <w:t xml:space="preserve"> </w:t>
      </w:r>
      <w:r w:rsidR="00482570">
        <w:rPr>
          <w:szCs w:val="28"/>
        </w:rPr>
        <w:t xml:space="preserve">    </w:t>
      </w:r>
      <w:r w:rsidR="003F2AAA">
        <w:rPr>
          <w:szCs w:val="28"/>
        </w:rPr>
        <w:t>П.Ю</w:t>
      </w:r>
      <w:r w:rsidR="00886EB5">
        <w:rPr>
          <w:szCs w:val="28"/>
        </w:rPr>
        <w:t>.</w:t>
      </w:r>
      <w:r w:rsidR="0089110E">
        <w:rPr>
          <w:szCs w:val="28"/>
        </w:rPr>
        <w:t xml:space="preserve"> </w:t>
      </w:r>
      <w:r w:rsidR="003F2AAA">
        <w:rPr>
          <w:szCs w:val="28"/>
        </w:rPr>
        <w:t>Серебряков</w:t>
      </w:r>
    </w:p>
    <w:p w:rsidR="009A01C5" w:rsidRDefault="009A01C5" w:rsidP="009A01C5">
      <w:pPr>
        <w:pStyle w:val="a3"/>
        <w:tabs>
          <w:tab w:val="clear" w:pos="4153"/>
          <w:tab w:val="clear" w:pos="8306"/>
        </w:tabs>
        <w:jc w:val="both"/>
      </w:pPr>
    </w:p>
    <w:sectPr w:rsidR="009A01C5" w:rsidSect="00B467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17FA" w:rsidRDefault="00FB17FA">
      <w:r>
        <w:separator/>
      </w:r>
    </w:p>
  </w:endnote>
  <w:endnote w:type="continuationSeparator" w:id="0">
    <w:p w:rsidR="00FB17FA" w:rsidRDefault="00FB1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17FA" w:rsidRDefault="00FB17FA">
      <w:r>
        <w:separator/>
      </w:r>
    </w:p>
  </w:footnote>
  <w:footnote w:type="continuationSeparator" w:id="0">
    <w:p w:rsidR="00FB17FA" w:rsidRDefault="00FB17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2AA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53C61"/>
    <w:rsid w:val="00055848"/>
    <w:rsid w:val="00070201"/>
    <w:rsid w:val="00080DED"/>
    <w:rsid w:val="00084399"/>
    <w:rsid w:val="00090627"/>
    <w:rsid w:val="000C0D97"/>
    <w:rsid w:val="000D4F6F"/>
    <w:rsid w:val="000E26C6"/>
    <w:rsid w:val="000F0D4D"/>
    <w:rsid w:val="00146D5D"/>
    <w:rsid w:val="001544D1"/>
    <w:rsid w:val="00160F97"/>
    <w:rsid w:val="00165B35"/>
    <w:rsid w:val="00174B47"/>
    <w:rsid w:val="0018362E"/>
    <w:rsid w:val="001B3A35"/>
    <w:rsid w:val="001B71DB"/>
    <w:rsid w:val="001C5162"/>
    <w:rsid w:val="001F6B87"/>
    <w:rsid w:val="0020003C"/>
    <w:rsid w:val="0020377C"/>
    <w:rsid w:val="0021751F"/>
    <w:rsid w:val="002320C9"/>
    <w:rsid w:val="0027624E"/>
    <w:rsid w:val="003018EA"/>
    <w:rsid w:val="00315381"/>
    <w:rsid w:val="00357541"/>
    <w:rsid w:val="00382F7D"/>
    <w:rsid w:val="00383131"/>
    <w:rsid w:val="003A5DEC"/>
    <w:rsid w:val="003B4C86"/>
    <w:rsid w:val="003C2E84"/>
    <w:rsid w:val="003D4A28"/>
    <w:rsid w:val="003F2358"/>
    <w:rsid w:val="003F2AAA"/>
    <w:rsid w:val="004060BD"/>
    <w:rsid w:val="00434E28"/>
    <w:rsid w:val="00461E2B"/>
    <w:rsid w:val="00482570"/>
    <w:rsid w:val="004B7B42"/>
    <w:rsid w:val="004C58EF"/>
    <w:rsid w:val="00547DFE"/>
    <w:rsid w:val="00594366"/>
    <w:rsid w:val="005D71B6"/>
    <w:rsid w:val="005E271D"/>
    <w:rsid w:val="005E5787"/>
    <w:rsid w:val="006270DD"/>
    <w:rsid w:val="00633274"/>
    <w:rsid w:val="006344A4"/>
    <w:rsid w:val="00655653"/>
    <w:rsid w:val="006902E8"/>
    <w:rsid w:val="00692D49"/>
    <w:rsid w:val="006E687E"/>
    <w:rsid w:val="006F10B1"/>
    <w:rsid w:val="00700FF0"/>
    <w:rsid w:val="007128C1"/>
    <w:rsid w:val="007258FB"/>
    <w:rsid w:val="0074651D"/>
    <w:rsid w:val="00751091"/>
    <w:rsid w:val="00761BDE"/>
    <w:rsid w:val="0077731F"/>
    <w:rsid w:val="007A72F3"/>
    <w:rsid w:val="007A7326"/>
    <w:rsid w:val="007B706D"/>
    <w:rsid w:val="007F0598"/>
    <w:rsid w:val="007F1C07"/>
    <w:rsid w:val="00827F91"/>
    <w:rsid w:val="00840D24"/>
    <w:rsid w:val="008602F8"/>
    <w:rsid w:val="00862A81"/>
    <w:rsid w:val="0087792E"/>
    <w:rsid w:val="00886EB5"/>
    <w:rsid w:val="0089110E"/>
    <w:rsid w:val="008B4155"/>
    <w:rsid w:val="00917CED"/>
    <w:rsid w:val="009234AB"/>
    <w:rsid w:val="00936EC0"/>
    <w:rsid w:val="0099314B"/>
    <w:rsid w:val="009A01C5"/>
    <w:rsid w:val="009E2408"/>
    <w:rsid w:val="009E5CD9"/>
    <w:rsid w:val="009F0165"/>
    <w:rsid w:val="009F626B"/>
    <w:rsid w:val="00A305F7"/>
    <w:rsid w:val="00A609BA"/>
    <w:rsid w:val="00A84903"/>
    <w:rsid w:val="00A97609"/>
    <w:rsid w:val="00AC56FA"/>
    <w:rsid w:val="00AD5ADF"/>
    <w:rsid w:val="00B3727F"/>
    <w:rsid w:val="00B443AD"/>
    <w:rsid w:val="00B46796"/>
    <w:rsid w:val="00B668A9"/>
    <w:rsid w:val="00B73E34"/>
    <w:rsid w:val="00B745EE"/>
    <w:rsid w:val="00B803DE"/>
    <w:rsid w:val="00BA4EA0"/>
    <w:rsid w:val="00BE16C2"/>
    <w:rsid w:val="00BE6B21"/>
    <w:rsid w:val="00BF697D"/>
    <w:rsid w:val="00C10EAB"/>
    <w:rsid w:val="00C61FF7"/>
    <w:rsid w:val="00C66094"/>
    <w:rsid w:val="00C71920"/>
    <w:rsid w:val="00C749DB"/>
    <w:rsid w:val="00C9335B"/>
    <w:rsid w:val="00C958B6"/>
    <w:rsid w:val="00D153A1"/>
    <w:rsid w:val="00D17A7A"/>
    <w:rsid w:val="00D22985"/>
    <w:rsid w:val="00D340B7"/>
    <w:rsid w:val="00D54F36"/>
    <w:rsid w:val="00D637DB"/>
    <w:rsid w:val="00D7661C"/>
    <w:rsid w:val="00D849B7"/>
    <w:rsid w:val="00DC03DD"/>
    <w:rsid w:val="00E02A19"/>
    <w:rsid w:val="00E326C2"/>
    <w:rsid w:val="00E42B33"/>
    <w:rsid w:val="00E50A1A"/>
    <w:rsid w:val="00E72A0C"/>
    <w:rsid w:val="00E77161"/>
    <w:rsid w:val="00E85955"/>
    <w:rsid w:val="00EB267E"/>
    <w:rsid w:val="00EB6176"/>
    <w:rsid w:val="00EE155B"/>
    <w:rsid w:val="00F01DD8"/>
    <w:rsid w:val="00F13CD4"/>
    <w:rsid w:val="00F23024"/>
    <w:rsid w:val="00F34152"/>
    <w:rsid w:val="00F43CDE"/>
    <w:rsid w:val="00F60A2E"/>
    <w:rsid w:val="00F65753"/>
    <w:rsid w:val="00F74306"/>
    <w:rsid w:val="00F77F19"/>
    <w:rsid w:val="00FB17FA"/>
    <w:rsid w:val="00FC312F"/>
    <w:rsid w:val="00FD1AF0"/>
    <w:rsid w:val="00FD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33868CC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03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51</TotalTime>
  <Pages>2</Pages>
  <Words>215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Гаврищук Евгения Валерьевна</cp:lastModifiedBy>
  <cp:revision>8</cp:revision>
  <cp:lastPrinted>2025-10-20T23:17:00Z</cp:lastPrinted>
  <dcterms:created xsi:type="dcterms:W3CDTF">2024-10-23T02:37:00Z</dcterms:created>
  <dcterms:modified xsi:type="dcterms:W3CDTF">2026-09-28T22:42:00Z</dcterms:modified>
</cp:coreProperties>
</file>