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05pt;height:45.65pt" o:ole="" fillcolor="window">
            <v:imagedata r:id="rId7" o:title="" grayscale="t"/>
          </v:shape>
          <o:OLEObject Type="Embed" ProgID="Word.Picture.8" ShapeID="_x0000_i1025" DrawAspect="Content" ObjectID="_185217906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4"/>
        <w:gridCol w:w="1512"/>
        <w:gridCol w:w="3016"/>
        <w:gridCol w:w="753"/>
        <w:gridCol w:w="906"/>
      </w:tblGrid>
      <w:tr w:rsidR="00357541" w:rsidTr="00545F65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545F65">
        <w:trPr>
          <w:cantSplit/>
        </w:trPr>
        <w:tc>
          <w:tcPr>
            <w:tcW w:w="1730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545F65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545F65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F65753" w:rsidRPr="00752522" w:rsidRDefault="00554437" w:rsidP="002370CD">
            <w:pPr>
              <w:pStyle w:val="ConsPlusTitle"/>
              <w:widowControl/>
              <w:ind w:left="-11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</w:t>
            </w:r>
            <w:r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 xml:space="preserve">края </w:t>
            </w:r>
            <w:r w:rsidR="00752522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"О внесении изменени</w:t>
            </w:r>
            <w:r w:rsidR="00290806">
              <w:rPr>
                <w:rFonts w:ascii="Times New Roman" w:hAnsi="Times New Roman" w:cs="Times New Roman"/>
                <w:b w:val="0"/>
                <w:sz w:val="28"/>
                <w:szCs w:val="28"/>
              </w:rPr>
              <w:t>й</w:t>
            </w:r>
            <w:r w:rsidR="00752522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</w:t>
            </w:r>
            <w:r w:rsid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752522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Закон Приморского края "</w:t>
            </w:r>
            <w:r w:rsidR="00290806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образовании в Приморском крае</w:t>
            </w:r>
            <w:r w:rsidR="00752522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" </w:t>
            </w:r>
            <w:r w:rsidR="00F65753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r w:rsidR="002A4CCB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второе, третье </w:t>
            </w:r>
            <w:r w:rsidR="00F65753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чтени</w:t>
            </w:r>
            <w:r w:rsidR="002A4CCB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="00F65753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)</w:t>
            </w:r>
          </w:p>
          <w:p w:rsidR="00357541" w:rsidRDefault="00357541" w:rsidP="00752522">
            <w:pPr>
              <w:ind w:left="-68" w:firstLine="68"/>
            </w:pPr>
          </w:p>
        </w:tc>
      </w:tr>
    </w:tbl>
    <w:p w:rsidR="002A4CCB" w:rsidRPr="00784532" w:rsidRDefault="002A4CCB" w:rsidP="00752522">
      <w:pPr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752522" w:rsidRPr="00752522">
        <w:rPr>
          <w:szCs w:val="28"/>
        </w:rPr>
        <w:t>"О внесении изменени</w:t>
      </w:r>
      <w:r w:rsidR="00290806">
        <w:rPr>
          <w:szCs w:val="28"/>
        </w:rPr>
        <w:t>й</w:t>
      </w:r>
      <w:r w:rsidR="00752522" w:rsidRPr="00752522">
        <w:rPr>
          <w:szCs w:val="28"/>
        </w:rPr>
        <w:t xml:space="preserve"> в Закон Приморского края "</w:t>
      </w:r>
      <w:r w:rsidR="00290806">
        <w:rPr>
          <w:szCs w:val="28"/>
        </w:rPr>
        <w:t>Об образовании в Приморском крае</w:t>
      </w:r>
      <w:r w:rsidR="00752522" w:rsidRPr="00752522">
        <w:rPr>
          <w:szCs w:val="28"/>
        </w:rPr>
        <w:t>"</w:t>
      </w:r>
      <w:r w:rsidR="00545F65">
        <w:rPr>
          <w:szCs w:val="28"/>
        </w:rPr>
        <w:t xml:space="preserve">, </w:t>
      </w:r>
      <w:r w:rsidRPr="00187B24">
        <w:t xml:space="preserve">а также </w:t>
      </w:r>
      <w:r w:rsidR="00290806">
        <w:t>руководствуясь</w:t>
      </w:r>
      <w:r w:rsidRPr="00187B24">
        <w:rPr>
          <w:szCs w:val="28"/>
        </w:rPr>
        <w:t xml:space="preserve"> </w:t>
      </w:r>
      <w:r w:rsidR="00290806">
        <w:rPr>
          <w:szCs w:val="28"/>
        </w:rPr>
        <w:t xml:space="preserve">частью </w:t>
      </w:r>
      <w:r w:rsidRPr="00187B24">
        <w:rPr>
          <w:szCs w:val="28"/>
        </w:rPr>
        <w:t>2</w:t>
      </w:r>
      <w:r w:rsidR="0024796A" w:rsidRPr="00187B24">
        <w:rPr>
          <w:szCs w:val="28"/>
        </w:rPr>
        <w:t xml:space="preserve"> </w:t>
      </w:r>
      <w:r w:rsidRPr="00187B24">
        <w:rPr>
          <w:szCs w:val="28"/>
        </w:rPr>
        <w:t>статьи 14 Закона Приморского края</w:t>
      </w:r>
      <w:r w:rsidR="00555E52" w:rsidRPr="00187B24">
        <w:rPr>
          <w:szCs w:val="28"/>
        </w:rPr>
        <w:t xml:space="preserve"> </w:t>
      </w:r>
      <w:r w:rsidR="00752522">
        <w:rPr>
          <w:szCs w:val="28"/>
        </w:rPr>
        <w:br/>
      </w:r>
      <w:r w:rsidRPr="00187B24">
        <w:rPr>
          <w:szCs w:val="28"/>
        </w:rPr>
        <w:t>от</w:t>
      </w:r>
      <w:r w:rsidR="00591006" w:rsidRPr="00187B24">
        <w:rPr>
          <w:szCs w:val="28"/>
        </w:rPr>
        <w:t xml:space="preserve"> </w:t>
      </w:r>
      <w:r w:rsidRPr="00187B24">
        <w:rPr>
          <w:szCs w:val="28"/>
        </w:rPr>
        <w:t>22 декабря 2008 года № 373-КЗ</w:t>
      </w:r>
      <w:r w:rsidR="00FE29A2" w:rsidRPr="00187B24">
        <w:rPr>
          <w:szCs w:val="28"/>
        </w:rPr>
        <w:t xml:space="preserve"> </w:t>
      </w:r>
      <w:r w:rsidRPr="00187B24">
        <w:rPr>
          <w:szCs w:val="28"/>
        </w:rPr>
        <w:t>"О законодательной деятельности в Приморском крае",</w:t>
      </w:r>
      <w:r w:rsidR="0024796A" w:rsidRPr="00187B24">
        <w:rPr>
          <w:szCs w:val="28"/>
        </w:rPr>
        <w:t xml:space="preserve"> </w:t>
      </w:r>
      <w:r w:rsidR="00290806">
        <w:rPr>
          <w:szCs w:val="28"/>
        </w:rPr>
        <w:t xml:space="preserve">предусматривающей </w:t>
      </w:r>
      <w:r w:rsidR="0033012C">
        <w:rPr>
          <w:szCs w:val="28"/>
        </w:rPr>
        <w:t xml:space="preserve">в порядке исключения </w:t>
      </w:r>
      <w:r w:rsidR="00290806">
        <w:rPr>
          <w:szCs w:val="28"/>
        </w:rPr>
        <w:t>принятие</w:t>
      </w:r>
      <w:r w:rsidR="00290806" w:rsidRPr="00187B24">
        <w:rPr>
          <w:szCs w:val="28"/>
        </w:rPr>
        <w:t xml:space="preserve"> в целом после обсуждения в первом чтении проект</w:t>
      </w:r>
      <w:r w:rsidR="00290806">
        <w:rPr>
          <w:szCs w:val="28"/>
        </w:rPr>
        <w:t>ов</w:t>
      </w:r>
      <w:r w:rsidR="00290806" w:rsidRPr="00187B24">
        <w:rPr>
          <w:szCs w:val="28"/>
        </w:rPr>
        <w:t xml:space="preserve"> законов Приморского края, которыми соответствующие законы Приморского края приводятся в соответствие с </w:t>
      </w:r>
      <w:r w:rsidR="00290806">
        <w:rPr>
          <w:szCs w:val="28"/>
        </w:rPr>
        <w:t>федеральным законодательством</w:t>
      </w:r>
      <w:r w:rsidR="0024796A" w:rsidRPr="00A51B43">
        <w:rPr>
          <w:szCs w:val="28"/>
        </w:rPr>
        <w:t>,</w:t>
      </w:r>
      <w:r w:rsidR="00075FA1" w:rsidRPr="00A51B43">
        <w:rPr>
          <w:szCs w:val="28"/>
        </w:rPr>
        <w:t xml:space="preserve"> </w:t>
      </w:r>
      <w:r w:rsidRPr="00A51B43">
        <w:t>комитет</w:t>
      </w:r>
    </w:p>
    <w:p w:rsidR="002A4CCB" w:rsidRPr="00784532" w:rsidRDefault="002A4CCB" w:rsidP="00752522">
      <w:pPr>
        <w:pStyle w:val="a8"/>
        <w:spacing w:after="0"/>
        <w:ind w:firstLine="709"/>
        <w:rPr>
          <w:szCs w:val="28"/>
        </w:rPr>
      </w:pPr>
    </w:p>
    <w:p w:rsidR="002A4CCB" w:rsidRDefault="002A4CCB" w:rsidP="00752522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F10463" w:rsidRDefault="00F10463" w:rsidP="00752522">
      <w:pPr>
        <w:ind w:firstLine="709"/>
        <w:jc w:val="both"/>
        <w:rPr>
          <w:szCs w:val="28"/>
        </w:rPr>
      </w:pPr>
    </w:p>
    <w:p w:rsidR="002A4CCB" w:rsidRDefault="002A4CCB" w:rsidP="00752522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3945E2">
        <w:rPr>
          <w:szCs w:val="28"/>
        </w:rPr>
        <w:t>Рекомендовать Законодательному Собрани</w:t>
      </w:r>
      <w:r w:rsidR="00B56836">
        <w:rPr>
          <w:szCs w:val="28"/>
        </w:rPr>
        <w:t>ю</w:t>
      </w:r>
      <w:r w:rsidR="003945E2">
        <w:rPr>
          <w:szCs w:val="28"/>
        </w:rPr>
        <w:t xml:space="preserve">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752522" w:rsidRPr="00752522">
        <w:rPr>
          <w:szCs w:val="28"/>
        </w:rPr>
        <w:t>"О внесении изменени</w:t>
      </w:r>
      <w:r w:rsidR="00290806">
        <w:rPr>
          <w:szCs w:val="28"/>
        </w:rPr>
        <w:t>й</w:t>
      </w:r>
      <w:r w:rsidR="00752522" w:rsidRPr="00752522">
        <w:rPr>
          <w:szCs w:val="28"/>
        </w:rPr>
        <w:t xml:space="preserve"> в Закон Приморского края "</w:t>
      </w:r>
      <w:r w:rsidR="00290806">
        <w:rPr>
          <w:szCs w:val="28"/>
        </w:rPr>
        <w:t>Об образовании в Приморском крае</w:t>
      </w:r>
      <w:r w:rsidR="00752522" w:rsidRPr="00752522">
        <w:rPr>
          <w:szCs w:val="28"/>
        </w:rPr>
        <w:t xml:space="preserve">"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752522">
      <w:pPr>
        <w:ind w:firstLine="709"/>
        <w:jc w:val="both"/>
        <w:rPr>
          <w:szCs w:val="28"/>
        </w:rPr>
      </w:pPr>
    </w:p>
    <w:p w:rsidR="002A4CCB" w:rsidRDefault="002A4CCB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Default="002A4CCB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A369A3">
        <w:rPr>
          <w:szCs w:val="28"/>
        </w:rPr>
        <w:t>Серебрякову П.Ю</w:t>
      </w:r>
      <w:bookmarkStart w:id="0" w:name="_GoBack"/>
      <w:bookmarkEnd w:id="0"/>
      <w:r w:rsidR="00B767E0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B919E7" w:rsidRDefault="00B919E7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Pr="007C0B76" w:rsidRDefault="002A4CCB" w:rsidP="00752522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752522">
      <w:pPr>
        <w:ind w:firstLine="709"/>
        <w:jc w:val="both"/>
        <w:rPr>
          <w:szCs w:val="28"/>
        </w:rPr>
      </w:pPr>
    </w:p>
    <w:p w:rsidR="00B919E7" w:rsidRDefault="00B919E7" w:rsidP="00752522">
      <w:pPr>
        <w:ind w:firstLine="709"/>
        <w:jc w:val="both"/>
        <w:rPr>
          <w:szCs w:val="28"/>
        </w:rPr>
      </w:pPr>
    </w:p>
    <w:p w:rsidR="00290806" w:rsidRDefault="00290806" w:rsidP="00752522">
      <w:pPr>
        <w:ind w:firstLine="709"/>
        <w:jc w:val="both"/>
        <w:rPr>
          <w:szCs w:val="28"/>
        </w:rPr>
      </w:pPr>
    </w:p>
    <w:p w:rsidR="00357541" w:rsidRDefault="002A4CCB" w:rsidP="00752522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</w:t>
      </w:r>
      <w:r w:rsidR="00B919E7">
        <w:rPr>
          <w:szCs w:val="28"/>
        </w:rPr>
        <w:tab/>
      </w:r>
      <w:r w:rsidR="00BB7A36">
        <w:rPr>
          <w:szCs w:val="28"/>
        </w:rPr>
        <w:t xml:space="preserve">  </w:t>
      </w:r>
      <w:r w:rsidR="00A369A3">
        <w:rPr>
          <w:szCs w:val="28"/>
        </w:rPr>
        <w:t>П.Ю. Серебряков</w:t>
      </w:r>
    </w:p>
    <w:sectPr w:rsidR="00357541" w:rsidSect="00522F32">
      <w:headerReference w:type="default" r:id="rId9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EBD" w:rsidRDefault="00DD4EBD">
      <w:r>
        <w:separator/>
      </w:r>
    </w:p>
  </w:endnote>
  <w:endnote w:type="continuationSeparator" w:id="0">
    <w:p w:rsidR="00DD4EBD" w:rsidRDefault="00DD4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EBD" w:rsidRDefault="00DD4EBD">
      <w:r>
        <w:separator/>
      </w:r>
    </w:p>
  </w:footnote>
  <w:footnote w:type="continuationSeparator" w:id="0">
    <w:p w:rsidR="00DD4EBD" w:rsidRDefault="00DD4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52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7A73"/>
    <w:rsid w:val="00010D81"/>
    <w:rsid w:val="00022B36"/>
    <w:rsid w:val="00030278"/>
    <w:rsid w:val="00052FC0"/>
    <w:rsid w:val="00053C61"/>
    <w:rsid w:val="0005736E"/>
    <w:rsid w:val="00072874"/>
    <w:rsid w:val="00075FA1"/>
    <w:rsid w:val="00080DED"/>
    <w:rsid w:val="00095837"/>
    <w:rsid w:val="000A74B8"/>
    <w:rsid w:val="000C79E6"/>
    <w:rsid w:val="000D6ED5"/>
    <w:rsid w:val="000E4588"/>
    <w:rsid w:val="001028E0"/>
    <w:rsid w:val="00113B97"/>
    <w:rsid w:val="00160F97"/>
    <w:rsid w:val="00165E3B"/>
    <w:rsid w:val="00187B24"/>
    <w:rsid w:val="001B3A35"/>
    <w:rsid w:val="001C3498"/>
    <w:rsid w:val="001C5162"/>
    <w:rsid w:val="001E594D"/>
    <w:rsid w:val="0020003C"/>
    <w:rsid w:val="00206FAF"/>
    <w:rsid w:val="002350B4"/>
    <w:rsid w:val="002370CD"/>
    <w:rsid w:val="0024796A"/>
    <w:rsid w:val="002568C3"/>
    <w:rsid w:val="00256A43"/>
    <w:rsid w:val="00290806"/>
    <w:rsid w:val="002937CA"/>
    <w:rsid w:val="002A4CCB"/>
    <w:rsid w:val="002B6175"/>
    <w:rsid w:val="002B77CD"/>
    <w:rsid w:val="002E3D59"/>
    <w:rsid w:val="002E48B6"/>
    <w:rsid w:val="0031702F"/>
    <w:rsid w:val="0033012C"/>
    <w:rsid w:val="0034240A"/>
    <w:rsid w:val="00357541"/>
    <w:rsid w:val="00383131"/>
    <w:rsid w:val="003945E2"/>
    <w:rsid w:val="003A468A"/>
    <w:rsid w:val="003B1984"/>
    <w:rsid w:val="003B4C86"/>
    <w:rsid w:val="003D1BDB"/>
    <w:rsid w:val="003D3F64"/>
    <w:rsid w:val="003D4A28"/>
    <w:rsid w:val="003F2358"/>
    <w:rsid w:val="00431C8E"/>
    <w:rsid w:val="0043329A"/>
    <w:rsid w:val="0043422F"/>
    <w:rsid w:val="00453243"/>
    <w:rsid w:val="00454623"/>
    <w:rsid w:val="00461E2B"/>
    <w:rsid w:val="00467C6A"/>
    <w:rsid w:val="004720ED"/>
    <w:rsid w:val="00473DDC"/>
    <w:rsid w:val="004877C7"/>
    <w:rsid w:val="004B08B9"/>
    <w:rsid w:val="00522F32"/>
    <w:rsid w:val="00533210"/>
    <w:rsid w:val="005366DA"/>
    <w:rsid w:val="00540820"/>
    <w:rsid w:val="00541A31"/>
    <w:rsid w:val="00545F65"/>
    <w:rsid w:val="00553574"/>
    <w:rsid w:val="00554437"/>
    <w:rsid w:val="00555E52"/>
    <w:rsid w:val="00564E2C"/>
    <w:rsid w:val="005709FD"/>
    <w:rsid w:val="005746B1"/>
    <w:rsid w:val="0058782F"/>
    <w:rsid w:val="00587FA9"/>
    <w:rsid w:val="00591006"/>
    <w:rsid w:val="005A1F08"/>
    <w:rsid w:val="005E36DC"/>
    <w:rsid w:val="005E6F12"/>
    <w:rsid w:val="005E76FA"/>
    <w:rsid w:val="00600C74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52522"/>
    <w:rsid w:val="0077731F"/>
    <w:rsid w:val="007D1D9C"/>
    <w:rsid w:val="007E13D4"/>
    <w:rsid w:val="007E3E59"/>
    <w:rsid w:val="007F0598"/>
    <w:rsid w:val="00807660"/>
    <w:rsid w:val="008422DF"/>
    <w:rsid w:val="008602F8"/>
    <w:rsid w:val="0087792E"/>
    <w:rsid w:val="00880FBF"/>
    <w:rsid w:val="00897459"/>
    <w:rsid w:val="008A17A4"/>
    <w:rsid w:val="008C54FC"/>
    <w:rsid w:val="00925FC1"/>
    <w:rsid w:val="009610F9"/>
    <w:rsid w:val="00974FBE"/>
    <w:rsid w:val="0099314B"/>
    <w:rsid w:val="009C1517"/>
    <w:rsid w:val="009E4050"/>
    <w:rsid w:val="009E5CD9"/>
    <w:rsid w:val="009F0165"/>
    <w:rsid w:val="009F17C6"/>
    <w:rsid w:val="009F626B"/>
    <w:rsid w:val="00A22219"/>
    <w:rsid w:val="00A22D08"/>
    <w:rsid w:val="00A369A3"/>
    <w:rsid w:val="00A41BA5"/>
    <w:rsid w:val="00A43932"/>
    <w:rsid w:val="00A51B43"/>
    <w:rsid w:val="00A97609"/>
    <w:rsid w:val="00AA2A62"/>
    <w:rsid w:val="00AA459C"/>
    <w:rsid w:val="00AC11E6"/>
    <w:rsid w:val="00AC6D71"/>
    <w:rsid w:val="00AD2C89"/>
    <w:rsid w:val="00B10C5C"/>
    <w:rsid w:val="00B160F6"/>
    <w:rsid w:val="00B260DF"/>
    <w:rsid w:val="00B358B1"/>
    <w:rsid w:val="00B37B51"/>
    <w:rsid w:val="00B45E2E"/>
    <w:rsid w:val="00B56836"/>
    <w:rsid w:val="00B668A9"/>
    <w:rsid w:val="00B711A0"/>
    <w:rsid w:val="00B767E0"/>
    <w:rsid w:val="00B803DE"/>
    <w:rsid w:val="00B82914"/>
    <w:rsid w:val="00B876FB"/>
    <w:rsid w:val="00B919E7"/>
    <w:rsid w:val="00BA7607"/>
    <w:rsid w:val="00BB7A36"/>
    <w:rsid w:val="00BD1494"/>
    <w:rsid w:val="00BE16C2"/>
    <w:rsid w:val="00BE2B54"/>
    <w:rsid w:val="00BF2E9B"/>
    <w:rsid w:val="00BF6A53"/>
    <w:rsid w:val="00C1677D"/>
    <w:rsid w:val="00C745D5"/>
    <w:rsid w:val="00C77D1F"/>
    <w:rsid w:val="00C9335B"/>
    <w:rsid w:val="00C958B6"/>
    <w:rsid w:val="00C9690D"/>
    <w:rsid w:val="00CA5534"/>
    <w:rsid w:val="00CA7222"/>
    <w:rsid w:val="00CB6ADD"/>
    <w:rsid w:val="00CC7868"/>
    <w:rsid w:val="00CD3556"/>
    <w:rsid w:val="00CF1041"/>
    <w:rsid w:val="00D12E8A"/>
    <w:rsid w:val="00D17A7A"/>
    <w:rsid w:val="00D5701F"/>
    <w:rsid w:val="00DA28FB"/>
    <w:rsid w:val="00DC46C8"/>
    <w:rsid w:val="00DD4EBD"/>
    <w:rsid w:val="00E02CAE"/>
    <w:rsid w:val="00E326C2"/>
    <w:rsid w:val="00E46426"/>
    <w:rsid w:val="00E54BF7"/>
    <w:rsid w:val="00E77161"/>
    <w:rsid w:val="00E85955"/>
    <w:rsid w:val="00EA36E4"/>
    <w:rsid w:val="00EF3C41"/>
    <w:rsid w:val="00EF5652"/>
    <w:rsid w:val="00F01DD8"/>
    <w:rsid w:val="00F10463"/>
    <w:rsid w:val="00F434A0"/>
    <w:rsid w:val="00F61FF1"/>
    <w:rsid w:val="00F65753"/>
    <w:rsid w:val="00F65F44"/>
    <w:rsid w:val="00FB5432"/>
    <w:rsid w:val="00FD1FB8"/>
    <w:rsid w:val="00FD4997"/>
    <w:rsid w:val="00FE29A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4EABF88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  <w:style w:type="paragraph" w:customStyle="1" w:styleId="ConsPlusTitle">
    <w:name w:val="ConsPlusTitle"/>
    <w:rsid w:val="007525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E9764-DF71-4645-8D2C-6DE186AF3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54</TotalTime>
  <Pages>1</Pages>
  <Words>197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14</cp:revision>
  <cp:lastPrinted>2026-09-28T23:24:00Z</cp:lastPrinted>
  <dcterms:created xsi:type="dcterms:W3CDTF">2025-12-16T05:24:00Z</dcterms:created>
  <dcterms:modified xsi:type="dcterms:W3CDTF">2026-09-28T23:24:00Z</dcterms:modified>
</cp:coreProperties>
</file>