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55pt;height:46.65pt" o:ole="" fillcolor="window">
            <v:imagedata r:id="rId6" o:title="" grayscale="t"/>
          </v:shape>
          <o:OLEObject Type="Embed" ProgID="Word.Picture.8" ShapeID="_x0000_i1025" DrawAspect="Content" ObjectID="_1852178120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2D117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18354B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9F03A9" w:rsidRPr="0018354B" w:rsidRDefault="009F03A9" w:rsidP="00C02D34">
            <w:pPr>
              <w:pStyle w:val="ConsPlusTitle"/>
              <w:widowControl/>
              <w:ind w:left="-104"/>
              <w:jc w:val="both"/>
              <w:rPr>
                <w:szCs w:val="28"/>
              </w:rPr>
            </w:pPr>
            <w:r w:rsidRPr="00707DC3">
              <w:rPr>
                <w:rFonts w:ascii="Times New Roman" w:hAnsi="Times New Roman" w:cs="Times New Roman"/>
                <w:b w:val="0"/>
                <w:sz w:val="28"/>
                <w:szCs w:val="28"/>
              </w:rPr>
              <w:t>О проекте закона Приморского края "</w:t>
            </w:r>
            <w:r w:rsidR="0011578E" w:rsidRPr="008944E9">
              <w:rPr>
                <w:rFonts w:ascii="Times New Roman" w:hAnsi="Times New Roman" w:cs="Times New Roman"/>
                <w:b w:val="0"/>
                <w:sz w:val="28"/>
                <w:szCs w:val="28"/>
              </w:rPr>
              <w:t>О внесении изменени</w:t>
            </w:r>
            <w:r w:rsidR="00C02D34">
              <w:rPr>
                <w:rFonts w:ascii="Times New Roman" w:hAnsi="Times New Roman" w:cs="Times New Roman"/>
                <w:b w:val="0"/>
                <w:sz w:val="28"/>
                <w:szCs w:val="28"/>
              </w:rPr>
              <w:t>й</w:t>
            </w:r>
            <w:r w:rsidR="0011578E" w:rsidRPr="008944E9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 Закон Приморского края "</w:t>
            </w:r>
            <w:r w:rsidR="00C02D34">
              <w:rPr>
                <w:rFonts w:ascii="Times New Roman" w:hAnsi="Times New Roman" w:cs="Times New Roman"/>
                <w:b w:val="0"/>
                <w:sz w:val="28"/>
                <w:szCs w:val="28"/>
              </w:rPr>
              <w:t>Об образовании в Приморском крае</w:t>
            </w:r>
            <w:r w:rsidR="0011578E" w:rsidRPr="008944E9">
              <w:rPr>
                <w:rFonts w:ascii="Times New Roman" w:hAnsi="Times New Roman" w:cs="Times New Roman"/>
                <w:b w:val="0"/>
                <w:sz w:val="28"/>
                <w:szCs w:val="28"/>
              </w:rPr>
              <w:t>"</w:t>
            </w:r>
            <w:r w:rsidR="00647DD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</w:tc>
      </w:tr>
    </w:tbl>
    <w:p w:rsidR="0018354B" w:rsidRDefault="0018354B" w:rsidP="00647DDB">
      <w:pPr>
        <w:pStyle w:val="1"/>
        <w:shd w:val="clear" w:color="auto" w:fill="FFFFFF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D92EAB" w:rsidRDefault="00647DDB" w:rsidP="00FF58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07DC3">
        <w:rPr>
          <w:szCs w:val="28"/>
        </w:rPr>
        <w:t>Рассмотрев и обсудив проект закона Приморского края "</w:t>
      </w:r>
      <w:r w:rsidR="0011578E" w:rsidRPr="008944E9">
        <w:rPr>
          <w:szCs w:val="28"/>
        </w:rPr>
        <w:t>О внесении изменени</w:t>
      </w:r>
      <w:r w:rsidR="00C02D34">
        <w:rPr>
          <w:szCs w:val="28"/>
        </w:rPr>
        <w:t>й</w:t>
      </w:r>
      <w:r w:rsidR="0011578E" w:rsidRPr="008944E9">
        <w:rPr>
          <w:szCs w:val="28"/>
        </w:rPr>
        <w:t xml:space="preserve"> в Закон Приморского края "</w:t>
      </w:r>
      <w:r w:rsidR="00C02D34">
        <w:rPr>
          <w:szCs w:val="28"/>
        </w:rPr>
        <w:t>Об образовании в Приморском крае</w:t>
      </w:r>
      <w:r w:rsidR="0011578E" w:rsidRPr="008944E9">
        <w:rPr>
          <w:szCs w:val="28"/>
        </w:rPr>
        <w:t>"</w:t>
      </w:r>
      <w:r w:rsidRPr="00AD62D2">
        <w:rPr>
          <w:szCs w:val="28"/>
        </w:rPr>
        <w:t xml:space="preserve">, </w:t>
      </w:r>
      <w:r w:rsidR="0011578E" w:rsidRPr="008944E9">
        <w:rPr>
          <w:szCs w:val="28"/>
        </w:rPr>
        <w:t>подготовленный комитетом</w:t>
      </w:r>
      <w:r w:rsidR="0011578E">
        <w:rPr>
          <w:b/>
          <w:szCs w:val="28"/>
        </w:rPr>
        <w:t xml:space="preserve"> </w:t>
      </w:r>
      <w:r w:rsidR="00FF58C8" w:rsidRPr="000A7C34">
        <w:rPr>
          <w:szCs w:val="28"/>
        </w:rPr>
        <w:t>в целях</w:t>
      </w:r>
      <w:r w:rsidR="00FF58C8">
        <w:rPr>
          <w:b/>
          <w:szCs w:val="28"/>
        </w:rPr>
        <w:t xml:space="preserve"> </w:t>
      </w:r>
      <w:r w:rsidR="00FF58C8" w:rsidRPr="00BA5C2B">
        <w:rPr>
          <w:szCs w:val="28"/>
        </w:rPr>
        <w:t>приведени</w:t>
      </w:r>
      <w:r w:rsidR="00FF58C8">
        <w:rPr>
          <w:szCs w:val="28"/>
        </w:rPr>
        <w:t>я</w:t>
      </w:r>
      <w:r w:rsidR="00FF58C8" w:rsidRPr="00BA5C2B">
        <w:rPr>
          <w:szCs w:val="28"/>
        </w:rPr>
        <w:t xml:space="preserve"> </w:t>
      </w:r>
      <w:r w:rsidR="00C02D34">
        <w:rPr>
          <w:szCs w:val="28"/>
        </w:rPr>
        <w:t xml:space="preserve">Закона Приморского края </w:t>
      </w:r>
      <w:r w:rsidR="00C02D34">
        <w:rPr>
          <w:szCs w:val="28"/>
        </w:rPr>
        <w:br/>
        <w:t>от 13 августа 2013 года № 243-КЗ "Об образовании в Приморском крае" в соответствие с</w:t>
      </w:r>
      <w:r w:rsidR="00D92EAB">
        <w:rPr>
          <w:szCs w:val="28"/>
        </w:rPr>
        <w:t>:</w:t>
      </w:r>
    </w:p>
    <w:p w:rsidR="00D92EAB" w:rsidRDefault="00D92EAB" w:rsidP="00FF58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C02D34">
        <w:rPr>
          <w:szCs w:val="28"/>
        </w:rPr>
        <w:t xml:space="preserve">Федеральным законом от 4 августа 2026 года № 309-ФЗ </w:t>
      </w:r>
      <w:r w:rsidR="00C02D34">
        <w:rPr>
          <w:szCs w:val="28"/>
        </w:rPr>
        <w:br/>
        <w:t>"О внесении изменений в статью 6 Федерального закона "О дополнительных гарантиях по социальной поддержке детей-сирот и детей, оставшихся без попечения родителей"</w:t>
      </w:r>
      <w:r w:rsidR="00FF58C8">
        <w:rPr>
          <w:szCs w:val="28"/>
        </w:rPr>
        <w:t xml:space="preserve">, </w:t>
      </w:r>
      <w:r w:rsidR="00C02D34">
        <w:rPr>
          <w:szCs w:val="28"/>
        </w:rPr>
        <w:t xml:space="preserve">которым исключается формулировка "различные формы умственной отсталости" в отношении детей-сирот и </w:t>
      </w:r>
      <w:r w:rsidR="00C02D34" w:rsidRPr="00B3562A">
        <w:rPr>
          <w:szCs w:val="28"/>
        </w:rPr>
        <w:t>детей, оставшихся без попечения родителей с ограниченными возможностями здоровья</w:t>
      </w:r>
      <w:r w:rsidR="00454E3C">
        <w:rPr>
          <w:szCs w:val="28"/>
        </w:rPr>
        <w:t xml:space="preserve"> или заменяется на термин "</w:t>
      </w:r>
      <w:r w:rsidR="00454E3C" w:rsidRPr="0016034B">
        <w:rPr>
          <w:bCs/>
          <w:szCs w:val="28"/>
        </w:rPr>
        <w:t>с нарушением интеллекта</w:t>
      </w:r>
      <w:r w:rsidR="00454E3C">
        <w:rPr>
          <w:bCs/>
          <w:szCs w:val="28"/>
        </w:rPr>
        <w:t>"</w:t>
      </w:r>
      <w:r>
        <w:rPr>
          <w:szCs w:val="28"/>
        </w:rPr>
        <w:t>;</w:t>
      </w:r>
    </w:p>
    <w:p w:rsidR="00FF58C8" w:rsidRDefault="00D92EAB" w:rsidP="00FF58C8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>
        <w:rPr>
          <w:szCs w:val="28"/>
        </w:rPr>
        <w:t>2)</w:t>
      </w:r>
      <w:r w:rsidRPr="000C7E8B">
        <w:rPr>
          <w:szCs w:val="28"/>
        </w:rPr>
        <w:t>Федеральны</w:t>
      </w:r>
      <w:r>
        <w:rPr>
          <w:szCs w:val="28"/>
        </w:rPr>
        <w:t>м</w:t>
      </w:r>
      <w:r w:rsidRPr="000C7E8B">
        <w:rPr>
          <w:szCs w:val="28"/>
        </w:rPr>
        <w:t xml:space="preserve"> закон</w:t>
      </w:r>
      <w:r>
        <w:rPr>
          <w:szCs w:val="28"/>
        </w:rPr>
        <w:t>ом</w:t>
      </w:r>
      <w:r w:rsidRPr="000C7E8B">
        <w:rPr>
          <w:szCs w:val="28"/>
        </w:rPr>
        <w:t xml:space="preserve"> от 4</w:t>
      </w:r>
      <w:r>
        <w:rPr>
          <w:szCs w:val="28"/>
        </w:rPr>
        <w:t xml:space="preserve"> августа </w:t>
      </w:r>
      <w:r w:rsidRPr="000C7E8B">
        <w:rPr>
          <w:szCs w:val="28"/>
        </w:rPr>
        <w:t xml:space="preserve">2026 </w:t>
      </w:r>
      <w:r>
        <w:rPr>
          <w:szCs w:val="28"/>
        </w:rPr>
        <w:t>года №</w:t>
      </w:r>
      <w:r w:rsidRPr="000C7E8B">
        <w:rPr>
          <w:szCs w:val="28"/>
        </w:rPr>
        <w:t xml:space="preserve"> 310-ФЗ "О внесении изменения в статью 8 Федерального закона "Об образовании в Российской Федерации"</w:t>
      </w:r>
      <w:r w:rsidR="001B18BA">
        <w:rPr>
          <w:szCs w:val="28"/>
        </w:rPr>
        <w:t>,</w:t>
      </w:r>
      <w:r>
        <w:rPr>
          <w:szCs w:val="28"/>
        </w:rPr>
        <w:t xml:space="preserve"> закрепляющим </w:t>
      </w:r>
      <w:r w:rsidRPr="000C7E8B">
        <w:rPr>
          <w:bCs/>
          <w:szCs w:val="28"/>
        </w:rPr>
        <w:t>прав</w:t>
      </w:r>
      <w:r>
        <w:rPr>
          <w:bCs/>
          <w:szCs w:val="28"/>
        </w:rPr>
        <w:t>о</w:t>
      </w:r>
      <w:r w:rsidRPr="000C7E8B">
        <w:rPr>
          <w:bCs/>
          <w:szCs w:val="28"/>
        </w:rPr>
        <w:t xml:space="preserve"> </w:t>
      </w:r>
      <w:r>
        <w:rPr>
          <w:bCs/>
          <w:szCs w:val="28"/>
        </w:rPr>
        <w:t xml:space="preserve">субъектов Российской Федерации </w:t>
      </w:r>
      <w:r w:rsidRPr="000C7E8B">
        <w:rPr>
          <w:bCs/>
          <w:szCs w:val="28"/>
        </w:rPr>
        <w:t xml:space="preserve">обеспечивать муниципальные общеобразовательные организации </w:t>
      </w:r>
      <w:r>
        <w:rPr>
          <w:bCs/>
          <w:szCs w:val="28"/>
        </w:rPr>
        <w:t xml:space="preserve">услугами по предоставлению </w:t>
      </w:r>
      <w:r w:rsidRPr="000C7E8B">
        <w:rPr>
          <w:bCs/>
          <w:szCs w:val="28"/>
        </w:rPr>
        <w:t>доступ</w:t>
      </w:r>
      <w:r>
        <w:rPr>
          <w:bCs/>
          <w:szCs w:val="28"/>
        </w:rPr>
        <w:t>а</w:t>
      </w:r>
      <w:r w:rsidRPr="000C7E8B">
        <w:rPr>
          <w:bCs/>
          <w:szCs w:val="28"/>
        </w:rPr>
        <w:t xml:space="preserve"> к </w:t>
      </w:r>
      <w:r>
        <w:rPr>
          <w:szCs w:val="28"/>
        </w:rPr>
        <w:t xml:space="preserve">государственным, муниципальным, иным информационным системам и к сети "Интернет", </w:t>
      </w:r>
      <w:r w:rsidR="00FF58C8">
        <w:rPr>
          <w:szCs w:val="28"/>
        </w:rPr>
        <w:t>комитет</w:t>
      </w:r>
    </w:p>
    <w:p w:rsidR="008B1AC2" w:rsidRPr="00707DC3" w:rsidRDefault="008B1AC2" w:rsidP="00FF58C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5753" w:rsidRPr="0018354B" w:rsidRDefault="00F65753" w:rsidP="008A2964">
      <w:pPr>
        <w:spacing w:line="228" w:lineRule="auto"/>
        <w:jc w:val="both"/>
        <w:rPr>
          <w:szCs w:val="28"/>
        </w:rPr>
      </w:pPr>
      <w:r w:rsidRPr="0018354B">
        <w:rPr>
          <w:szCs w:val="28"/>
        </w:rPr>
        <w:t>РЕШИЛ:</w:t>
      </w:r>
    </w:p>
    <w:p w:rsidR="00F65753" w:rsidRPr="0018354B" w:rsidRDefault="00F65753" w:rsidP="008A2964">
      <w:pPr>
        <w:spacing w:line="228" w:lineRule="auto"/>
        <w:jc w:val="both"/>
        <w:rPr>
          <w:szCs w:val="28"/>
        </w:rPr>
      </w:pPr>
    </w:p>
    <w:p w:rsidR="00A4073F" w:rsidRPr="00F24F56" w:rsidRDefault="00A4073F" w:rsidP="008A2964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F24F56">
        <w:rPr>
          <w:szCs w:val="28"/>
        </w:rPr>
        <w:t xml:space="preserve">Внести проект закона Приморского края </w:t>
      </w:r>
      <w:r w:rsidR="00FF58C8">
        <w:rPr>
          <w:szCs w:val="28"/>
        </w:rPr>
        <w:t>"</w:t>
      </w:r>
      <w:r w:rsidR="0011578E" w:rsidRPr="008944E9">
        <w:rPr>
          <w:szCs w:val="28"/>
        </w:rPr>
        <w:t>О внесении изменени</w:t>
      </w:r>
      <w:r w:rsidR="00C02D34">
        <w:rPr>
          <w:szCs w:val="28"/>
        </w:rPr>
        <w:t>й</w:t>
      </w:r>
      <w:r w:rsidR="0011578E" w:rsidRPr="008944E9">
        <w:rPr>
          <w:szCs w:val="28"/>
        </w:rPr>
        <w:t xml:space="preserve"> в Закон Приморского края "</w:t>
      </w:r>
      <w:r w:rsidR="00C02D34">
        <w:rPr>
          <w:szCs w:val="28"/>
        </w:rPr>
        <w:t>Об образовании в Приморском крае</w:t>
      </w:r>
      <w:r w:rsidR="0011578E" w:rsidRPr="008944E9">
        <w:rPr>
          <w:szCs w:val="28"/>
        </w:rPr>
        <w:t>"</w:t>
      </w:r>
      <w:r w:rsidR="0011578E">
        <w:rPr>
          <w:szCs w:val="28"/>
        </w:rPr>
        <w:t xml:space="preserve"> </w:t>
      </w:r>
      <w:r w:rsidRPr="00F24F56">
        <w:rPr>
          <w:szCs w:val="28"/>
        </w:rPr>
        <w:t>в Законодательное Собрание Приморского края в качестве законодательной инициативы.</w:t>
      </w:r>
    </w:p>
    <w:p w:rsidR="00A4073F" w:rsidRDefault="00A4073F" w:rsidP="008A2964">
      <w:pPr>
        <w:spacing w:line="228" w:lineRule="auto"/>
        <w:jc w:val="both"/>
        <w:rPr>
          <w:szCs w:val="28"/>
        </w:rPr>
      </w:pPr>
    </w:p>
    <w:p w:rsidR="009227E5" w:rsidRDefault="009227E5" w:rsidP="008A2964">
      <w:pPr>
        <w:spacing w:line="228" w:lineRule="auto"/>
        <w:jc w:val="both"/>
        <w:rPr>
          <w:szCs w:val="28"/>
        </w:rPr>
      </w:pPr>
    </w:p>
    <w:p w:rsidR="009227E5" w:rsidRDefault="009227E5" w:rsidP="008A2964">
      <w:pPr>
        <w:spacing w:line="228" w:lineRule="auto"/>
        <w:jc w:val="both"/>
        <w:rPr>
          <w:szCs w:val="28"/>
        </w:rPr>
      </w:pPr>
    </w:p>
    <w:p w:rsidR="00357541" w:rsidRDefault="00F65753" w:rsidP="008A2964">
      <w:pPr>
        <w:spacing w:line="228" w:lineRule="auto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AD115E">
        <w:rPr>
          <w:szCs w:val="28"/>
        </w:rPr>
        <w:t xml:space="preserve"> </w:t>
      </w:r>
      <w:bookmarkStart w:id="0" w:name="_GoBack"/>
      <w:bookmarkEnd w:id="0"/>
      <w:r w:rsidR="00AC72E5">
        <w:rPr>
          <w:szCs w:val="28"/>
        </w:rPr>
        <w:t xml:space="preserve">П.Ю. Серебряков </w:t>
      </w:r>
    </w:p>
    <w:sectPr w:rsidR="00357541" w:rsidSect="008A2964">
      <w:headerReference w:type="default" r:id="rId8"/>
      <w:pgSz w:w="11906" w:h="16838"/>
      <w:pgMar w:top="851" w:right="851" w:bottom="0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B4A" w:rsidRDefault="00552B4A">
      <w:r>
        <w:separator/>
      </w:r>
    </w:p>
  </w:endnote>
  <w:endnote w:type="continuationSeparator" w:id="0">
    <w:p w:rsidR="00552B4A" w:rsidRDefault="00552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B4A" w:rsidRDefault="00552B4A">
      <w:r>
        <w:separator/>
      </w:r>
    </w:p>
  </w:footnote>
  <w:footnote w:type="continuationSeparator" w:id="0">
    <w:p w:rsidR="00552B4A" w:rsidRDefault="00552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499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7673"/>
    <w:rsid w:val="00053C61"/>
    <w:rsid w:val="00080DED"/>
    <w:rsid w:val="000C44CF"/>
    <w:rsid w:val="000D17EA"/>
    <w:rsid w:val="000D6810"/>
    <w:rsid w:val="000E3AD7"/>
    <w:rsid w:val="000F37D9"/>
    <w:rsid w:val="0011578E"/>
    <w:rsid w:val="00160F97"/>
    <w:rsid w:val="00166B60"/>
    <w:rsid w:val="0018354B"/>
    <w:rsid w:val="001B1262"/>
    <w:rsid w:val="001B18BA"/>
    <w:rsid w:val="001B3A35"/>
    <w:rsid w:val="001C5162"/>
    <w:rsid w:val="001F0EC7"/>
    <w:rsid w:val="001F5F4B"/>
    <w:rsid w:val="0020003C"/>
    <w:rsid w:val="00255182"/>
    <w:rsid w:val="0027241B"/>
    <w:rsid w:val="00287E85"/>
    <w:rsid w:val="00294BC1"/>
    <w:rsid w:val="002D117A"/>
    <w:rsid w:val="002D18AD"/>
    <w:rsid w:val="002D6554"/>
    <w:rsid w:val="00325487"/>
    <w:rsid w:val="00351B3D"/>
    <w:rsid w:val="00357541"/>
    <w:rsid w:val="003625E7"/>
    <w:rsid w:val="00383131"/>
    <w:rsid w:val="003A071D"/>
    <w:rsid w:val="003B4C86"/>
    <w:rsid w:val="003D4A28"/>
    <w:rsid w:val="003E19A8"/>
    <w:rsid w:val="003F2358"/>
    <w:rsid w:val="004060BD"/>
    <w:rsid w:val="00414D1D"/>
    <w:rsid w:val="004376AE"/>
    <w:rsid w:val="00454E3C"/>
    <w:rsid w:val="00461E2B"/>
    <w:rsid w:val="004E7D1F"/>
    <w:rsid w:val="005276F4"/>
    <w:rsid w:val="00532D3C"/>
    <w:rsid w:val="00540E3C"/>
    <w:rsid w:val="0055124D"/>
    <w:rsid w:val="00552B4A"/>
    <w:rsid w:val="00561A55"/>
    <w:rsid w:val="00562B20"/>
    <w:rsid w:val="005677FF"/>
    <w:rsid w:val="005678D5"/>
    <w:rsid w:val="005843FB"/>
    <w:rsid w:val="00594A57"/>
    <w:rsid w:val="005F5F56"/>
    <w:rsid w:val="00600432"/>
    <w:rsid w:val="006164B7"/>
    <w:rsid w:val="00617786"/>
    <w:rsid w:val="00633A46"/>
    <w:rsid w:val="00647DDB"/>
    <w:rsid w:val="00663C9D"/>
    <w:rsid w:val="006721D1"/>
    <w:rsid w:val="00692D49"/>
    <w:rsid w:val="006C0009"/>
    <w:rsid w:val="006D213E"/>
    <w:rsid w:val="006F191D"/>
    <w:rsid w:val="00700FF0"/>
    <w:rsid w:val="00707DC3"/>
    <w:rsid w:val="007128C1"/>
    <w:rsid w:val="007258FB"/>
    <w:rsid w:val="00745211"/>
    <w:rsid w:val="00751091"/>
    <w:rsid w:val="00761691"/>
    <w:rsid w:val="0077731F"/>
    <w:rsid w:val="0079428D"/>
    <w:rsid w:val="007B581B"/>
    <w:rsid w:val="007C499B"/>
    <w:rsid w:val="007F0598"/>
    <w:rsid w:val="00811301"/>
    <w:rsid w:val="008416A8"/>
    <w:rsid w:val="008602F8"/>
    <w:rsid w:val="008665BF"/>
    <w:rsid w:val="0087792E"/>
    <w:rsid w:val="008A2964"/>
    <w:rsid w:val="008B1AC2"/>
    <w:rsid w:val="008E04CC"/>
    <w:rsid w:val="008E459E"/>
    <w:rsid w:val="00900CCC"/>
    <w:rsid w:val="009063BB"/>
    <w:rsid w:val="009128DB"/>
    <w:rsid w:val="009227E5"/>
    <w:rsid w:val="00927354"/>
    <w:rsid w:val="009400C0"/>
    <w:rsid w:val="00974694"/>
    <w:rsid w:val="0099314B"/>
    <w:rsid w:val="009A3593"/>
    <w:rsid w:val="009E5CD9"/>
    <w:rsid w:val="009F0165"/>
    <w:rsid w:val="009F03A9"/>
    <w:rsid w:val="009F626B"/>
    <w:rsid w:val="00A24046"/>
    <w:rsid w:val="00A32838"/>
    <w:rsid w:val="00A4073F"/>
    <w:rsid w:val="00A4493F"/>
    <w:rsid w:val="00A95704"/>
    <w:rsid w:val="00A97609"/>
    <w:rsid w:val="00AA0D49"/>
    <w:rsid w:val="00AC72E5"/>
    <w:rsid w:val="00AD115E"/>
    <w:rsid w:val="00AE756C"/>
    <w:rsid w:val="00B23689"/>
    <w:rsid w:val="00B5527F"/>
    <w:rsid w:val="00B56AD6"/>
    <w:rsid w:val="00B668A9"/>
    <w:rsid w:val="00B66E39"/>
    <w:rsid w:val="00B803DE"/>
    <w:rsid w:val="00BA45CC"/>
    <w:rsid w:val="00BD3E6E"/>
    <w:rsid w:val="00BE16C2"/>
    <w:rsid w:val="00BF2C66"/>
    <w:rsid w:val="00BF5D5D"/>
    <w:rsid w:val="00C02D34"/>
    <w:rsid w:val="00C82BD1"/>
    <w:rsid w:val="00C9335B"/>
    <w:rsid w:val="00C958B6"/>
    <w:rsid w:val="00CE0424"/>
    <w:rsid w:val="00D17A7A"/>
    <w:rsid w:val="00D43BDD"/>
    <w:rsid w:val="00D81CBE"/>
    <w:rsid w:val="00D92EAB"/>
    <w:rsid w:val="00E326C2"/>
    <w:rsid w:val="00E61C3B"/>
    <w:rsid w:val="00E64759"/>
    <w:rsid w:val="00E77161"/>
    <w:rsid w:val="00E85955"/>
    <w:rsid w:val="00EC772D"/>
    <w:rsid w:val="00EF4076"/>
    <w:rsid w:val="00F01DD8"/>
    <w:rsid w:val="00F34152"/>
    <w:rsid w:val="00F45530"/>
    <w:rsid w:val="00F65753"/>
    <w:rsid w:val="00F7545E"/>
    <w:rsid w:val="00F90EBC"/>
    <w:rsid w:val="00FB286A"/>
    <w:rsid w:val="00FF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28AFEC5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AD115E"/>
    <w:rPr>
      <w:rFonts w:ascii="Times New Roman" w:hAnsi="Times New Roman" w:cs="Times New Roman"/>
      <w:i/>
      <w:iCs/>
      <w:sz w:val="24"/>
      <w:szCs w:val="24"/>
    </w:rPr>
  </w:style>
  <w:style w:type="paragraph" w:customStyle="1" w:styleId="Style7">
    <w:name w:val="Style7"/>
    <w:basedOn w:val="a"/>
    <w:uiPriority w:val="99"/>
    <w:rsid w:val="008B1AC2"/>
    <w:pPr>
      <w:widowControl w:val="0"/>
      <w:autoSpaceDE w:val="0"/>
      <w:autoSpaceDN w:val="0"/>
      <w:adjustRightInd w:val="0"/>
      <w:spacing w:line="462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8B1AC2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8B1AC2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a8">
    <w:name w:val="Emphasis"/>
    <w:uiPriority w:val="20"/>
    <w:qFormat/>
    <w:rsid w:val="00900CCC"/>
    <w:rPr>
      <w:i/>
      <w:iCs/>
    </w:rPr>
  </w:style>
  <w:style w:type="paragraph" w:customStyle="1" w:styleId="ConsPlusTitle">
    <w:name w:val="ConsPlusTitle"/>
    <w:rsid w:val="00707D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243</TotalTime>
  <Pages>1</Pages>
  <Words>209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58</cp:revision>
  <cp:lastPrinted>2026-09-28T23:08:00Z</cp:lastPrinted>
  <dcterms:created xsi:type="dcterms:W3CDTF">2019-01-10T05:45:00Z</dcterms:created>
  <dcterms:modified xsi:type="dcterms:W3CDTF">2026-09-28T23:09:00Z</dcterms:modified>
</cp:coreProperties>
</file>