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9pt" o:ole="" fillcolor="window">
            <v:imagedata r:id="rId6" o:title="" grayscale="t"/>
          </v:shape>
          <o:OLEObject Type="Embed" ProgID="Word.Picture.8" ShapeID="_x0000_i1025" DrawAspect="Content" ObjectID="_185217571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52350B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52350B" w:rsidRPr="0052350B" w:rsidRDefault="00F65753" w:rsidP="0052350B">
            <w:pPr>
              <w:pStyle w:val="a3"/>
              <w:jc w:val="both"/>
              <w:rPr>
                <w:szCs w:val="28"/>
              </w:rPr>
            </w:pPr>
            <w:r w:rsidRPr="00707DC3">
              <w:rPr>
                <w:szCs w:val="28"/>
              </w:rPr>
              <w:t xml:space="preserve">О проекте закона Приморского края </w:t>
            </w:r>
            <w:r w:rsidR="0052350B">
              <w:rPr>
                <w:szCs w:val="28"/>
              </w:rPr>
              <w:t>"О</w:t>
            </w:r>
            <w:r w:rsidR="0052350B" w:rsidRPr="0052350B">
              <w:rPr>
                <w:szCs w:val="28"/>
              </w:rPr>
              <w:t xml:space="preserve"> внесении изменени</w:t>
            </w:r>
            <w:r w:rsidR="00F97376">
              <w:rPr>
                <w:szCs w:val="28"/>
              </w:rPr>
              <w:t>я</w:t>
            </w:r>
            <w:r w:rsidR="0052350B" w:rsidRPr="0052350B">
              <w:rPr>
                <w:szCs w:val="28"/>
              </w:rPr>
              <w:t xml:space="preserve"> в статью</w:t>
            </w:r>
            <w:r w:rsidR="00D5799F">
              <w:rPr>
                <w:szCs w:val="28"/>
              </w:rPr>
              <w:t xml:space="preserve"> </w:t>
            </w:r>
            <w:r w:rsidR="0052350B" w:rsidRPr="0052350B">
              <w:rPr>
                <w:szCs w:val="28"/>
              </w:rPr>
              <w:t xml:space="preserve">2 </w:t>
            </w:r>
            <w:r w:rsidR="0010146F">
              <w:rPr>
                <w:szCs w:val="28"/>
              </w:rPr>
              <w:t>З</w:t>
            </w:r>
            <w:r w:rsidR="0052350B" w:rsidRPr="0052350B">
              <w:rPr>
                <w:szCs w:val="28"/>
              </w:rPr>
              <w:t xml:space="preserve">акона </w:t>
            </w:r>
            <w:r w:rsidR="0052350B">
              <w:rPr>
                <w:szCs w:val="28"/>
              </w:rPr>
              <w:t>П</w:t>
            </w:r>
            <w:r w:rsidR="0052350B" w:rsidRPr="0052350B">
              <w:rPr>
                <w:szCs w:val="28"/>
              </w:rPr>
              <w:t>риморского края "</w:t>
            </w:r>
            <w:r w:rsidR="0052350B">
              <w:rPr>
                <w:szCs w:val="28"/>
              </w:rPr>
              <w:t>О</w:t>
            </w:r>
            <w:r w:rsidR="0052350B" w:rsidRPr="0052350B">
              <w:rPr>
                <w:color w:val="000000"/>
                <w:szCs w:val="28"/>
              </w:rPr>
              <w:t xml:space="preserve">б охране объектов культурного наследия (памятников истории и культуры) народов </w:t>
            </w:r>
            <w:r w:rsidR="0052350B">
              <w:rPr>
                <w:color w:val="000000"/>
                <w:szCs w:val="28"/>
              </w:rPr>
              <w:t>Р</w:t>
            </w:r>
            <w:r w:rsidR="0052350B" w:rsidRPr="0052350B">
              <w:rPr>
                <w:color w:val="000000"/>
                <w:szCs w:val="28"/>
              </w:rPr>
              <w:t xml:space="preserve">оссийской </w:t>
            </w:r>
            <w:r w:rsidR="0052350B">
              <w:rPr>
                <w:color w:val="000000"/>
                <w:szCs w:val="28"/>
              </w:rPr>
              <w:t>Ф</w:t>
            </w:r>
            <w:r w:rsidR="0052350B" w:rsidRPr="0052350B">
              <w:rPr>
                <w:color w:val="000000"/>
                <w:szCs w:val="28"/>
              </w:rPr>
              <w:t xml:space="preserve">едерации на территории </w:t>
            </w:r>
            <w:r w:rsidR="0052350B">
              <w:rPr>
                <w:color w:val="000000"/>
                <w:szCs w:val="28"/>
              </w:rPr>
              <w:t>П</w:t>
            </w:r>
            <w:r w:rsidR="0052350B" w:rsidRPr="0052350B">
              <w:rPr>
                <w:color w:val="000000"/>
                <w:szCs w:val="28"/>
              </w:rPr>
              <w:t>риморского края</w:t>
            </w:r>
            <w:r w:rsidR="0052350B" w:rsidRPr="0052350B">
              <w:rPr>
                <w:szCs w:val="28"/>
              </w:rPr>
              <w:t>"</w:t>
            </w:r>
          </w:p>
          <w:p w:rsidR="00357541" w:rsidRPr="0018354B" w:rsidRDefault="00357541" w:rsidP="008A2964">
            <w:pPr>
              <w:pStyle w:val="ConsPlusTitle"/>
              <w:widowControl/>
              <w:spacing w:line="228" w:lineRule="auto"/>
              <w:jc w:val="both"/>
              <w:rPr>
                <w:szCs w:val="28"/>
              </w:rPr>
            </w:pPr>
          </w:p>
        </w:tc>
      </w:tr>
    </w:tbl>
    <w:p w:rsidR="0018354B" w:rsidRDefault="0018354B" w:rsidP="008A2964">
      <w:pPr>
        <w:pStyle w:val="1"/>
        <w:shd w:val="clear" w:color="auto" w:fill="FFFFFF"/>
        <w:spacing w:before="0" w:after="0" w:line="228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3E19A8" w:rsidRDefault="00F65753" w:rsidP="0052350B">
      <w:pPr>
        <w:pStyle w:val="ConsPlusTitle"/>
        <w:spacing w:line="22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>"О внесении изменени</w:t>
      </w:r>
      <w:r w:rsidR="00F97376">
        <w:rPr>
          <w:rFonts w:ascii="Times New Roman" w:hAnsi="Times New Roman" w:cs="Times New Roman"/>
          <w:b w:val="0"/>
          <w:sz w:val="28"/>
          <w:szCs w:val="28"/>
        </w:rPr>
        <w:t>я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 в статью</w:t>
      </w:r>
      <w:r w:rsidR="005235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="0010146F">
        <w:rPr>
          <w:rFonts w:ascii="Times New Roman" w:hAnsi="Times New Roman" w:cs="Times New Roman"/>
          <w:b w:val="0"/>
          <w:sz w:val="28"/>
          <w:szCs w:val="28"/>
        </w:rPr>
        <w:t>З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78D5" w:rsidRPr="00707DC3">
        <w:rPr>
          <w:rFonts w:ascii="Times New Roman" w:hAnsi="Times New Roman" w:cs="Times New Roman"/>
          <w:b w:val="0"/>
          <w:sz w:val="28"/>
          <w:szCs w:val="28"/>
        </w:rPr>
        <w:t>подготовленный комитетом</w:t>
      </w:r>
      <w:r w:rsidR="00532D3C" w:rsidRPr="00707DC3">
        <w:rPr>
          <w:rFonts w:ascii="Times New Roman" w:hAnsi="Times New Roman" w:cs="Times New Roman"/>
          <w:b w:val="0"/>
          <w:sz w:val="28"/>
          <w:szCs w:val="28"/>
        </w:rPr>
        <w:t xml:space="preserve"> в целях</w:t>
      </w:r>
      <w:r w:rsidR="00707D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7DC3" w:rsidRPr="00707DC3">
        <w:rPr>
          <w:rFonts w:ascii="Times New Roman" w:hAnsi="Times New Roman" w:cs="Times New Roman"/>
          <w:b w:val="0"/>
          <w:sz w:val="28"/>
          <w:szCs w:val="28"/>
        </w:rPr>
        <w:t>приведения действующего законодательства Приморского края в соответствие с</w:t>
      </w:r>
      <w:r w:rsidR="005235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</w:t>
      </w:r>
      <w:r w:rsidR="0006486C">
        <w:rPr>
          <w:rFonts w:ascii="Times New Roman" w:hAnsi="Times New Roman" w:cs="Times New Roman"/>
          <w:b w:val="0"/>
          <w:sz w:val="28"/>
          <w:szCs w:val="28"/>
        </w:rPr>
        <w:t>26 июля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06486C">
        <w:rPr>
          <w:rFonts w:ascii="Times New Roman" w:hAnsi="Times New Roman" w:cs="Times New Roman"/>
          <w:b w:val="0"/>
          <w:sz w:val="28"/>
          <w:szCs w:val="28"/>
        </w:rPr>
        <w:t>6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06486C">
        <w:rPr>
          <w:rFonts w:ascii="Times New Roman" w:hAnsi="Times New Roman" w:cs="Times New Roman"/>
          <w:b w:val="0"/>
          <w:sz w:val="28"/>
          <w:szCs w:val="28"/>
        </w:rPr>
        <w:t>262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-ФЗ </w:t>
      </w:r>
      <w:r w:rsidR="0052350B">
        <w:rPr>
          <w:rFonts w:ascii="Times New Roman" w:hAnsi="Times New Roman" w:cs="Times New Roman"/>
          <w:b w:val="0"/>
          <w:sz w:val="28"/>
          <w:szCs w:val="28"/>
        </w:rPr>
        <w:br/>
      </w:r>
      <w:r w:rsidR="0006486C" w:rsidRPr="0006486C">
        <w:rPr>
          <w:rFonts w:ascii="Times New Roman" w:hAnsi="Times New Roman" w:cs="Times New Roman"/>
          <w:b w:val="0"/>
          <w:sz w:val="28"/>
          <w:szCs w:val="28"/>
        </w:rPr>
        <w:t>"О внесении изменений в Федеральный закон "Об объектах культурного наследия (памятниках истории и культуры) народов Российской Федерации" и статью 32 Федерального закона "О государственной регистрации недвижимости"</w:t>
      </w:r>
      <w:r w:rsidR="00D5799F">
        <w:rPr>
          <w:rFonts w:ascii="Times New Roman" w:hAnsi="Times New Roman" w:cs="Times New Roman"/>
          <w:b w:val="0"/>
          <w:sz w:val="28"/>
          <w:szCs w:val="28"/>
        </w:rPr>
        <w:t>,</w:t>
      </w:r>
      <w:r w:rsidR="00E31C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418D">
        <w:rPr>
          <w:rFonts w:ascii="Times New Roman" w:hAnsi="Times New Roman" w:cs="Times New Roman"/>
          <w:b w:val="0"/>
          <w:sz w:val="28"/>
          <w:szCs w:val="28"/>
        </w:rPr>
        <w:t>комитет</w:t>
      </w:r>
    </w:p>
    <w:p w:rsidR="008B1AC2" w:rsidRPr="00707DC3" w:rsidRDefault="008B1AC2" w:rsidP="008A2964">
      <w:pPr>
        <w:spacing w:line="228" w:lineRule="auto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B73D6D">
      <w:pPr>
        <w:pStyle w:val="a3"/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B73D6D" w:rsidRPr="00B73D6D">
        <w:rPr>
          <w:szCs w:val="28"/>
        </w:rPr>
        <w:t>"О внесении изменени</w:t>
      </w:r>
      <w:r w:rsidR="00F97376">
        <w:rPr>
          <w:szCs w:val="28"/>
        </w:rPr>
        <w:t>я</w:t>
      </w:r>
      <w:r w:rsidR="00B73D6D" w:rsidRPr="00B73D6D">
        <w:rPr>
          <w:szCs w:val="28"/>
        </w:rPr>
        <w:t xml:space="preserve"> в статью</w:t>
      </w:r>
      <w:r w:rsidR="00B73D6D">
        <w:rPr>
          <w:szCs w:val="28"/>
        </w:rPr>
        <w:t xml:space="preserve"> </w:t>
      </w:r>
      <w:r w:rsidR="00B73D6D" w:rsidRPr="00B73D6D">
        <w:rPr>
          <w:szCs w:val="28"/>
        </w:rPr>
        <w:t xml:space="preserve">2 </w:t>
      </w:r>
      <w:r w:rsidR="0010146F">
        <w:rPr>
          <w:szCs w:val="28"/>
        </w:rPr>
        <w:t>З</w:t>
      </w:r>
      <w:r w:rsidR="00B73D6D" w:rsidRPr="00B73D6D">
        <w:rPr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 w:rsidR="00707DC3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bookmarkStart w:id="0" w:name="_GoBack"/>
      <w:bookmarkEnd w:id="0"/>
      <w:r>
        <w:rPr>
          <w:szCs w:val="28"/>
        </w:rPr>
        <w:t xml:space="preserve"> </w:t>
      </w:r>
      <w:r w:rsidR="00625DA3">
        <w:rPr>
          <w:szCs w:val="28"/>
        </w:rPr>
        <w:t>П</w:t>
      </w:r>
      <w:r w:rsidR="0006486C">
        <w:rPr>
          <w:szCs w:val="28"/>
        </w:rPr>
        <w:t>.</w:t>
      </w:r>
      <w:r w:rsidR="00625DA3">
        <w:rPr>
          <w:szCs w:val="28"/>
        </w:rPr>
        <w:t>Ю</w:t>
      </w:r>
      <w:r w:rsidR="0006486C">
        <w:rPr>
          <w:szCs w:val="28"/>
        </w:rPr>
        <w:t xml:space="preserve">. </w:t>
      </w:r>
      <w:r w:rsidR="00625DA3" w:rsidRPr="00625DA3">
        <w:rPr>
          <w:szCs w:val="28"/>
        </w:rPr>
        <w:t>Сер</w:t>
      </w:r>
      <w:r w:rsidR="00625DA3">
        <w:rPr>
          <w:szCs w:val="28"/>
        </w:rPr>
        <w:t>ебряков</w:t>
      </w:r>
    </w:p>
    <w:sectPr w:rsidR="00357541" w:rsidSect="00E31C1D">
      <w:headerReference w:type="default" r:id="rId8"/>
      <w:pgSz w:w="11906" w:h="16838"/>
      <w:pgMar w:top="851" w:right="851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A5C" w:rsidRDefault="00200A5C">
      <w:r>
        <w:separator/>
      </w:r>
    </w:p>
  </w:endnote>
  <w:endnote w:type="continuationSeparator" w:id="0">
    <w:p w:rsidR="00200A5C" w:rsidRDefault="0020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A5C" w:rsidRDefault="00200A5C">
      <w:r>
        <w:separator/>
      </w:r>
    </w:p>
  </w:footnote>
  <w:footnote w:type="continuationSeparator" w:id="0">
    <w:p w:rsidR="00200A5C" w:rsidRDefault="0020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5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6486C"/>
    <w:rsid w:val="00080DED"/>
    <w:rsid w:val="000C44CF"/>
    <w:rsid w:val="000D17EA"/>
    <w:rsid w:val="000D6810"/>
    <w:rsid w:val="000E3AD7"/>
    <w:rsid w:val="000F37D9"/>
    <w:rsid w:val="0010146F"/>
    <w:rsid w:val="00160F97"/>
    <w:rsid w:val="00166B60"/>
    <w:rsid w:val="0018354B"/>
    <w:rsid w:val="001B1262"/>
    <w:rsid w:val="001B3A35"/>
    <w:rsid w:val="001B418D"/>
    <w:rsid w:val="001C5162"/>
    <w:rsid w:val="001F0EC7"/>
    <w:rsid w:val="001F5F4B"/>
    <w:rsid w:val="0020003C"/>
    <w:rsid w:val="00200A5C"/>
    <w:rsid w:val="00255182"/>
    <w:rsid w:val="0027241B"/>
    <w:rsid w:val="00287E85"/>
    <w:rsid w:val="00294BC1"/>
    <w:rsid w:val="002D117A"/>
    <w:rsid w:val="002D18AD"/>
    <w:rsid w:val="002D6554"/>
    <w:rsid w:val="002F3916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B7741"/>
    <w:rsid w:val="004E7D1F"/>
    <w:rsid w:val="0052350B"/>
    <w:rsid w:val="005276F4"/>
    <w:rsid w:val="00532D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7786"/>
    <w:rsid w:val="00625DA3"/>
    <w:rsid w:val="00633A46"/>
    <w:rsid w:val="00663C9D"/>
    <w:rsid w:val="006721D1"/>
    <w:rsid w:val="00692D49"/>
    <w:rsid w:val="006B3E3B"/>
    <w:rsid w:val="006C0009"/>
    <w:rsid w:val="006F191D"/>
    <w:rsid w:val="00700FF0"/>
    <w:rsid w:val="00707DC3"/>
    <w:rsid w:val="007128C1"/>
    <w:rsid w:val="00722E86"/>
    <w:rsid w:val="007258FB"/>
    <w:rsid w:val="00745211"/>
    <w:rsid w:val="00751091"/>
    <w:rsid w:val="00761691"/>
    <w:rsid w:val="0077731F"/>
    <w:rsid w:val="0079428D"/>
    <w:rsid w:val="007B581B"/>
    <w:rsid w:val="007C499B"/>
    <w:rsid w:val="007F0598"/>
    <w:rsid w:val="00811301"/>
    <w:rsid w:val="008416A8"/>
    <w:rsid w:val="008602F8"/>
    <w:rsid w:val="008617F4"/>
    <w:rsid w:val="0087792E"/>
    <w:rsid w:val="008A2964"/>
    <w:rsid w:val="008B1AC2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756C"/>
    <w:rsid w:val="00B23689"/>
    <w:rsid w:val="00B5527F"/>
    <w:rsid w:val="00B56AD6"/>
    <w:rsid w:val="00B668A9"/>
    <w:rsid w:val="00B66E39"/>
    <w:rsid w:val="00B73D6D"/>
    <w:rsid w:val="00B803DE"/>
    <w:rsid w:val="00B85E3F"/>
    <w:rsid w:val="00BA45CC"/>
    <w:rsid w:val="00BD3E6E"/>
    <w:rsid w:val="00BE16C2"/>
    <w:rsid w:val="00BF2C66"/>
    <w:rsid w:val="00BF5D5D"/>
    <w:rsid w:val="00C82BD1"/>
    <w:rsid w:val="00C9335B"/>
    <w:rsid w:val="00C958B6"/>
    <w:rsid w:val="00CE0424"/>
    <w:rsid w:val="00D17A7A"/>
    <w:rsid w:val="00D43BDD"/>
    <w:rsid w:val="00D5799F"/>
    <w:rsid w:val="00D81CBE"/>
    <w:rsid w:val="00E3139D"/>
    <w:rsid w:val="00E31C1D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97376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E560FB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</TotalTime>
  <Pages>1</Pages>
  <Words>170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9</cp:revision>
  <cp:lastPrinted>2026-09-09T02:12:00Z</cp:lastPrinted>
  <dcterms:created xsi:type="dcterms:W3CDTF">2025-12-11T04:13:00Z</dcterms:created>
  <dcterms:modified xsi:type="dcterms:W3CDTF">2026-09-28T22:27:00Z</dcterms:modified>
</cp:coreProperties>
</file>