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05pt" o:ole="" fillcolor="window">
            <v:imagedata r:id="rId6" o:title="" grayscale="t"/>
          </v:shape>
          <o:OLEObject Type="Embed" ProgID="Word.Picture.8" ShapeID="_x0000_i1025" DrawAspect="Content" ObjectID="_185217372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EF4C1D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527E17">
              <w:rPr>
                <w:bCs/>
                <w:szCs w:val="28"/>
                <w:lang w:eastAsia="ar-SA"/>
              </w:rPr>
              <w:t>"</w:t>
            </w:r>
            <w:r w:rsidR="00527E17">
              <w:rPr>
                <w:color w:val="000000"/>
                <w:szCs w:val="28"/>
                <w:lang w:eastAsia="ar-SA"/>
              </w:rPr>
              <w:t>О внесении изменений в статью 12</w:t>
            </w:r>
            <w:r w:rsidR="00527E17">
              <w:rPr>
                <w:color w:val="000000"/>
                <w:szCs w:val="28"/>
                <w:vertAlign w:val="superscript"/>
                <w:lang w:eastAsia="ar-SA"/>
              </w:rPr>
              <w:t>2</w:t>
            </w:r>
            <w:r w:rsidR="00527E17">
              <w:rPr>
                <w:color w:val="000000"/>
                <w:szCs w:val="28"/>
                <w:lang w:eastAsia="ar-SA"/>
              </w:rPr>
              <w:t xml:space="preserve"> Закона Приморского края "Об образовании в Приморском крае"</w:t>
            </w:r>
            <w:r w:rsidR="00527E17">
              <w:rPr>
                <w:szCs w:val="28"/>
              </w:rPr>
              <w:t xml:space="preserve"> </w:t>
            </w:r>
            <w:r w:rsidR="009C5204">
              <w:rPr>
                <w:szCs w:val="28"/>
              </w:rPr>
              <w:t>(вто</w:t>
            </w:r>
            <w:r w:rsidR="002A4CCB">
              <w:rPr>
                <w:szCs w:val="28"/>
              </w:rPr>
              <w:t xml:space="preserve">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527E17">
        <w:rPr>
          <w:bCs/>
          <w:szCs w:val="28"/>
          <w:lang w:eastAsia="ar-SA"/>
        </w:rPr>
        <w:t>"</w:t>
      </w:r>
      <w:r w:rsidR="00527E17">
        <w:rPr>
          <w:color w:val="000000"/>
          <w:szCs w:val="28"/>
          <w:lang w:eastAsia="ar-SA"/>
        </w:rPr>
        <w:t>О внесении изменений в статью 12</w:t>
      </w:r>
      <w:r w:rsidR="00527E17">
        <w:rPr>
          <w:color w:val="000000"/>
          <w:szCs w:val="28"/>
          <w:vertAlign w:val="superscript"/>
          <w:lang w:eastAsia="ar-SA"/>
        </w:rPr>
        <w:t>2</w:t>
      </w:r>
      <w:r w:rsidR="00527E17">
        <w:rPr>
          <w:color w:val="000000"/>
          <w:szCs w:val="28"/>
          <w:lang w:eastAsia="ar-SA"/>
        </w:rPr>
        <w:t xml:space="preserve"> Закона Приморского края "Об образовании в Приморском крае"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D52051">
        <w:t>часть 2</w:t>
      </w:r>
      <w:r w:rsidRPr="00784532">
        <w:rPr>
          <w:szCs w:val="28"/>
        </w:rPr>
        <w:t xml:space="preserve">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D5205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3483B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527E17">
        <w:rPr>
          <w:bCs/>
          <w:szCs w:val="28"/>
          <w:lang w:eastAsia="ar-SA"/>
        </w:rPr>
        <w:t>"</w:t>
      </w:r>
      <w:r w:rsidR="00527E17">
        <w:rPr>
          <w:color w:val="000000"/>
          <w:szCs w:val="28"/>
          <w:lang w:eastAsia="ar-SA"/>
        </w:rPr>
        <w:t>О внесении изменений в статью 12</w:t>
      </w:r>
      <w:r w:rsidR="00527E17">
        <w:rPr>
          <w:color w:val="000000"/>
          <w:szCs w:val="28"/>
          <w:vertAlign w:val="superscript"/>
          <w:lang w:eastAsia="ar-SA"/>
        </w:rPr>
        <w:t>2</w:t>
      </w:r>
      <w:r w:rsidR="00527E17">
        <w:rPr>
          <w:color w:val="000000"/>
          <w:szCs w:val="28"/>
          <w:lang w:eastAsia="ar-SA"/>
        </w:rPr>
        <w:t xml:space="preserve"> Закона Приморского края "Об образовании в Приморском крае"</w:t>
      </w:r>
      <w:r w:rsidR="00793E1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>3.Поручить</w:t>
      </w:r>
      <w:r w:rsidR="0036358A">
        <w:rPr>
          <w:szCs w:val="28"/>
        </w:rPr>
        <w:t xml:space="preserve"> </w:t>
      </w:r>
      <w:r w:rsidR="00D915E0">
        <w:rPr>
          <w:szCs w:val="28"/>
        </w:rPr>
        <w:t>Серебрякову</w:t>
      </w:r>
      <w:r w:rsidR="0036358A">
        <w:rPr>
          <w:szCs w:val="28"/>
        </w:rPr>
        <w:t xml:space="preserve"> </w:t>
      </w:r>
      <w:r w:rsidR="00D915E0">
        <w:rPr>
          <w:szCs w:val="28"/>
        </w:rPr>
        <w:t>П</w:t>
      </w:r>
      <w:r w:rsidR="0036358A">
        <w:rPr>
          <w:szCs w:val="28"/>
        </w:rPr>
        <w:t>.</w:t>
      </w:r>
      <w:r w:rsidR="00D915E0">
        <w:rPr>
          <w:szCs w:val="28"/>
        </w:rPr>
        <w:t>Ю</w:t>
      </w:r>
      <w:bookmarkStart w:id="0" w:name="_GoBack"/>
      <w:bookmarkEnd w:id="0"/>
      <w:r w:rsidR="0036358A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</w:t>
      </w:r>
      <w:r w:rsidR="00BB7A36">
        <w:rPr>
          <w:szCs w:val="28"/>
        </w:rPr>
        <w:t xml:space="preserve"> </w:t>
      </w:r>
      <w:r w:rsidR="00D915E0">
        <w:rPr>
          <w:szCs w:val="28"/>
        </w:rPr>
        <w:t>П.Ю.</w:t>
      </w:r>
      <w:r w:rsidR="00BB7A36">
        <w:rPr>
          <w:szCs w:val="28"/>
        </w:rPr>
        <w:t xml:space="preserve"> </w:t>
      </w:r>
      <w:r w:rsidR="00D915E0">
        <w:rPr>
          <w:szCs w:val="28"/>
        </w:rPr>
        <w:t>Серебряков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EAD" w:rsidRDefault="00040EAD">
      <w:r>
        <w:separator/>
      </w:r>
    </w:p>
  </w:endnote>
  <w:endnote w:type="continuationSeparator" w:id="0">
    <w:p w:rsidR="00040EAD" w:rsidRDefault="0004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EAD" w:rsidRDefault="00040EAD">
      <w:r>
        <w:separator/>
      </w:r>
    </w:p>
  </w:footnote>
  <w:footnote w:type="continuationSeparator" w:id="0">
    <w:p w:rsidR="00040EAD" w:rsidRDefault="00040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E1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40EAD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D5754"/>
    <w:rsid w:val="001E594D"/>
    <w:rsid w:val="0020003C"/>
    <w:rsid w:val="00206FAF"/>
    <w:rsid w:val="00207870"/>
    <w:rsid w:val="002208F1"/>
    <w:rsid w:val="002568C3"/>
    <w:rsid w:val="00256A43"/>
    <w:rsid w:val="002937CA"/>
    <w:rsid w:val="00295C87"/>
    <w:rsid w:val="002A4CCB"/>
    <w:rsid w:val="002B6175"/>
    <w:rsid w:val="002E3D59"/>
    <w:rsid w:val="002E48B6"/>
    <w:rsid w:val="0031702F"/>
    <w:rsid w:val="0034240A"/>
    <w:rsid w:val="00357541"/>
    <w:rsid w:val="0036358A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5261"/>
    <w:rsid w:val="00467C6A"/>
    <w:rsid w:val="004720ED"/>
    <w:rsid w:val="00473DDC"/>
    <w:rsid w:val="004877C7"/>
    <w:rsid w:val="004B08B9"/>
    <w:rsid w:val="004F776E"/>
    <w:rsid w:val="00502AE1"/>
    <w:rsid w:val="00527E17"/>
    <w:rsid w:val="00533210"/>
    <w:rsid w:val="005366DA"/>
    <w:rsid w:val="00540820"/>
    <w:rsid w:val="00553574"/>
    <w:rsid w:val="00555E52"/>
    <w:rsid w:val="005644AD"/>
    <w:rsid w:val="00564E2C"/>
    <w:rsid w:val="005709FD"/>
    <w:rsid w:val="0058782F"/>
    <w:rsid w:val="00587FA9"/>
    <w:rsid w:val="00591006"/>
    <w:rsid w:val="005A1F08"/>
    <w:rsid w:val="005A381E"/>
    <w:rsid w:val="005C05F9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87B1E"/>
    <w:rsid w:val="00793E1D"/>
    <w:rsid w:val="007D1D9C"/>
    <w:rsid w:val="007E13D4"/>
    <w:rsid w:val="007F0598"/>
    <w:rsid w:val="00813C5A"/>
    <w:rsid w:val="008422DF"/>
    <w:rsid w:val="008602F8"/>
    <w:rsid w:val="008640D1"/>
    <w:rsid w:val="00877673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96B36"/>
    <w:rsid w:val="009C1517"/>
    <w:rsid w:val="009C5204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B1A7F"/>
    <w:rsid w:val="00AC11E6"/>
    <w:rsid w:val="00AC6D71"/>
    <w:rsid w:val="00AD2C89"/>
    <w:rsid w:val="00AD7E20"/>
    <w:rsid w:val="00B160F6"/>
    <w:rsid w:val="00B37B51"/>
    <w:rsid w:val="00B40EB4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3483B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52051"/>
    <w:rsid w:val="00D60C0E"/>
    <w:rsid w:val="00D61817"/>
    <w:rsid w:val="00D915E0"/>
    <w:rsid w:val="00DA28FB"/>
    <w:rsid w:val="00DF02B8"/>
    <w:rsid w:val="00E02CAE"/>
    <w:rsid w:val="00E326C2"/>
    <w:rsid w:val="00E46426"/>
    <w:rsid w:val="00E54BF7"/>
    <w:rsid w:val="00E70F81"/>
    <w:rsid w:val="00E77161"/>
    <w:rsid w:val="00E85955"/>
    <w:rsid w:val="00E9799E"/>
    <w:rsid w:val="00EA36E4"/>
    <w:rsid w:val="00EF3C41"/>
    <w:rsid w:val="00EF4C1D"/>
    <w:rsid w:val="00F01DD8"/>
    <w:rsid w:val="00F10463"/>
    <w:rsid w:val="00F434A0"/>
    <w:rsid w:val="00F47AC9"/>
    <w:rsid w:val="00F65753"/>
    <w:rsid w:val="00F65F44"/>
    <w:rsid w:val="00F85357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048D94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284</TotalTime>
  <Pages>1</Pages>
  <Words>199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106</cp:revision>
  <cp:lastPrinted>2026-04-10T00:57:00Z</cp:lastPrinted>
  <dcterms:created xsi:type="dcterms:W3CDTF">2019-01-10T02:44:00Z</dcterms:created>
  <dcterms:modified xsi:type="dcterms:W3CDTF">2026-09-28T21:55:00Z</dcterms:modified>
</cp:coreProperties>
</file>