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.05pt" o:ole="" fillcolor="window">
            <v:imagedata r:id="rId8" o:title="" grayscale="t"/>
          </v:shape>
          <o:OLEObject Type="Embed" ProgID="Word.Picture.8" ShapeID="_x0000_i1025" DrawAspect="Content" ObjectID="_185217396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58702F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FA426C">
              <w:rPr>
                <w:szCs w:val="28"/>
              </w:rPr>
              <w:t>"</w:t>
            </w:r>
            <w:r w:rsidR="00FA426C" w:rsidRPr="00FA426C">
              <w:rPr>
                <w:szCs w:val="28"/>
              </w:rPr>
              <w:t xml:space="preserve">О внесении изменений в </w:t>
            </w:r>
            <w:r w:rsidR="00B962D7">
              <w:rPr>
                <w:szCs w:val="28"/>
              </w:rPr>
              <w:br/>
            </w:r>
            <w:r w:rsidR="00FA426C" w:rsidRPr="00FA426C">
              <w:rPr>
                <w:szCs w:val="28"/>
              </w:rPr>
              <w:t>статью 12</w:t>
            </w:r>
            <w:r w:rsidR="00FA426C" w:rsidRPr="00FA426C">
              <w:rPr>
                <w:szCs w:val="28"/>
                <w:vertAlign w:val="superscript"/>
              </w:rPr>
              <w:t>2</w:t>
            </w:r>
            <w:r w:rsidR="00FA426C" w:rsidRPr="00FA426C">
              <w:rPr>
                <w:szCs w:val="28"/>
              </w:rPr>
              <w:t xml:space="preserve"> Закона Приморского края </w:t>
            </w:r>
            <w:r w:rsidR="00FA426C">
              <w:rPr>
                <w:szCs w:val="28"/>
              </w:rPr>
              <w:t>"</w:t>
            </w:r>
            <w:r w:rsidR="00FA426C" w:rsidRPr="00FA426C">
              <w:rPr>
                <w:szCs w:val="28"/>
              </w:rPr>
              <w:t>Об образовании в Приморском крае</w:t>
            </w:r>
            <w:r w:rsidR="00FA426C">
              <w:rPr>
                <w:szCs w:val="28"/>
              </w:rPr>
              <w:t>"</w:t>
            </w:r>
            <w:r w:rsidR="00FA426C" w:rsidRPr="00FA426C">
              <w:rPr>
                <w:szCs w:val="28"/>
              </w:rPr>
              <w:t xml:space="preserve"> </w:t>
            </w:r>
            <w:r w:rsidR="00776CD9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FF203E" w:rsidRPr="00D43BDD" w:rsidRDefault="00F65753" w:rsidP="00FF203E">
      <w:pPr>
        <w:widowControl w:val="0"/>
        <w:ind w:firstLine="709"/>
        <w:jc w:val="both"/>
        <w:rPr>
          <w:szCs w:val="28"/>
        </w:rPr>
      </w:pPr>
      <w:r w:rsidRPr="00D1355B">
        <w:rPr>
          <w:szCs w:val="28"/>
        </w:rPr>
        <w:t xml:space="preserve">Рассмотрев и обсудив проект закона Приморского края </w:t>
      </w:r>
      <w:r w:rsidR="00911FD7">
        <w:rPr>
          <w:szCs w:val="28"/>
        </w:rPr>
        <w:t>"</w:t>
      </w:r>
      <w:r w:rsidR="00911FD7" w:rsidRPr="00FA426C">
        <w:rPr>
          <w:szCs w:val="28"/>
        </w:rPr>
        <w:t>О внесении изменений в статью 12</w:t>
      </w:r>
      <w:r w:rsidR="00911FD7" w:rsidRPr="00FA426C">
        <w:rPr>
          <w:szCs w:val="28"/>
          <w:vertAlign w:val="superscript"/>
        </w:rPr>
        <w:t>2</w:t>
      </w:r>
      <w:r w:rsidR="00911FD7" w:rsidRPr="00FA426C">
        <w:rPr>
          <w:szCs w:val="28"/>
        </w:rPr>
        <w:t xml:space="preserve"> Закона Приморского края </w:t>
      </w:r>
      <w:r w:rsidR="00911FD7">
        <w:rPr>
          <w:szCs w:val="28"/>
        </w:rPr>
        <w:t>"</w:t>
      </w:r>
      <w:r w:rsidR="00911FD7" w:rsidRPr="00FA426C">
        <w:rPr>
          <w:szCs w:val="28"/>
        </w:rPr>
        <w:t>Об образовании в Приморском крае</w:t>
      </w:r>
      <w:r w:rsidR="00911FD7">
        <w:rPr>
          <w:szCs w:val="28"/>
        </w:rPr>
        <w:t>"</w:t>
      </w:r>
      <w:r w:rsidR="00696CD7">
        <w:rPr>
          <w:szCs w:val="28"/>
        </w:rPr>
        <w:t>,</w:t>
      </w:r>
      <w:r w:rsidR="0058702F">
        <w:rPr>
          <w:szCs w:val="28"/>
        </w:rPr>
        <w:t xml:space="preserve"> </w:t>
      </w:r>
      <w:r w:rsidR="00FF203E" w:rsidRPr="004B1DEF">
        <w:rPr>
          <w:szCs w:val="28"/>
        </w:rPr>
        <w:t>внесенный Губернатором Приморского края в качестве законодательной инициативы</w:t>
      </w:r>
      <w:r w:rsidR="00FF203E">
        <w:rPr>
          <w:szCs w:val="28"/>
        </w:rPr>
        <w:t xml:space="preserve"> и </w:t>
      </w:r>
      <w:r w:rsidR="00FF203E">
        <w:t xml:space="preserve">подготовленный в </w:t>
      </w:r>
      <w:r w:rsidR="00FF203E" w:rsidRPr="00FF203E">
        <w:t xml:space="preserve">целях совершенствования положений действующего Закона Приморского края и во исполнение Указа Президента Российской Федерации от 15 мая 2026 года № 327 </w:t>
      </w:r>
      <w:r w:rsidR="00FF203E">
        <w:br/>
        <w:t>"</w:t>
      </w:r>
      <w:r w:rsidR="00FF203E" w:rsidRPr="00FF203E"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FF203E">
        <w:t xml:space="preserve">", </w:t>
      </w:r>
      <w:r w:rsidR="00FF203E" w:rsidRPr="00D43BDD">
        <w:rPr>
          <w:szCs w:val="28"/>
        </w:rPr>
        <w:t>комитет</w:t>
      </w:r>
    </w:p>
    <w:p w:rsidR="00FF203E" w:rsidRDefault="00FF203E" w:rsidP="0058702F">
      <w:pPr>
        <w:widowControl w:val="0"/>
        <w:ind w:firstLine="709"/>
        <w:jc w:val="both"/>
      </w:pPr>
    </w:p>
    <w:p w:rsidR="00357541" w:rsidRPr="00D1355B" w:rsidRDefault="00357541" w:rsidP="00D1355B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911FD7">
        <w:rPr>
          <w:szCs w:val="28"/>
        </w:rPr>
        <w:t>"</w:t>
      </w:r>
      <w:r w:rsidR="00911FD7" w:rsidRPr="00FA426C">
        <w:rPr>
          <w:szCs w:val="28"/>
        </w:rPr>
        <w:t>О внесении изменений в статью 12</w:t>
      </w:r>
      <w:r w:rsidR="00911FD7" w:rsidRPr="00FA426C">
        <w:rPr>
          <w:szCs w:val="28"/>
          <w:vertAlign w:val="superscript"/>
        </w:rPr>
        <w:t>2</w:t>
      </w:r>
      <w:r w:rsidR="00911FD7" w:rsidRPr="00FA426C">
        <w:rPr>
          <w:szCs w:val="28"/>
        </w:rPr>
        <w:t xml:space="preserve"> Закона Приморского края </w:t>
      </w:r>
      <w:r w:rsidR="00911FD7">
        <w:rPr>
          <w:szCs w:val="28"/>
        </w:rPr>
        <w:t>"</w:t>
      </w:r>
      <w:r w:rsidR="00911FD7" w:rsidRPr="00FA426C">
        <w:rPr>
          <w:szCs w:val="28"/>
        </w:rPr>
        <w:t>Об образовании в Приморском крае</w:t>
      </w:r>
      <w:r w:rsidR="00911FD7">
        <w:rPr>
          <w:szCs w:val="28"/>
        </w:rPr>
        <w:t>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911FD7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>2.</w:t>
      </w:r>
      <w:r w:rsidR="002B65F2">
        <w:rPr>
          <w:szCs w:val="28"/>
        </w:rPr>
        <w:t>Рекомендовать Законодательному Собранию Приморского края р</w:t>
      </w:r>
      <w:r w:rsidRPr="004349CF">
        <w:rPr>
          <w:szCs w:val="28"/>
        </w:rPr>
        <w:t xml:space="preserve">ассмотреть проект закона Приморского края </w:t>
      </w:r>
      <w:r w:rsidR="00911FD7" w:rsidRPr="00911FD7">
        <w:rPr>
          <w:szCs w:val="28"/>
        </w:rPr>
        <w:t>"О внесении изменений в статью 12</w:t>
      </w:r>
      <w:r w:rsidR="00911FD7" w:rsidRPr="00911FD7">
        <w:rPr>
          <w:szCs w:val="28"/>
          <w:vertAlign w:val="superscript"/>
        </w:rPr>
        <w:t>2</w:t>
      </w:r>
      <w:r w:rsidR="00911FD7" w:rsidRPr="00911FD7">
        <w:rPr>
          <w:szCs w:val="28"/>
        </w:rPr>
        <w:t xml:space="preserve"> Закона Приморского края "Об образовании в Приморском крае"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6CD9" w:rsidRPr="004349CF" w:rsidRDefault="00776CD9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r w:rsidR="00074232" w:rsidRPr="00074232">
        <w:rPr>
          <w:szCs w:val="28"/>
        </w:rPr>
        <w:t>Серебряков</w:t>
      </w:r>
      <w:r w:rsidR="00074232">
        <w:rPr>
          <w:szCs w:val="28"/>
        </w:rPr>
        <w:t>у</w:t>
      </w:r>
      <w:r w:rsidR="00074232" w:rsidRPr="00074232">
        <w:rPr>
          <w:szCs w:val="28"/>
        </w:rPr>
        <w:t xml:space="preserve"> П</w:t>
      </w:r>
      <w:r w:rsidR="00074232">
        <w:rPr>
          <w:szCs w:val="28"/>
        </w:rPr>
        <w:t>.Ю</w:t>
      </w:r>
      <w:r w:rsidR="00F64BC2">
        <w:rPr>
          <w:szCs w:val="28"/>
        </w:rPr>
        <w:t>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C80EB6" w:rsidRDefault="00C80EB6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lastRenderedPageBreak/>
        <w:t>5.Определить время, необходимое для рассмотрения Законодательным Собра</w:t>
      </w:r>
      <w:r w:rsidR="00776CD9">
        <w:rPr>
          <w:szCs w:val="28"/>
        </w:rPr>
        <w:t>нием данного законопроекта, - 5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6676FA">
        <w:rPr>
          <w:szCs w:val="28"/>
        </w:rPr>
        <w:br/>
      </w:r>
      <w:r w:rsidR="00776CD9">
        <w:rPr>
          <w:szCs w:val="28"/>
        </w:rPr>
        <w:t>3 минут</w:t>
      </w:r>
      <w:r w:rsidR="006676FA">
        <w:rPr>
          <w:szCs w:val="28"/>
        </w:rPr>
        <w:t>ы</w:t>
      </w:r>
      <w:r w:rsidR="00776CD9">
        <w:rPr>
          <w:szCs w:val="28"/>
        </w:rPr>
        <w:t xml:space="preserve">, для содоклада </w:t>
      </w:r>
      <w:r w:rsidR="00504D2D">
        <w:rPr>
          <w:szCs w:val="28"/>
        </w:rPr>
        <w:t>-</w:t>
      </w:r>
      <w:r w:rsidR="00776CD9">
        <w:rPr>
          <w:szCs w:val="28"/>
        </w:rPr>
        <w:t xml:space="preserve">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58702F" w:rsidRPr="004349CF" w:rsidRDefault="0058702F" w:rsidP="00FD0AAF">
      <w:pPr>
        <w:ind w:right="-2" w:firstLine="709"/>
        <w:jc w:val="both"/>
        <w:rPr>
          <w:szCs w:val="28"/>
        </w:rPr>
      </w:pPr>
    </w:p>
    <w:p w:rsidR="00357541" w:rsidRPr="004349CF" w:rsidRDefault="002824AC" w:rsidP="00FD0AAF">
      <w:pPr>
        <w:ind w:right="-2"/>
        <w:rPr>
          <w:szCs w:val="28"/>
        </w:rPr>
      </w:pPr>
      <w:r>
        <w:rPr>
          <w:szCs w:val="28"/>
        </w:rPr>
        <w:t>П</w:t>
      </w:r>
      <w:r w:rsidR="00F65753" w:rsidRPr="004349CF">
        <w:rPr>
          <w:szCs w:val="28"/>
        </w:rPr>
        <w:t xml:space="preserve">редседатель комитета </w:t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  <w:t xml:space="preserve"> </w:t>
      </w:r>
      <w:bookmarkStart w:id="0" w:name="_GoBack"/>
      <w:bookmarkEnd w:id="0"/>
      <w:r w:rsidR="00F65753" w:rsidRPr="004349CF">
        <w:rPr>
          <w:szCs w:val="28"/>
        </w:rPr>
        <w:t xml:space="preserve"> </w:t>
      </w:r>
      <w:r w:rsidR="00074232">
        <w:rPr>
          <w:szCs w:val="28"/>
        </w:rPr>
        <w:t>П</w:t>
      </w:r>
      <w:r w:rsidR="00F64BC2">
        <w:rPr>
          <w:szCs w:val="28"/>
        </w:rPr>
        <w:t>.</w:t>
      </w:r>
      <w:r w:rsidR="00074232">
        <w:rPr>
          <w:szCs w:val="28"/>
        </w:rPr>
        <w:t>Ю</w:t>
      </w:r>
      <w:r w:rsidR="00F64BC2">
        <w:rPr>
          <w:szCs w:val="28"/>
        </w:rPr>
        <w:t xml:space="preserve">. </w:t>
      </w:r>
      <w:r w:rsidR="00074232">
        <w:rPr>
          <w:szCs w:val="28"/>
        </w:rPr>
        <w:t>Серебряков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127" w:rsidRDefault="00671127">
      <w:r>
        <w:separator/>
      </w:r>
    </w:p>
  </w:endnote>
  <w:endnote w:type="continuationSeparator" w:id="0">
    <w:p w:rsidR="00671127" w:rsidRDefault="00671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127" w:rsidRDefault="00671127">
      <w:r>
        <w:separator/>
      </w:r>
    </w:p>
  </w:footnote>
  <w:footnote w:type="continuationSeparator" w:id="0">
    <w:p w:rsidR="00671127" w:rsidRDefault="00671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23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30ED8"/>
    <w:rsid w:val="000450D4"/>
    <w:rsid w:val="00053C61"/>
    <w:rsid w:val="00065803"/>
    <w:rsid w:val="00074232"/>
    <w:rsid w:val="00080DED"/>
    <w:rsid w:val="00084399"/>
    <w:rsid w:val="000B4D9A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1751F"/>
    <w:rsid w:val="0023002F"/>
    <w:rsid w:val="002320C9"/>
    <w:rsid w:val="0027624E"/>
    <w:rsid w:val="002824AC"/>
    <w:rsid w:val="00296F6A"/>
    <w:rsid w:val="002A7501"/>
    <w:rsid w:val="002B2588"/>
    <w:rsid w:val="002B65F2"/>
    <w:rsid w:val="002E4692"/>
    <w:rsid w:val="003018EA"/>
    <w:rsid w:val="00301C44"/>
    <w:rsid w:val="00315381"/>
    <w:rsid w:val="003404E2"/>
    <w:rsid w:val="00357541"/>
    <w:rsid w:val="0038227A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4060BD"/>
    <w:rsid w:val="004349CF"/>
    <w:rsid w:val="00454055"/>
    <w:rsid w:val="00461E2B"/>
    <w:rsid w:val="00486701"/>
    <w:rsid w:val="00490BD7"/>
    <w:rsid w:val="004A2447"/>
    <w:rsid w:val="004B3180"/>
    <w:rsid w:val="004B7B42"/>
    <w:rsid w:val="004C19BD"/>
    <w:rsid w:val="004C7A9D"/>
    <w:rsid w:val="004F481B"/>
    <w:rsid w:val="00504D2D"/>
    <w:rsid w:val="005109C4"/>
    <w:rsid w:val="00520F3E"/>
    <w:rsid w:val="0052745D"/>
    <w:rsid w:val="00530560"/>
    <w:rsid w:val="00536AFB"/>
    <w:rsid w:val="00540AC7"/>
    <w:rsid w:val="00547DFE"/>
    <w:rsid w:val="00555DEB"/>
    <w:rsid w:val="005601B7"/>
    <w:rsid w:val="0058702F"/>
    <w:rsid w:val="005D22F5"/>
    <w:rsid w:val="005D71B6"/>
    <w:rsid w:val="005E271D"/>
    <w:rsid w:val="005F0210"/>
    <w:rsid w:val="005F1C3C"/>
    <w:rsid w:val="00622718"/>
    <w:rsid w:val="0063245A"/>
    <w:rsid w:val="006344A4"/>
    <w:rsid w:val="00645B6D"/>
    <w:rsid w:val="00660255"/>
    <w:rsid w:val="0066411B"/>
    <w:rsid w:val="00664E57"/>
    <w:rsid w:val="006676FA"/>
    <w:rsid w:val="00671127"/>
    <w:rsid w:val="00677257"/>
    <w:rsid w:val="00692D49"/>
    <w:rsid w:val="00696CD7"/>
    <w:rsid w:val="0069763D"/>
    <w:rsid w:val="006B51A0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471B"/>
    <w:rsid w:val="007B706D"/>
    <w:rsid w:val="007F0598"/>
    <w:rsid w:val="007F1C07"/>
    <w:rsid w:val="008033AD"/>
    <w:rsid w:val="008326F2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E2396"/>
    <w:rsid w:val="00911FD7"/>
    <w:rsid w:val="009163FC"/>
    <w:rsid w:val="009234AB"/>
    <w:rsid w:val="00936EC0"/>
    <w:rsid w:val="009543E2"/>
    <w:rsid w:val="0099314B"/>
    <w:rsid w:val="009C5EAA"/>
    <w:rsid w:val="009E5CD9"/>
    <w:rsid w:val="009E6A33"/>
    <w:rsid w:val="009F0165"/>
    <w:rsid w:val="009F626B"/>
    <w:rsid w:val="00A0731A"/>
    <w:rsid w:val="00A12A6A"/>
    <w:rsid w:val="00A5732D"/>
    <w:rsid w:val="00A7264D"/>
    <w:rsid w:val="00A84903"/>
    <w:rsid w:val="00A86EAC"/>
    <w:rsid w:val="00A97609"/>
    <w:rsid w:val="00AA428C"/>
    <w:rsid w:val="00AA5A16"/>
    <w:rsid w:val="00AB6118"/>
    <w:rsid w:val="00AC2D4C"/>
    <w:rsid w:val="00AC44BE"/>
    <w:rsid w:val="00B30028"/>
    <w:rsid w:val="00B443AD"/>
    <w:rsid w:val="00B46796"/>
    <w:rsid w:val="00B6272E"/>
    <w:rsid w:val="00B62DBE"/>
    <w:rsid w:val="00B668A9"/>
    <w:rsid w:val="00B745EE"/>
    <w:rsid w:val="00B753A9"/>
    <w:rsid w:val="00B76354"/>
    <w:rsid w:val="00B803DE"/>
    <w:rsid w:val="00B962D7"/>
    <w:rsid w:val="00BC1F8A"/>
    <w:rsid w:val="00BC4E58"/>
    <w:rsid w:val="00BC6D46"/>
    <w:rsid w:val="00BE16C2"/>
    <w:rsid w:val="00BE224D"/>
    <w:rsid w:val="00BE561D"/>
    <w:rsid w:val="00C10EAB"/>
    <w:rsid w:val="00C41723"/>
    <w:rsid w:val="00C71920"/>
    <w:rsid w:val="00C749DB"/>
    <w:rsid w:val="00C80EB6"/>
    <w:rsid w:val="00C837B1"/>
    <w:rsid w:val="00C9335B"/>
    <w:rsid w:val="00C958B6"/>
    <w:rsid w:val="00CA7C85"/>
    <w:rsid w:val="00CF6E10"/>
    <w:rsid w:val="00D12C78"/>
    <w:rsid w:val="00D1355B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8598E"/>
    <w:rsid w:val="00E977D1"/>
    <w:rsid w:val="00EB21BC"/>
    <w:rsid w:val="00EB267E"/>
    <w:rsid w:val="00EB6176"/>
    <w:rsid w:val="00EB6877"/>
    <w:rsid w:val="00EC1C87"/>
    <w:rsid w:val="00EC2481"/>
    <w:rsid w:val="00EC67A3"/>
    <w:rsid w:val="00EE155B"/>
    <w:rsid w:val="00F008BA"/>
    <w:rsid w:val="00F01DD8"/>
    <w:rsid w:val="00F025BF"/>
    <w:rsid w:val="00F05C7E"/>
    <w:rsid w:val="00F23024"/>
    <w:rsid w:val="00F27BDB"/>
    <w:rsid w:val="00F30B9E"/>
    <w:rsid w:val="00F3296C"/>
    <w:rsid w:val="00F34152"/>
    <w:rsid w:val="00F64BC2"/>
    <w:rsid w:val="00F65753"/>
    <w:rsid w:val="00F77F19"/>
    <w:rsid w:val="00FA426C"/>
    <w:rsid w:val="00FC312F"/>
    <w:rsid w:val="00FC7CEB"/>
    <w:rsid w:val="00FD0AAF"/>
    <w:rsid w:val="00FD1AF0"/>
    <w:rsid w:val="00FD1E1E"/>
    <w:rsid w:val="00FD63AC"/>
    <w:rsid w:val="00FF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FCD294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D1355B"/>
    <w:pPr>
      <w:widowControl w:val="0"/>
      <w:suppressAutoHyphens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9284C-83EE-4C2F-A4E4-F4F1DE7A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721</TotalTime>
  <Pages>2</Pages>
  <Words>227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111</cp:revision>
  <cp:lastPrinted>2026-08-14T00:14:00Z</cp:lastPrinted>
  <dcterms:created xsi:type="dcterms:W3CDTF">2019-10-16T02:31:00Z</dcterms:created>
  <dcterms:modified xsi:type="dcterms:W3CDTF">2026-09-28T22:00:00Z</dcterms:modified>
</cp:coreProperties>
</file>