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46.2pt" o:ole="" fillcolor="window">
            <v:imagedata r:id="rId6" o:title="" grayscale="t"/>
          </v:shape>
          <o:OLEObject Type="Embed" ProgID="Word.Picture.8" ShapeID="_x0000_i1025" DrawAspect="Content" ObjectID="_185218226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156716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52051">
              <w:rPr>
                <w:szCs w:val="28"/>
              </w:rPr>
              <w:t>"О внесении изменений</w:t>
            </w:r>
            <w:r w:rsidR="00793E1D">
              <w:rPr>
                <w:szCs w:val="28"/>
              </w:rPr>
              <w:t xml:space="preserve"> в </w:t>
            </w:r>
            <w:r w:rsidR="00D61817">
              <w:rPr>
                <w:szCs w:val="28"/>
              </w:rPr>
              <w:t>отдельные законодательные акты Приморского края"</w:t>
            </w:r>
            <w:r w:rsidR="00793E1D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</w:t>
      </w:r>
      <w:r w:rsidR="00D61817">
        <w:rPr>
          <w:szCs w:val="28"/>
        </w:rPr>
        <w:t>отдельные законодательные акты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D52051">
        <w:t>часть 2</w:t>
      </w:r>
      <w:r w:rsidRPr="00784532">
        <w:rPr>
          <w:szCs w:val="28"/>
        </w:rPr>
        <w:t xml:space="preserve"> статьи 14 Закона Приморского края</w:t>
      </w:r>
      <w:r w:rsidR="002439BE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D52051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C3483B">
        <w:rPr>
          <w:szCs w:val="28"/>
        </w:rPr>
        <w:t>Рекомендовать Законодательному Собранию Приморского края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</w:t>
      </w:r>
      <w:r w:rsidR="00D61817">
        <w:rPr>
          <w:szCs w:val="28"/>
        </w:rPr>
        <w:t>отдельные законодательные акты Приморского края"</w:t>
      </w:r>
      <w:r w:rsidR="00793E1D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051768">
        <w:rPr>
          <w:szCs w:val="28"/>
        </w:rPr>
        <w:t>Серебрякову П.Ю</w:t>
      </w:r>
      <w:r w:rsidR="00BB7A36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="00F04D42">
        <w:rPr>
          <w:szCs w:val="28"/>
        </w:rPr>
        <w:t xml:space="preserve">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 w:rsidR="00F04D42"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bookmarkStart w:id="0" w:name="_GoBack"/>
      <w:bookmarkEnd w:id="0"/>
      <w:r w:rsidR="00051768">
        <w:rPr>
          <w:szCs w:val="28"/>
        </w:rPr>
        <w:t xml:space="preserve">  П.Ю. Серебряков</w:t>
      </w:r>
    </w:p>
    <w:sectPr w:rsidR="00357541" w:rsidSect="00156716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4D1" w:rsidRDefault="008014D1">
      <w:r>
        <w:separator/>
      </w:r>
    </w:p>
  </w:endnote>
  <w:endnote w:type="continuationSeparator" w:id="0">
    <w:p w:rsidR="008014D1" w:rsidRDefault="0080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4D1" w:rsidRDefault="008014D1">
      <w:r>
        <w:separator/>
      </w:r>
    </w:p>
  </w:footnote>
  <w:footnote w:type="continuationSeparator" w:id="0">
    <w:p w:rsidR="008014D1" w:rsidRDefault="00801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39B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176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56716"/>
    <w:rsid w:val="00160F97"/>
    <w:rsid w:val="001B3A35"/>
    <w:rsid w:val="001C3498"/>
    <w:rsid w:val="001C5162"/>
    <w:rsid w:val="001D5754"/>
    <w:rsid w:val="001E594D"/>
    <w:rsid w:val="0020003C"/>
    <w:rsid w:val="00206FAF"/>
    <w:rsid w:val="00207870"/>
    <w:rsid w:val="002208F1"/>
    <w:rsid w:val="002439BE"/>
    <w:rsid w:val="002568C3"/>
    <w:rsid w:val="00256A43"/>
    <w:rsid w:val="002937CA"/>
    <w:rsid w:val="00295C87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5261"/>
    <w:rsid w:val="00467C6A"/>
    <w:rsid w:val="004720ED"/>
    <w:rsid w:val="00473DDC"/>
    <w:rsid w:val="004877C7"/>
    <w:rsid w:val="004A2E2F"/>
    <w:rsid w:val="004B08B9"/>
    <w:rsid w:val="00502AE1"/>
    <w:rsid w:val="00533210"/>
    <w:rsid w:val="005366DA"/>
    <w:rsid w:val="00540820"/>
    <w:rsid w:val="00553574"/>
    <w:rsid w:val="00555E52"/>
    <w:rsid w:val="005644AD"/>
    <w:rsid w:val="00564E2C"/>
    <w:rsid w:val="005709FD"/>
    <w:rsid w:val="005808AF"/>
    <w:rsid w:val="0058782F"/>
    <w:rsid w:val="00587FA9"/>
    <w:rsid w:val="00591006"/>
    <w:rsid w:val="005A1F08"/>
    <w:rsid w:val="005A381E"/>
    <w:rsid w:val="005B7F8F"/>
    <w:rsid w:val="005C05F9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93E1D"/>
    <w:rsid w:val="007A62B4"/>
    <w:rsid w:val="007B68C7"/>
    <w:rsid w:val="007D1D9C"/>
    <w:rsid w:val="007E13D4"/>
    <w:rsid w:val="007F0598"/>
    <w:rsid w:val="008014D1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AD7E20"/>
    <w:rsid w:val="00B160F6"/>
    <w:rsid w:val="00B37B51"/>
    <w:rsid w:val="00B40EB4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3483B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52051"/>
    <w:rsid w:val="00D61817"/>
    <w:rsid w:val="00DA28FB"/>
    <w:rsid w:val="00DF02B8"/>
    <w:rsid w:val="00E02CAE"/>
    <w:rsid w:val="00E326C2"/>
    <w:rsid w:val="00E46426"/>
    <w:rsid w:val="00E54BF7"/>
    <w:rsid w:val="00E70F81"/>
    <w:rsid w:val="00E77161"/>
    <w:rsid w:val="00E85955"/>
    <w:rsid w:val="00EA36E4"/>
    <w:rsid w:val="00EF3C41"/>
    <w:rsid w:val="00F01DD8"/>
    <w:rsid w:val="00F04D42"/>
    <w:rsid w:val="00F10463"/>
    <w:rsid w:val="00F434A0"/>
    <w:rsid w:val="00F47AC9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0770A8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264</TotalTime>
  <Pages>1</Pages>
  <Words>186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105</cp:revision>
  <cp:lastPrinted>2026-09-29T00:17:00Z</cp:lastPrinted>
  <dcterms:created xsi:type="dcterms:W3CDTF">2019-01-10T02:44:00Z</dcterms:created>
  <dcterms:modified xsi:type="dcterms:W3CDTF">2026-09-29T00:17:00Z</dcterms:modified>
</cp:coreProperties>
</file>