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5217670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52051">
              <w:rPr>
                <w:szCs w:val="28"/>
              </w:rPr>
              <w:t>"О внесении изменений</w:t>
            </w:r>
            <w:r w:rsidR="00793E1D">
              <w:rPr>
                <w:szCs w:val="28"/>
              </w:rPr>
              <w:t xml:space="preserve"> в 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D52051">
        <w:t>часть 2</w:t>
      </w:r>
      <w:r w:rsidRPr="00784532">
        <w:rPr>
          <w:szCs w:val="28"/>
        </w:rPr>
        <w:t xml:space="preserve">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D5205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3483B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302FE6" w:rsidRPr="00302FE6">
        <w:rPr>
          <w:szCs w:val="28"/>
        </w:rPr>
        <w:t>Серебряков</w:t>
      </w:r>
      <w:r w:rsidR="007305B0">
        <w:rPr>
          <w:szCs w:val="28"/>
        </w:rPr>
        <w:t xml:space="preserve">у </w:t>
      </w:r>
      <w:r w:rsidR="00302FE6">
        <w:rPr>
          <w:szCs w:val="28"/>
        </w:rPr>
        <w:t>П</w:t>
      </w:r>
      <w:r w:rsidR="007305B0">
        <w:rPr>
          <w:szCs w:val="28"/>
        </w:rPr>
        <w:t>.</w:t>
      </w:r>
      <w:r w:rsidR="00302FE6">
        <w:rPr>
          <w:szCs w:val="28"/>
        </w:rPr>
        <w:t>Ю</w:t>
      </w:r>
      <w:r w:rsidR="007305B0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793E1D" w:rsidRDefault="00793E1D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793E1D" w:rsidRDefault="00793E1D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proofErr w:type="gramStart"/>
      <w:r w:rsidRPr="007C0B76">
        <w:rPr>
          <w:szCs w:val="28"/>
        </w:rPr>
        <w:tab/>
      </w:r>
      <w:r w:rsidR="00302FE6">
        <w:rPr>
          <w:szCs w:val="28"/>
        </w:rPr>
        <w:t xml:space="preserve">  </w:t>
      </w:r>
      <w:bookmarkStart w:id="0" w:name="_GoBack"/>
      <w:bookmarkEnd w:id="0"/>
      <w:r w:rsidR="00302FE6">
        <w:rPr>
          <w:szCs w:val="28"/>
        </w:rPr>
        <w:t>П</w:t>
      </w:r>
      <w:r w:rsidR="007305B0">
        <w:rPr>
          <w:szCs w:val="28"/>
        </w:rPr>
        <w:t>.</w:t>
      </w:r>
      <w:r w:rsidR="00302FE6">
        <w:rPr>
          <w:szCs w:val="28"/>
        </w:rPr>
        <w:t>Ю</w:t>
      </w:r>
      <w:r w:rsidR="007305B0">
        <w:rPr>
          <w:szCs w:val="28"/>
        </w:rPr>
        <w:t>.</w:t>
      </w:r>
      <w:proofErr w:type="gramEnd"/>
      <w:r w:rsidR="007305B0">
        <w:rPr>
          <w:szCs w:val="28"/>
        </w:rPr>
        <w:t xml:space="preserve"> </w:t>
      </w:r>
      <w:r w:rsidR="00302FE6">
        <w:rPr>
          <w:szCs w:val="28"/>
        </w:rPr>
        <w:t>Серебряков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F84" w:rsidRDefault="00420F84">
      <w:r>
        <w:separator/>
      </w:r>
    </w:p>
  </w:endnote>
  <w:endnote w:type="continuationSeparator" w:id="0">
    <w:p w:rsidR="00420F84" w:rsidRDefault="0042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F84" w:rsidRDefault="00420F84">
      <w:r>
        <w:separator/>
      </w:r>
    </w:p>
  </w:footnote>
  <w:footnote w:type="continuationSeparator" w:id="0">
    <w:p w:rsidR="00420F84" w:rsidRDefault="00420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FE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7593B"/>
    <w:rsid w:val="001B3A35"/>
    <w:rsid w:val="001C3498"/>
    <w:rsid w:val="001C5162"/>
    <w:rsid w:val="001D5754"/>
    <w:rsid w:val="001E594D"/>
    <w:rsid w:val="0020003C"/>
    <w:rsid w:val="00206FAF"/>
    <w:rsid w:val="002208F1"/>
    <w:rsid w:val="002568C3"/>
    <w:rsid w:val="00256A43"/>
    <w:rsid w:val="002937CA"/>
    <w:rsid w:val="002A4CCB"/>
    <w:rsid w:val="002B6175"/>
    <w:rsid w:val="002E3D59"/>
    <w:rsid w:val="002E48B6"/>
    <w:rsid w:val="00302FE6"/>
    <w:rsid w:val="0031702F"/>
    <w:rsid w:val="0034240A"/>
    <w:rsid w:val="00357541"/>
    <w:rsid w:val="00383131"/>
    <w:rsid w:val="003B4C86"/>
    <w:rsid w:val="003D3F64"/>
    <w:rsid w:val="003D4A28"/>
    <w:rsid w:val="003F2358"/>
    <w:rsid w:val="00420F84"/>
    <w:rsid w:val="0043329A"/>
    <w:rsid w:val="0043422F"/>
    <w:rsid w:val="00453243"/>
    <w:rsid w:val="00457A65"/>
    <w:rsid w:val="00461E2B"/>
    <w:rsid w:val="00465261"/>
    <w:rsid w:val="00467C6A"/>
    <w:rsid w:val="004720ED"/>
    <w:rsid w:val="00473DDC"/>
    <w:rsid w:val="004877C7"/>
    <w:rsid w:val="004B08B9"/>
    <w:rsid w:val="00502AE1"/>
    <w:rsid w:val="00533210"/>
    <w:rsid w:val="005366DA"/>
    <w:rsid w:val="00540820"/>
    <w:rsid w:val="00553574"/>
    <w:rsid w:val="00555E52"/>
    <w:rsid w:val="005644AD"/>
    <w:rsid w:val="00564E2C"/>
    <w:rsid w:val="005709FD"/>
    <w:rsid w:val="0058782F"/>
    <w:rsid w:val="00587FA9"/>
    <w:rsid w:val="00591006"/>
    <w:rsid w:val="005A1F08"/>
    <w:rsid w:val="005A381E"/>
    <w:rsid w:val="005C05F9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305B0"/>
    <w:rsid w:val="00751091"/>
    <w:rsid w:val="0077731F"/>
    <w:rsid w:val="00793E1D"/>
    <w:rsid w:val="007D1D9C"/>
    <w:rsid w:val="007E13D4"/>
    <w:rsid w:val="007F0598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75BBA"/>
    <w:rsid w:val="00A97609"/>
    <w:rsid w:val="00AA2A62"/>
    <w:rsid w:val="00AA459C"/>
    <w:rsid w:val="00AC11E6"/>
    <w:rsid w:val="00AC6D71"/>
    <w:rsid w:val="00AD2C89"/>
    <w:rsid w:val="00B160F6"/>
    <w:rsid w:val="00B37B51"/>
    <w:rsid w:val="00B40EB4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3483B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52051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47AC9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89A587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252</TotalTime>
  <Pages>2</Pages>
  <Words>226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98</cp:revision>
  <cp:lastPrinted>2022-01-28T01:10:00Z</cp:lastPrinted>
  <dcterms:created xsi:type="dcterms:W3CDTF">2019-01-10T02:44:00Z</dcterms:created>
  <dcterms:modified xsi:type="dcterms:W3CDTF">2026-09-28T22:45:00Z</dcterms:modified>
</cp:coreProperties>
</file>