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94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69B4" w:rsidRPr="00FE07BF" w:rsidRDefault="009F69B4" w:rsidP="009F69B4">
      <w:pPr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E07BF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26 З</w:t>
      </w:r>
      <w:r w:rsidRPr="00FE07BF">
        <w:rPr>
          <w:b/>
          <w:szCs w:val="28"/>
        </w:rPr>
        <w:t>АКОН</w:t>
      </w:r>
      <w:r>
        <w:rPr>
          <w:b/>
          <w:szCs w:val="28"/>
        </w:rPr>
        <w:t>А</w:t>
      </w:r>
      <w:r w:rsidRPr="00FE07BF">
        <w:rPr>
          <w:b/>
          <w:szCs w:val="28"/>
        </w:rPr>
        <w:t xml:space="preserve"> ПРИМОРСКОГО КРАЯ "О СТАТУСЕ ДЕПУТАТА </w:t>
      </w:r>
      <w:r>
        <w:rPr>
          <w:b/>
          <w:szCs w:val="28"/>
        </w:rPr>
        <w:t>З</w:t>
      </w:r>
      <w:r w:rsidRPr="00FE07BF">
        <w:rPr>
          <w:b/>
          <w:szCs w:val="28"/>
        </w:rPr>
        <w:t>АКОНОДАТЕЛЬНОГО СОБРАНИЯ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КРАЯ"</w:t>
      </w:r>
    </w:p>
    <w:p w:rsidR="009F69B4" w:rsidRPr="00FE07BF" w:rsidRDefault="009F69B4" w:rsidP="009F69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июля </w:t>
      </w:r>
      <w:r>
        <w:rPr>
          <w:szCs w:val="28"/>
        </w:rPr>
        <w:br/>
        <w:t>2026 года</w:t>
      </w:r>
    </w:p>
    <w:p w:rsidR="009F69B4" w:rsidRPr="00FE07BF" w:rsidRDefault="009F69B4" w:rsidP="009F69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69B4" w:rsidRPr="00FE07BF" w:rsidRDefault="009F69B4" w:rsidP="009F6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>
        <w:rPr>
          <w:szCs w:val="28"/>
        </w:rPr>
        <w:t>статью 26 Закона</w:t>
      </w:r>
      <w:r w:rsidRPr="00FE07BF">
        <w:rPr>
          <w:szCs w:val="28"/>
        </w:rPr>
        <w:t xml:space="preserve"> Приморского края от 20 марта 1995 года</w:t>
      </w:r>
      <w:r>
        <w:rPr>
          <w:szCs w:val="28"/>
        </w:rPr>
        <w:br/>
      </w:r>
      <w:r w:rsidRPr="00FE07BF">
        <w:rPr>
          <w:szCs w:val="28"/>
        </w:rPr>
        <w:t>№ 2-КЗ "О статусе депутата Законодательного Собрания Приморского края"</w:t>
      </w:r>
      <w:r>
        <w:rPr>
          <w:szCs w:val="28"/>
        </w:rPr>
        <w:t xml:space="preserve"> </w:t>
      </w:r>
      <w:r w:rsidRPr="00733832">
        <w:rPr>
          <w:szCs w:val="28"/>
        </w:rPr>
        <w:t xml:space="preserve">(в редакции Закона Приморского края от </w:t>
      </w:r>
      <w:r>
        <w:rPr>
          <w:szCs w:val="28"/>
        </w:rPr>
        <w:t>30</w:t>
      </w:r>
      <w:r w:rsidRPr="00733832">
        <w:rPr>
          <w:szCs w:val="28"/>
        </w:rPr>
        <w:t xml:space="preserve"> </w:t>
      </w:r>
      <w:r>
        <w:rPr>
          <w:szCs w:val="28"/>
        </w:rPr>
        <w:t>мая</w:t>
      </w:r>
      <w:r w:rsidRPr="00733832">
        <w:rPr>
          <w:szCs w:val="28"/>
        </w:rPr>
        <w:t xml:space="preserve"> 2022 года № </w:t>
      </w:r>
      <w:r>
        <w:rPr>
          <w:szCs w:val="28"/>
        </w:rPr>
        <w:t>105</w:t>
      </w:r>
      <w:r w:rsidRPr="00733832">
        <w:rPr>
          <w:szCs w:val="28"/>
        </w:rPr>
        <w:t>-КЗ)</w:t>
      </w:r>
      <w:r>
        <w:rPr>
          <w:szCs w:val="28"/>
        </w:rPr>
        <w:t xml:space="preserve"> </w:t>
      </w:r>
      <w:r w:rsidRPr="00CC1301">
        <w:rPr>
          <w:szCs w:val="28"/>
        </w:rPr>
        <w:t>следующ</w:t>
      </w:r>
      <w:r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>
        <w:rPr>
          <w:szCs w:val="28"/>
        </w:rPr>
        <w:t>я</w:t>
      </w:r>
      <w:r w:rsidRPr="00FE07BF">
        <w:rPr>
          <w:szCs w:val="28"/>
        </w:rPr>
        <w:t>: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  <w:r>
        <w:t>1)часть 1 дополнить абзацем следующего содержания: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  <w:r>
        <w:t>"Помощник депутата Законодательного Собрания</w:t>
      </w:r>
      <w:r w:rsidRPr="00DE2049">
        <w:t xml:space="preserve"> одновременно </w:t>
      </w:r>
      <w:r>
        <w:t xml:space="preserve">не может быть </w:t>
      </w:r>
      <w:r w:rsidRPr="00DE2049">
        <w:t>помощником двух и более депутатов</w:t>
      </w:r>
      <w:r>
        <w:t xml:space="preserve"> Законодательного Собрания</w:t>
      </w:r>
      <w:r w:rsidRPr="00DE2049">
        <w:t>.</w:t>
      </w:r>
      <w:r>
        <w:t>";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  <w:r>
        <w:t>2)часть 5 изложить в следующей редакции: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  <w:r>
        <w:t>"</w:t>
      </w:r>
      <w:proofErr w:type="gramStart"/>
      <w:r>
        <w:t>5.</w:t>
      </w:r>
      <w:r w:rsidRPr="00124220">
        <w:t>Помощниками</w:t>
      </w:r>
      <w:proofErr w:type="gramEnd"/>
      <w:r w:rsidRPr="00124220">
        <w:t xml:space="preserve"> депутата Законодательного Собрания, работающими по срочному трудовому договору, не могут быть члены семьи и близкие родственники (родители, супруги, братья, сестры, дети) депутат</w:t>
      </w:r>
      <w:r>
        <w:t>ов</w:t>
      </w:r>
      <w:r w:rsidRPr="00124220">
        <w:t xml:space="preserve"> Законодательного Собрания.</w:t>
      </w:r>
      <w:r>
        <w:t>".</w:t>
      </w: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</w:p>
    <w:p w:rsidR="009F69B4" w:rsidRDefault="009F69B4" w:rsidP="009F69B4">
      <w:pPr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9F69B4" w:rsidRDefault="009F69B4" w:rsidP="009F69B4">
      <w:pPr>
        <w:ind w:firstLine="720"/>
        <w:jc w:val="both"/>
      </w:pPr>
      <w:r w:rsidRPr="00026818">
        <w:t xml:space="preserve">Настоящий Закон вступает в силу </w:t>
      </w:r>
      <w:r w:rsidRPr="00124220">
        <w:t xml:space="preserve">со дня начала работы Законодательного Собрания </w:t>
      </w:r>
      <w:r>
        <w:t>Приморского края восьмого</w:t>
      </w:r>
      <w:r w:rsidRPr="00124220">
        <w:t xml:space="preserve"> созыва.</w:t>
      </w:r>
    </w:p>
    <w:p w:rsidR="009F69B4" w:rsidRDefault="009F69B4" w:rsidP="009F69B4">
      <w:pPr>
        <w:ind w:firstLine="720"/>
        <w:jc w:val="both"/>
      </w:pPr>
    </w:p>
    <w:p w:rsidR="009F69B4" w:rsidRDefault="009F69B4" w:rsidP="009F69B4">
      <w:pPr>
        <w:jc w:val="both"/>
      </w:pPr>
      <w:r>
        <w:tab/>
      </w:r>
    </w:p>
    <w:p w:rsidR="009F69B4" w:rsidRDefault="009F69B4" w:rsidP="009F69B4">
      <w:pPr>
        <w:ind w:firstLine="720"/>
        <w:jc w:val="both"/>
      </w:pPr>
    </w:p>
    <w:p w:rsidR="009F69B4" w:rsidRDefault="009F69B4" w:rsidP="009F69B4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BE0544" w:rsidRDefault="00BE0544" w:rsidP="00347DEE"/>
    <w:p w:rsidR="00A706CC" w:rsidRDefault="00A706CC" w:rsidP="00A706CC">
      <w:bookmarkStart w:id="0" w:name="_GoBack"/>
      <w:r>
        <w:t>г. Владивосток</w:t>
      </w:r>
    </w:p>
    <w:p w:rsidR="00A706CC" w:rsidRDefault="00A706CC" w:rsidP="00A706CC">
      <w:r>
        <w:t>29 июля 2026 года</w:t>
      </w:r>
    </w:p>
    <w:p w:rsidR="00A706CC" w:rsidRDefault="00A706CC" w:rsidP="00A706CC">
      <w:r>
        <w:t>№ 103</w:t>
      </w:r>
      <w:r>
        <w:t>6</w:t>
      </w:r>
      <w:r>
        <w:t>-КЗ</w:t>
      </w:r>
    </w:p>
    <w:bookmarkEnd w:id="0"/>
    <w:p w:rsidR="00A706CC" w:rsidRDefault="00A706CC" w:rsidP="00347DEE"/>
    <w:sectPr w:rsidR="00A706C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154" w:rsidRDefault="00165154">
      <w:r>
        <w:separator/>
      </w:r>
    </w:p>
  </w:endnote>
  <w:endnote w:type="continuationSeparator" w:id="0">
    <w:p w:rsidR="00165154" w:rsidRDefault="0016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154" w:rsidRDefault="00165154">
      <w:r>
        <w:separator/>
      </w:r>
    </w:p>
  </w:footnote>
  <w:footnote w:type="continuationSeparator" w:id="0">
    <w:p w:rsidR="00165154" w:rsidRDefault="0016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69B4"/>
    <w:rsid w:val="0003291F"/>
    <w:rsid w:val="00070CED"/>
    <w:rsid w:val="00165154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495269"/>
    <w:rsid w:val="005A2827"/>
    <w:rsid w:val="006E2ABA"/>
    <w:rsid w:val="006F77C0"/>
    <w:rsid w:val="00832425"/>
    <w:rsid w:val="009F69B4"/>
    <w:rsid w:val="00A706C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F55A"/>
  <w15:docId w15:val="{83A2A30C-0860-416A-978C-EAE0DF7F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F69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F6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9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2026-07-22T06:40:00Z</cp:lastPrinted>
  <dcterms:created xsi:type="dcterms:W3CDTF">2026-07-29T23:38:00Z</dcterms:created>
  <dcterms:modified xsi:type="dcterms:W3CDTF">2026-07-29T23:38:00Z</dcterms:modified>
</cp:coreProperties>
</file>