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835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D3740" w:rsidRDefault="001D3740" w:rsidP="001D3740">
      <w:pPr>
        <w:tabs>
          <w:tab w:val="left" w:pos="0"/>
          <w:tab w:val="left" w:pos="851"/>
          <w:tab w:val="left" w:pos="8789"/>
        </w:tabs>
        <w:jc w:val="center"/>
        <w:rPr>
          <w:b/>
          <w:szCs w:val="28"/>
        </w:rPr>
      </w:pPr>
      <w:r w:rsidRPr="00866249">
        <w:rPr>
          <w:b/>
          <w:szCs w:val="28"/>
        </w:rPr>
        <w:t xml:space="preserve">О ВНЕСЕНИИ ИЗМЕНЕНИЯ В СТАТЬЮ 8 ЗАКОНА </w:t>
      </w:r>
    </w:p>
    <w:p w:rsidR="001D3740" w:rsidRDefault="001D3740" w:rsidP="001D3740">
      <w:pPr>
        <w:tabs>
          <w:tab w:val="left" w:pos="0"/>
          <w:tab w:val="left" w:pos="851"/>
          <w:tab w:val="left" w:pos="8789"/>
        </w:tabs>
        <w:jc w:val="center"/>
        <w:rPr>
          <w:b/>
          <w:szCs w:val="28"/>
        </w:rPr>
      </w:pPr>
      <w:r w:rsidRPr="00866249">
        <w:rPr>
          <w:b/>
          <w:szCs w:val="28"/>
        </w:rPr>
        <w:t>ПРИМОРСКОГО КРАЯ "ОБ УПОЛНОМОЧЕННОМ ПО ПРАВАМ ЧЕЛОВЕКА В ПРИМОРСКОМ КРАЕ"</w:t>
      </w:r>
    </w:p>
    <w:p w:rsidR="001D3740" w:rsidRPr="00C23B42" w:rsidRDefault="001D3740" w:rsidP="001D3740">
      <w:pPr>
        <w:rPr>
          <w:rFonts w:ascii="PT Astra Serif" w:hAnsi="PT Astra Serif" w:cs="PT Astra Serif"/>
          <w:szCs w:val="28"/>
        </w:rPr>
      </w:pPr>
    </w:p>
    <w:p w:rsidR="001D3740" w:rsidRDefault="001D3740" w:rsidP="001D3740">
      <w:pPr>
        <w:tabs>
          <w:tab w:val="left" w:pos="709"/>
        </w:tabs>
        <w:ind w:firstLine="709"/>
        <w:jc w:val="both"/>
        <w:rPr>
          <w:szCs w:val="28"/>
        </w:rPr>
      </w:pPr>
      <w:r w:rsidRPr="00FE64E6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июля </w:t>
      </w:r>
      <w:r>
        <w:rPr>
          <w:szCs w:val="28"/>
        </w:rPr>
        <w:br/>
        <w:t>2026 года</w:t>
      </w:r>
      <w:r w:rsidRPr="00FE64E6">
        <w:rPr>
          <w:szCs w:val="28"/>
        </w:rPr>
        <w:t xml:space="preserve"> </w:t>
      </w:r>
    </w:p>
    <w:p w:rsidR="001D3740" w:rsidRDefault="001D3740" w:rsidP="001D3740">
      <w:pPr>
        <w:tabs>
          <w:tab w:val="left" w:pos="709"/>
        </w:tabs>
        <w:ind w:firstLine="709"/>
      </w:pPr>
    </w:p>
    <w:p w:rsidR="001D3740" w:rsidRPr="00866249" w:rsidRDefault="001D3740" w:rsidP="001D3740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6249">
        <w:rPr>
          <w:rFonts w:ascii="Times New Roman" w:hAnsi="Times New Roman" w:cs="Times New Roman"/>
          <w:color w:val="000000"/>
          <w:sz w:val="28"/>
          <w:szCs w:val="28"/>
        </w:rPr>
        <w:t>СТАТЬЯ 1.</w:t>
      </w:r>
    </w:p>
    <w:p w:rsidR="001D3740" w:rsidRPr="009E5D3B" w:rsidRDefault="001D3740" w:rsidP="001D3740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D3B">
        <w:rPr>
          <w:rFonts w:ascii="Times New Roman" w:hAnsi="Times New Roman" w:cs="Times New Roman"/>
          <w:color w:val="000000"/>
          <w:sz w:val="28"/>
          <w:szCs w:val="28"/>
        </w:rPr>
        <w:t xml:space="preserve">Внести в статью 8 Закона Приморского края от 11 декабря 1997 года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5D3B">
        <w:rPr>
          <w:rFonts w:ascii="Times New Roman" w:hAnsi="Times New Roman" w:cs="Times New Roman"/>
          <w:color w:val="000000"/>
          <w:sz w:val="28"/>
          <w:szCs w:val="28"/>
        </w:rPr>
        <w:t xml:space="preserve">№ 110-КЗ "Об Уполномоченном по правам человека в Приморском крае"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(в редакции Закона Приморского края от 22 июля 2020 года № 846-КЗ) </w:t>
      </w:r>
      <w:r w:rsidRPr="009E5D3B">
        <w:rPr>
          <w:rFonts w:ascii="Times New Roman" w:hAnsi="Times New Roman" w:cs="Times New Roman"/>
          <w:color w:val="000000"/>
          <w:sz w:val="28"/>
          <w:szCs w:val="28"/>
        </w:rPr>
        <w:t>следующее изменение:</w:t>
      </w:r>
    </w:p>
    <w:p w:rsidR="001D3740" w:rsidRPr="009E5D3B" w:rsidRDefault="001D3740" w:rsidP="001D3740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D3B">
        <w:rPr>
          <w:rFonts w:ascii="Times New Roman" w:hAnsi="Times New Roman" w:cs="Times New Roman"/>
          <w:color w:val="000000"/>
          <w:sz w:val="28"/>
          <w:szCs w:val="28"/>
        </w:rPr>
        <w:t>часть 3 дополнить абзацем следующего содержания:</w:t>
      </w:r>
    </w:p>
    <w:p w:rsidR="001D3740" w:rsidRPr="00866249" w:rsidRDefault="001D3740" w:rsidP="001D3740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D3B">
        <w:rPr>
          <w:rFonts w:ascii="Times New Roman" w:hAnsi="Times New Roman" w:cs="Times New Roman"/>
          <w:color w:val="000000"/>
          <w:sz w:val="28"/>
          <w:szCs w:val="28"/>
        </w:rPr>
        <w:t>"Первым сроком из числа двух возможных для любого лица, в том числе для замещавшего должность Уполномоченного на день вступления в силу Федерального закона "Об уполномоченных по правам человека в субъектах Российской Федерации", является срок, на который оно было избрано после вступления в силу указанного Федерального закона.".</w:t>
      </w:r>
    </w:p>
    <w:p w:rsidR="001D3740" w:rsidRDefault="001D3740" w:rsidP="001D3740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D3740" w:rsidRPr="00866249" w:rsidRDefault="001D3740" w:rsidP="001D3740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6249">
        <w:rPr>
          <w:rFonts w:ascii="Times New Roman" w:hAnsi="Times New Roman" w:cs="Times New Roman"/>
          <w:color w:val="000000"/>
          <w:sz w:val="28"/>
          <w:szCs w:val="28"/>
        </w:rPr>
        <w:t>СТАТЬЯ 2.</w:t>
      </w:r>
    </w:p>
    <w:p w:rsidR="001D3740" w:rsidRDefault="001D3740" w:rsidP="001D3740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6249">
        <w:rPr>
          <w:rFonts w:ascii="Times New Roman" w:hAnsi="Times New Roman" w:cs="Times New Roman"/>
          <w:color w:val="000000"/>
          <w:sz w:val="28"/>
          <w:szCs w:val="28"/>
        </w:rPr>
        <w:t>Настоящий Закон вступает в силу со дня его официального опубликования.</w:t>
      </w:r>
    </w:p>
    <w:p w:rsidR="001D3740" w:rsidRDefault="001D3740" w:rsidP="001D3740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1D3740" w:rsidRDefault="001D3740" w:rsidP="001D3740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</w:p>
    <w:p w:rsidR="001D3740" w:rsidRDefault="001D3740" w:rsidP="001D3740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1D3740" w:rsidRDefault="009F4494" w:rsidP="001D3740">
      <w:hyperlink r:id="rId8">
        <w:r w:rsidR="001D3740">
          <w:rPr>
            <w:color w:val="000000"/>
            <w:szCs w:val="28"/>
          </w:rPr>
          <w:t xml:space="preserve">Губернатор края                                         </w:t>
        </w:r>
      </w:hyperlink>
      <w:hyperlink r:id="rId9">
        <w:r w:rsidR="001D3740" w:rsidRPr="00D7120E">
          <w:rPr>
            <w:color w:val="000000"/>
            <w:szCs w:val="28"/>
          </w:rPr>
          <w:t xml:space="preserve">                        </w:t>
        </w:r>
      </w:hyperlink>
      <w:hyperlink r:id="rId10">
        <w:r w:rsidR="001D3740">
          <w:rPr>
            <w:color w:val="000000"/>
            <w:szCs w:val="28"/>
          </w:rPr>
          <w:t xml:space="preserve">             О.Н. Кожемяко</w:t>
        </w:r>
      </w:hyperlink>
    </w:p>
    <w:p w:rsidR="00BE0544" w:rsidRDefault="00BE0544" w:rsidP="00347DEE"/>
    <w:p w:rsidR="00014414" w:rsidRDefault="00014414" w:rsidP="00014414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14414" w:rsidRDefault="00014414" w:rsidP="00014414">
      <w:pPr>
        <w:jc w:val="both"/>
        <w:rPr>
          <w:szCs w:val="28"/>
        </w:rPr>
      </w:pPr>
      <w:r>
        <w:rPr>
          <w:szCs w:val="28"/>
        </w:rPr>
        <w:t>29 июля 2026 года</w:t>
      </w:r>
    </w:p>
    <w:p w:rsidR="00014414" w:rsidRDefault="00014414" w:rsidP="00014414">
      <w:r>
        <w:rPr>
          <w:szCs w:val="28"/>
        </w:rPr>
        <w:t>№ 103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014414" w:rsidRDefault="00014414" w:rsidP="00347DEE"/>
    <w:sectPr w:rsidR="00014414">
      <w:head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494" w:rsidRDefault="009F4494">
      <w:r>
        <w:separator/>
      </w:r>
    </w:p>
  </w:endnote>
  <w:endnote w:type="continuationSeparator" w:id="0">
    <w:p w:rsidR="009F4494" w:rsidRDefault="009F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494" w:rsidRDefault="009F4494">
      <w:r>
        <w:separator/>
      </w:r>
    </w:p>
  </w:footnote>
  <w:footnote w:type="continuationSeparator" w:id="0">
    <w:p w:rsidR="009F4494" w:rsidRDefault="009F4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3740"/>
    <w:rsid w:val="00014414"/>
    <w:rsid w:val="0003291F"/>
    <w:rsid w:val="00070CED"/>
    <w:rsid w:val="001D3740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32425"/>
    <w:rsid w:val="009F4494"/>
    <w:rsid w:val="00AB70F9"/>
    <w:rsid w:val="00AC31EC"/>
    <w:rsid w:val="00AF3517"/>
    <w:rsid w:val="00B14397"/>
    <w:rsid w:val="00BC0675"/>
    <w:rsid w:val="00BE0544"/>
    <w:rsid w:val="00D102A9"/>
    <w:rsid w:val="00D22838"/>
    <w:rsid w:val="00D34604"/>
    <w:rsid w:val="00DB61CE"/>
    <w:rsid w:val="00E34273"/>
    <w:rsid w:val="00E60B2A"/>
    <w:rsid w:val="00E84328"/>
    <w:rsid w:val="00F16521"/>
    <w:rsid w:val="00F23036"/>
    <w:rsid w:val="00F4705E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621140"/>
  <w15:docId w15:val="{7C5BA72E-D1B5-489B-9A23-B5A60B9C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uiPriority w:val="99"/>
    <w:qFormat/>
    <w:rsid w:val="001D3740"/>
    <w:pPr>
      <w:widowControl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semiHidden/>
    <w:unhideWhenUsed/>
    <w:rsid w:val="001D37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1D37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6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0FA726F54E94328423C909D44168FED0457F36A0F3864844101BA825A4ED21DC43503BA04E9AFCB7611B96086D4C074F4B68056298ECAC2Bb6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B00FA726F54E94328423C909D44168FED0457F36A0F3864844101BA825A4ED21DC43503BA04E9AFCB7611B96086D4C074F4B68056298ECAC2Bb6W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00FA726F54E94328423C909D44168FED0457F36A0F3864844101BA825A4ED21DC43503BA04E9AFCB7611B96086D4C074F4B68056298ECAC2Bb6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2026-07-29T23:18:00Z</cp:lastPrinted>
  <dcterms:created xsi:type="dcterms:W3CDTF">2026-07-29T23:19:00Z</dcterms:created>
  <dcterms:modified xsi:type="dcterms:W3CDTF">2026-07-29T23:19:00Z</dcterms:modified>
</cp:coreProperties>
</file>