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74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3788E" w:rsidRPr="0013788E" w:rsidRDefault="0013788E" w:rsidP="0013788E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3788E">
        <w:rPr>
          <w:b/>
          <w:bCs/>
          <w:szCs w:val="28"/>
        </w:rPr>
        <w:t>О ВНЕСЕНИИ ИЗМЕНЕНИЙ В ЗАКОН ПРИМОРСКОГО</w:t>
      </w:r>
    </w:p>
    <w:p w:rsidR="0013788E" w:rsidRPr="0013788E" w:rsidRDefault="0013788E" w:rsidP="0013788E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3788E">
        <w:rPr>
          <w:b/>
          <w:bCs/>
          <w:szCs w:val="28"/>
        </w:rPr>
        <w:t>КРАЯ "О ПРОГРАММЕ ПРИВАТИЗАЦИИ ИМУЩЕСТВА, НАХОДЯЩЕГОСЯ В СОБСТВЕННОСТИ ПРИМОРСКОГО КРАЯ,</w:t>
      </w:r>
    </w:p>
    <w:p w:rsidR="0013788E" w:rsidRPr="0013788E" w:rsidRDefault="0013788E" w:rsidP="0013788E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3788E">
        <w:rPr>
          <w:b/>
          <w:bCs/>
          <w:szCs w:val="28"/>
        </w:rPr>
        <w:t>НА 2025 ГОД И ПЛАНОВЫЙ ПЕРИОД 2026 И 2027 ГОДОВ"</w:t>
      </w:r>
    </w:p>
    <w:p w:rsidR="0013788E" w:rsidRPr="0013788E" w:rsidRDefault="0013788E" w:rsidP="001378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13788E" w:rsidRPr="0013788E" w:rsidRDefault="0013788E" w:rsidP="001378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3788E">
        <w:rPr>
          <w:rFonts w:eastAsia="Calibri"/>
          <w:szCs w:val="28"/>
        </w:rPr>
        <w:t xml:space="preserve">Принят Законодательным Собранием Приморского края 22 июля </w:t>
      </w:r>
      <w:r w:rsidRPr="0013788E">
        <w:rPr>
          <w:rFonts w:eastAsia="Calibri"/>
          <w:szCs w:val="28"/>
        </w:rPr>
        <w:br/>
        <w:t xml:space="preserve">2026 года </w:t>
      </w:r>
    </w:p>
    <w:p w:rsidR="0013788E" w:rsidRPr="0013788E" w:rsidRDefault="0013788E" w:rsidP="0013788E">
      <w:pPr>
        <w:ind w:firstLine="709"/>
        <w:rPr>
          <w:szCs w:val="28"/>
        </w:rPr>
      </w:pPr>
    </w:p>
    <w:p w:rsidR="0013788E" w:rsidRPr="0013788E" w:rsidRDefault="0013788E" w:rsidP="0013788E">
      <w:pPr>
        <w:ind w:firstLine="709"/>
        <w:jc w:val="both"/>
        <w:rPr>
          <w:szCs w:val="28"/>
        </w:rPr>
      </w:pPr>
      <w:r w:rsidRPr="0013788E">
        <w:rPr>
          <w:szCs w:val="28"/>
        </w:rPr>
        <w:t xml:space="preserve">СТАТЬЯ 1. </w:t>
      </w:r>
    </w:p>
    <w:p w:rsidR="0013788E" w:rsidRPr="0013788E" w:rsidRDefault="0013788E" w:rsidP="0013788E">
      <w:pPr>
        <w:ind w:firstLine="709"/>
        <w:jc w:val="both"/>
        <w:rPr>
          <w:szCs w:val="28"/>
        </w:rPr>
      </w:pPr>
      <w:r w:rsidRPr="0013788E">
        <w:rPr>
          <w:szCs w:val="28"/>
        </w:rPr>
        <w:t>Внести в Закон Приморского края от 6 июня 2024 года № 582-КЗ</w:t>
      </w:r>
      <w:r w:rsidRPr="0013788E">
        <w:rPr>
          <w:szCs w:val="28"/>
        </w:rPr>
        <w:br/>
        <w:t>"О Программе приватизации имущества, находящегося в собственности Приморского края, на 2025 год и плановый период 2026 и 2027 годов"</w:t>
      </w:r>
      <w:r w:rsidRPr="0013788E">
        <w:rPr>
          <w:szCs w:val="28"/>
        </w:rPr>
        <w:br/>
        <w:t>следующие изменения:</w:t>
      </w: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szCs w:val="28"/>
        </w:rPr>
        <w:t>в Программе приватизации имущества, находящегося в собственности Приморского края, на 2025 год и плановый период 2026 и 2027 годов:</w:t>
      </w: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szCs w:val="28"/>
        </w:rPr>
        <w:t>1)в разделе 1:</w:t>
      </w:r>
    </w:p>
    <w:p w:rsidR="0013788E" w:rsidRPr="0013788E" w:rsidRDefault="0013788E" w:rsidP="001378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</w:pPr>
      <w:r w:rsidRPr="0013788E">
        <w:rPr>
          <w:szCs w:val="28"/>
        </w:rPr>
        <w:t xml:space="preserve">а)абзац третий </w:t>
      </w:r>
      <w:r w:rsidRPr="0013788E">
        <w:rPr>
          <w:color w:val="000000"/>
          <w:szCs w:val="28"/>
        </w:rPr>
        <w:t>изложить в следующей редакции:</w:t>
      </w: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color w:val="000000"/>
          <w:szCs w:val="28"/>
        </w:rPr>
        <w:t>"</w:t>
      </w:r>
      <w:r w:rsidRPr="0013788E">
        <w:rPr>
          <w:szCs w:val="28"/>
        </w:rPr>
        <w:t xml:space="preserve">Согласно Программе в 2025-2027 годах планируется приватизировать лотами один объект незавершенного строительства с одновременным отчуждением земельного участка под ним, восемь зданий с одновременным отчуждением земельных участков под ними, шесть нежилых помещений в шести зданиях </w:t>
      </w:r>
      <w:r w:rsidRPr="0013788E">
        <w:rPr>
          <w:color w:val="000000"/>
          <w:szCs w:val="28"/>
        </w:rPr>
        <w:t>путем их продажи на аукционе и конкурсе</w:t>
      </w:r>
      <w:r w:rsidRPr="0013788E">
        <w:rPr>
          <w:szCs w:val="28"/>
        </w:rPr>
        <w:t>.</w:t>
      </w:r>
      <w:r w:rsidRPr="0013788E">
        <w:rPr>
          <w:color w:val="000000"/>
          <w:szCs w:val="28"/>
        </w:rPr>
        <w:t>"</w:t>
      </w:r>
      <w:r w:rsidRPr="0013788E">
        <w:rPr>
          <w:szCs w:val="28"/>
        </w:rPr>
        <w:t>;</w:t>
      </w:r>
    </w:p>
    <w:p w:rsidR="0013788E" w:rsidRPr="0013788E" w:rsidRDefault="0013788E" w:rsidP="001378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Cs w:val="28"/>
        </w:rPr>
      </w:pPr>
      <w:r w:rsidRPr="0013788E">
        <w:rPr>
          <w:szCs w:val="28"/>
        </w:rPr>
        <w:t xml:space="preserve">б)в абзаце седьмом слова "в размере </w:t>
      </w:r>
      <w:r w:rsidRPr="0013788E">
        <w:rPr>
          <w:color w:val="000000"/>
          <w:szCs w:val="28"/>
        </w:rPr>
        <w:t>443838687,17 рубля</w:t>
      </w:r>
      <w:r w:rsidRPr="0013788E">
        <w:rPr>
          <w:szCs w:val="28"/>
        </w:rPr>
        <w:t xml:space="preserve">" заменить словами "в размере </w:t>
      </w:r>
      <w:r w:rsidRPr="0013788E">
        <w:rPr>
          <w:color w:val="000000"/>
          <w:szCs w:val="28"/>
        </w:rPr>
        <w:t>469817687,17</w:t>
      </w:r>
      <w:r w:rsidRPr="0013788E">
        <w:rPr>
          <w:szCs w:val="28"/>
        </w:rPr>
        <w:t xml:space="preserve"> рубля";</w:t>
      </w: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szCs w:val="28"/>
        </w:rPr>
        <w:t>2)в разделе 2:</w:t>
      </w: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szCs w:val="28"/>
        </w:rPr>
        <w:t>а)пункт 10 таблицы 1 признать утратившим силу;</w:t>
      </w: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szCs w:val="28"/>
        </w:rPr>
        <w:t>б)в таблице 2:</w:t>
      </w:r>
    </w:p>
    <w:p w:rsidR="0013788E" w:rsidRPr="0013788E" w:rsidRDefault="0013788E" w:rsidP="0013788E">
      <w:pPr>
        <w:ind w:firstLine="709"/>
        <w:jc w:val="both"/>
        <w:outlineLvl w:val="1"/>
        <w:rPr>
          <w:color w:val="000000"/>
          <w:szCs w:val="28"/>
        </w:rPr>
      </w:pPr>
      <w:r w:rsidRPr="0013788E">
        <w:rPr>
          <w:szCs w:val="28"/>
        </w:rPr>
        <w:t>пункт 5 изложить в следующей редакции</w:t>
      </w:r>
      <w:r w:rsidRPr="0013788E">
        <w:rPr>
          <w:color w:val="000000"/>
          <w:szCs w:val="28"/>
        </w:rPr>
        <w:t>:</w:t>
      </w: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045"/>
        <w:gridCol w:w="1417"/>
        <w:gridCol w:w="2949"/>
        <w:gridCol w:w="1378"/>
      </w:tblGrid>
      <w:tr w:rsidR="0013788E" w:rsidRPr="0013788E" w:rsidTr="00F72966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3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5</w:t>
            </w:r>
          </w:p>
        </w:tc>
      </w:tr>
      <w:tr w:rsidR="0013788E" w:rsidRPr="0013788E" w:rsidTr="00F72966">
        <w:trPr>
          <w:trHeight w:val="34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5.</w:t>
            </w:r>
          </w:p>
        </w:tc>
        <w:tc>
          <w:tcPr>
            <w:tcW w:w="3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Нежилое здание,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кадастровый номер: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25:31:000000:1105;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земельный участок,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кадастровый номер: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25:31:070003:2563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264,7</w:t>
            </w: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1235,0</w:t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Приморский край,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Находкинский городской округ,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 xml:space="preserve">г. Находка,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мкр. поселок Врангель,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 xml:space="preserve">ул. Первостроителей, </w:t>
            </w:r>
            <w:r w:rsidRPr="0013788E">
              <w:rPr>
                <w:szCs w:val="28"/>
              </w:rPr>
              <w:br/>
              <w:t>2-а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I</w:t>
            </w:r>
            <w:r w:rsidRPr="0013788E">
              <w:rPr>
                <w:szCs w:val="28"/>
                <w:lang w:val="en-US"/>
              </w:rPr>
              <w:t>I</w:t>
            </w:r>
            <w:r w:rsidRPr="0013788E">
              <w:rPr>
                <w:szCs w:val="28"/>
              </w:rPr>
              <w:t>I-IV</w:t>
            </w: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кварталы 2026 года</w:t>
            </w:r>
          </w:p>
        </w:tc>
      </w:tr>
    </w:tbl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</w:p>
    <w:p w:rsidR="0013788E" w:rsidRPr="0013788E" w:rsidRDefault="0013788E" w:rsidP="0013788E">
      <w:pPr>
        <w:ind w:firstLine="709"/>
        <w:jc w:val="both"/>
        <w:outlineLvl w:val="1"/>
        <w:rPr>
          <w:szCs w:val="28"/>
        </w:rPr>
      </w:pPr>
      <w:r w:rsidRPr="0013788E">
        <w:rPr>
          <w:szCs w:val="28"/>
        </w:rPr>
        <w:lastRenderedPageBreak/>
        <w:t>дополнить пунктами 9 и 10 следующего содержания: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045"/>
        <w:gridCol w:w="1417"/>
        <w:gridCol w:w="2949"/>
        <w:gridCol w:w="1378"/>
      </w:tblGrid>
      <w:tr w:rsidR="0013788E" w:rsidRPr="0013788E" w:rsidTr="00F72966">
        <w:trPr>
          <w:cantSplit/>
          <w:trHeight w:val="269"/>
          <w:tblHeader/>
          <w:jc w:val="center"/>
        </w:trPr>
        <w:tc>
          <w:tcPr>
            <w:tcW w:w="567" w:type="dxa"/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1</w:t>
            </w:r>
          </w:p>
        </w:tc>
        <w:tc>
          <w:tcPr>
            <w:tcW w:w="3045" w:type="dxa"/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2</w:t>
            </w:r>
          </w:p>
        </w:tc>
        <w:tc>
          <w:tcPr>
            <w:tcW w:w="1417" w:type="dxa"/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3</w:t>
            </w:r>
          </w:p>
        </w:tc>
        <w:tc>
          <w:tcPr>
            <w:tcW w:w="2949" w:type="dxa"/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4</w:t>
            </w:r>
          </w:p>
        </w:tc>
        <w:tc>
          <w:tcPr>
            <w:tcW w:w="1378" w:type="dxa"/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rFonts w:cs="Arial"/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5</w:t>
            </w:r>
          </w:p>
        </w:tc>
      </w:tr>
      <w:tr w:rsidR="0013788E" w:rsidRPr="0013788E" w:rsidTr="00F72966">
        <w:trPr>
          <w:cantSplit/>
          <w:trHeight w:val="269"/>
          <w:tblHeader/>
          <w:jc w:val="center"/>
        </w:trPr>
        <w:tc>
          <w:tcPr>
            <w:tcW w:w="567" w:type="dxa"/>
            <w:tcBorders>
              <w:bottom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9.</w:t>
            </w:r>
          </w:p>
        </w:tc>
        <w:tc>
          <w:tcPr>
            <w:tcW w:w="3045" w:type="dxa"/>
            <w:tcBorders>
              <w:bottom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rFonts w:eastAsia="Calibri"/>
                <w:szCs w:val="28"/>
              </w:rPr>
              <w:t>Нежилое здание,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rFonts w:eastAsia="Calibri"/>
                <w:szCs w:val="28"/>
              </w:rPr>
              <w:t>кадастровый номер: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>25:34:017501:1358;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rFonts w:eastAsia="Calibri"/>
                <w:szCs w:val="28"/>
              </w:rPr>
              <w:t>земельный участок,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rFonts w:eastAsia="Calibri"/>
                <w:szCs w:val="28"/>
              </w:rPr>
              <w:t>кадастровый номер:</w:t>
            </w:r>
          </w:p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szCs w:val="28"/>
                <w:lang w:eastAsia="en-US"/>
              </w:rPr>
            </w:pPr>
            <w:r w:rsidRPr="0013788E">
              <w:rPr>
                <w:rFonts w:eastAsia="Calibri"/>
                <w:szCs w:val="28"/>
              </w:rPr>
              <w:t>25:34:017501:6490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1980,2</w:t>
            </w: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1928,0</w:t>
            </w:r>
          </w:p>
        </w:tc>
        <w:tc>
          <w:tcPr>
            <w:tcW w:w="2949" w:type="dxa"/>
            <w:tcBorders>
              <w:bottom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Приморский край, Уссурийский городской округ,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г. Уссурийск,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rFonts w:eastAsia="Calibri"/>
                <w:szCs w:val="28"/>
              </w:rPr>
              <w:t>ул. Агеева, 34-а</w:t>
            </w:r>
          </w:p>
        </w:tc>
        <w:tc>
          <w:tcPr>
            <w:tcW w:w="1378" w:type="dxa"/>
            <w:tcBorders>
              <w:bottom w:val="single" w:sz="4" w:space="0" w:color="000000"/>
            </w:tcBorders>
          </w:tcPr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I</w:t>
            </w:r>
            <w:r w:rsidRPr="0013788E">
              <w:rPr>
                <w:szCs w:val="28"/>
                <w:lang w:val="en-US"/>
              </w:rPr>
              <w:t>I</w:t>
            </w:r>
            <w:r w:rsidRPr="0013788E">
              <w:rPr>
                <w:szCs w:val="28"/>
              </w:rPr>
              <w:t>I-IV</w:t>
            </w:r>
          </w:p>
          <w:p w:rsidR="0013788E" w:rsidRPr="0013788E" w:rsidRDefault="0013788E" w:rsidP="0013788E">
            <w:pPr>
              <w:widowControl w:val="0"/>
              <w:suppressAutoHyphens/>
              <w:overflowPunct w:val="0"/>
              <w:jc w:val="center"/>
              <w:rPr>
                <w:szCs w:val="28"/>
                <w:lang w:eastAsia="en-US"/>
              </w:rPr>
            </w:pPr>
            <w:r w:rsidRPr="0013788E">
              <w:rPr>
                <w:szCs w:val="28"/>
                <w:lang w:eastAsia="en-US"/>
              </w:rPr>
              <w:t>кварталы 2026 года</w:t>
            </w:r>
          </w:p>
        </w:tc>
      </w:tr>
      <w:tr w:rsidR="0013788E" w:rsidRPr="0013788E" w:rsidTr="00F72966">
        <w:trPr>
          <w:cantSplit/>
          <w:trHeight w:val="269"/>
          <w:tblHeader/>
          <w:jc w:val="center"/>
        </w:trPr>
        <w:tc>
          <w:tcPr>
            <w:tcW w:w="567" w:type="dxa"/>
            <w:tcBorders>
              <w:bottom w:val="single" w:sz="4" w:space="0" w:color="auto"/>
            </w:tcBorders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10.</w:t>
            </w:r>
          </w:p>
        </w:tc>
        <w:tc>
          <w:tcPr>
            <w:tcW w:w="3045" w:type="dxa"/>
            <w:tcBorders>
              <w:bottom w:val="single" w:sz="4" w:space="0" w:color="auto"/>
            </w:tcBorders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Гараж,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>кадастровый номер: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SimSun"/>
                <w:szCs w:val="28"/>
              </w:rPr>
            </w:pPr>
            <w:r w:rsidRPr="0013788E">
              <w:rPr>
                <w:rFonts w:eastAsia="Calibri"/>
                <w:szCs w:val="28"/>
              </w:rPr>
              <w:t>25:20:000000:1773;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SimSun"/>
                <w:szCs w:val="28"/>
              </w:rPr>
            </w:pPr>
            <w:r w:rsidRPr="0013788E">
              <w:rPr>
                <w:rFonts w:eastAsia="Calibri"/>
                <w:szCs w:val="28"/>
              </w:rPr>
              <w:t>земельный участок, кадастровый номер: 25:20:070101:14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3788E" w:rsidRPr="0013788E" w:rsidRDefault="0013788E" w:rsidP="0013788E">
            <w:pPr>
              <w:widowControl w:val="0"/>
              <w:suppressAutoHyphens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suppressAutoHyphens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suppressAutoHyphens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53,6</w:t>
            </w: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suppressAutoHyphens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2255,0</w:t>
            </w:r>
          </w:p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</w:p>
        </w:tc>
        <w:tc>
          <w:tcPr>
            <w:tcW w:w="2949" w:type="dxa"/>
            <w:tcBorders>
              <w:bottom w:val="single" w:sz="4" w:space="0" w:color="auto"/>
            </w:tcBorders>
          </w:tcPr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Приморский край, Хасанский муниципальный округ,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с. Занадворовка,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SimSun"/>
                <w:szCs w:val="28"/>
              </w:rPr>
            </w:pPr>
            <w:r w:rsidRPr="0013788E">
              <w:rPr>
                <w:rFonts w:eastAsia="Calibri"/>
                <w:szCs w:val="28"/>
              </w:rPr>
              <w:t>ул. Центральная, 37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Приморский край, Хасанский муниципальный округ,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Calibri"/>
                <w:szCs w:val="28"/>
              </w:rPr>
            </w:pPr>
            <w:r w:rsidRPr="0013788E">
              <w:rPr>
                <w:rFonts w:eastAsia="Calibri"/>
                <w:szCs w:val="28"/>
              </w:rPr>
              <w:t xml:space="preserve">с. Занадворовка, </w:t>
            </w:r>
          </w:p>
          <w:p w:rsidR="0013788E" w:rsidRPr="0013788E" w:rsidRDefault="0013788E" w:rsidP="0013788E">
            <w:pPr>
              <w:widowControl w:val="0"/>
              <w:tabs>
                <w:tab w:val="left" w:pos="1080"/>
              </w:tabs>
              <w:suppressAutoHyphens/>
              <w:contextualSpacing/>
              <w:jc w:val="center"/>
              <w:rPr>
                <w:rFonts w:eastAsia="SimSun"/>
              </w:rPr>
            </w:pPr>
            <w:r w:rsidRPr="0013788E">
              <w:rPr>
                <w:rFonts w:eastAsia="Calibri"/>
                <w:szCs w:val="28"/>
              </w:rPr>
              <w:t>ул. Центральная, 37-А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:rsidR="0013788E" w:rsidRPr="0013788E" w:rsidRDefault="0013788E" w:rsidP="0013788E">
            <w:pPr>
              <w:widowControl w:val="0"/>
              <w:contextualSpacing/>
              <w:jc w:val="center"/>
              <w:rPr>
                <w:szCs w:val="28"/>
              </w:rPr>
            </w:pPr>
            <w:r w:rsidRPr="0013788E">
              <w:rPr>
                <w:szCs w:val="28"/>
              </w:rPr>
              <w:t>III-IV</w:t>
            </w:r>
          </w:p>
          <w:p w:rsidR="0013788E" w:rsidRPr="0013788E" w:rsidRDefault="0013788E" w:rsidP="0013788E">
            <w:pPr>
              <w:widowControl w:val="0"/>
              <w:contextualSpacing/>
              <w:jc w:val="center"/>
            </w:pPr>
            <w:r w:rsidRPr="0013788E">
              <w:rPr>
                <w:szCs w:val="28"/>
              </w:rPr>
              <w:t>кварталы 2026 года</w:t>
            </w:r>
          </w:p>
        </w:tc>
      </w:tr>
    </w:tbl>
    <w:p w:rsidR="0013788E" w:rsidRPr="0013788E" w:rsidRDefault="0013788E" w:rsidP="0013788E">
      <w:pPr>
        <w:rPr>
          <w:sz w:val="2"/>
          <w:szCs w:val="2"/>
        </w:rPr>
      </w:pPr>
    </w:p>
    <w:p w:rsidR="0013788E" w:rsidRPr="0013788E" w:rsidRDefault="0013788E" w:rsidP="0013788E">
      <w:pPr>
        <w:rPr>
          <w:sz w:val="2"/>
          <w:szCs w:val="2"/>
        </w:rPr>
      </w:pPr>
    </w:p>
    <w:p w:rsidR="0013788E" w:rsidRPr="0013788E" w:rsidRDefault="0013788E" w:rsidP="0013788E">
      <w:pPr>
        <w:ind w:firstLine="720"/>
        <w:rPr>
          <w:szCs w:val="28"/>
        </w:rPr>
      </w:pPr>
    </w:p>
    <w:p w:rsidR="0013788E" w:rsidRPr="0013788E" w:rsidRDefault="0013788E" w:rsidP="0013788E">
      <w:pPr>
        <w:ind w:firstLine="720"/>
        <w:rPr>
          <w:szCs w:val="28"/>
        </w:rPr>
      </w:pPr>
      <w:r w:rsidRPr="0013788E">
        <w:rPr>
          <w:szCs w:val="28"/>
        </w:rPr>
        <w:t>СТАТЬЯ 2.</w:t>
      </w:r>
    </w:p>
    <w:p w:rsidR="0013788E" w:rsidRPr="0013788E" w:rsidRDefault="0013788E" w:rsidP="0013788E">
      <w:pPr>
        <w:ind w:firstLine="720"/>
        <w:jc w:val="both"/>
        <w:rPr>
          <w:szCs w:val="28"/>
        </w:rPr>
      </w:pPr>
      <w:r w:rsidRPr="0013788E">
        <w:rPr>
          <w:szCs w:val="28"/>
        </w:rPr>
        <w:t>Настоящий Закон вступает в силу со дня его официального опубликования.</w:t>
      </w:r>
    </w:p>
    <w:p w:rsidR="0013788E" w:rsidRPr="0013788E" w:rsidRDefault="0013788E" w:rsidP="0013788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3788E" w:rsidRPr="0013788E" w:rsidRDefault="0013788E" w:rsidP="0013788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3788E" w:rsidRPr="0013788E" w:rsidRDefault="0013788E" w:rsidP="0013788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3788E" w:rsidRPr="0013788E" w:rsidRDefault="0013788E" w:rsidP="0013788E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13788E">
        <w:rPr>
          <w:szCs w:val="28"/>
        </w:rPr>
        <w:t>Губернатор края                                                                             О.Н. Кожемяко</w:t>
      </w:r>
    </w:p>
    <w:p w:rsidR="0013788E" w:rsidRPr="0013788E" w:rsidRDefault="0013788E" w:rsidP="0013788E">
      <w:pPr>
        <w:ind w:firstLine="709"/>
        <w:jc w:val="both"/>
        <w:rPr>
          <w:szCs w:val="28"/>
        </w:rPr>
      </w:pPr>
    </w:p>
    <w:p w:rsidR="009B1D51" w:rsidRDefault="009B1D51" w:rsidP="009B1D51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B1D51" w:rsidRDefault="009B1D51" w:rsidP="009B1D51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9B1D51" w:rsidRDefault="009B1D51" w:rsidP="009B1D51">
      <w:r>
        <w:rPr>
          <w:szCs w:val="28"/>
        </w:rPr>
        <w:t>№ 102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p w:rsidR="0013788E" w:rsidRPr="0013788E" w:rsidRDefault="0013788E" w:rsidP="009B1D51">
      <w:pPr>
        <w:jc w:val="both"/>
        <w:rPr>
          <w:szCs w:val="28"/>
        </w:rPr>
      </w:pPr>
    </w:p>
    <w:p w:rsidR="00BE0544" w:rsidRDefault="00BE0544" w:rsidP="00347DEE"/>
    <w:sectPr w:rsidR="00BE0544" w:rsidSect="0013788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A3" w:rsidRDefault="006E19A3">
      <w:r>
        <w:separator/>
      </w:r>
    </w:p>
  </w:endnote>
  <w:endnote w:type="continuationSeparator" w:id="0">
    <w:p w:rsidR="006E19A3" w:rsidRDefault="006E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A3" w:rsidRDefault="006E19A3">
      <w:r>
        <w:separator/>
      </w:r>
    </w:p>
  </w:footnote>
  <w:footnote w:type="continuationSeparator" w:id="0">
    <w:p w:rsidR="006E19A3" w:rsidRDefault="006E1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88E" w:rsidRDefault="0013788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B1D5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788E"/>
    <w:rsid w:val="0003291F"/>
    <w:rsid w:val="00070CED"/>
    <w:rsid w:val="0013788E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19A3"/>
    <w:rsid w:val="006E2ABA"/>
    <w:rsid w:val="006F77C0"/>
    <w:rsid w:val="008110DF"/>
    <w:rsid w:val="00832425"/>
    <w:rsid w:val="009B1D5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9A1FD"/>
  <w15:docId w15:val="{465DE941-3B87-40C9-A72F-AB849FD9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3788E"/>
    <w:rPr>
      <w:sz w:val="28"/>
    </w:rPr>
  </w:style>
  <w:style w:type="paragraph" w:styleId="a6">
    <w:name w:val="Balloon Text"/>
    <w:basedOn w:val="a"/>
    <w:link w:val="a7"/>
    <w:semiHidden/>
    <w:unhideWhenUsed/>
    <w:rsid w:val="0013788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37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2026-07-22T04:12:00Z</cp:lastPrinted>
  <dcterms:created xsi:type="dcterms:W3CDTF">2026-07-29T23:05:00Z</dcterms:created>
  <dcterms:modified xsi:type="dcterms:W3CDTF">2026-07-29T23:05:00Z</dcterms:modified>
</cp:coreProperties>
</file>