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 grayscale="t"/>
                </v:shape>
                <o:OLEObject Type="Embed" ProgID="Word.Picture.8" ShapeID="_x0000_i1025" DrawAspect="Content" ObjectID="_18463095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5710" w:rsidRDefault="00905710" w:rsidP="00905710">
      <w:pPr>
        <w:pStyle w:val="a3"/>
        <w:jc w:val="center"/>
        <w:rPr>
          <w:b/>
        </w:rPr>
      </w:pPr>
      <w:r>
        <w:rPr>
          <w:b/>
        </w:rPr>
        <w:t xml:space="preserve">О ВНЕСЕНИИ ИЗМЕНЕНИЙ В ЗАКОН </w:t>
      </w:r>
      <w:r>
        <w:rPr>
          <w:b/>
        </w:rPr>
        <w:br w:type="textWrapping" w:clear="all"/>
        <w:t xml:space="preserve">ПРИМОРСКОГО КРАЯ "О КРАЕВОМ БЮДЖЕТЕ </w:t>
      </w:r>
      <w:r>
        <w:rPr>
          <w:b/>
        </w:rPr>
        <w:br w:type="textWrapping" w:clear="all"/>
        <w:t>НА 2026 ГОД И ПЛАНОВЫЙ ПЕРИОД 2027 И 2028 ГОДОВ"</w:t>
      </w:r>
    </w:p>
    <w:p w:rsidR="00905710" w:rsidRDefault="00905710" w:rsidP="00905710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905710" w:rsidRPr="00400506" w:rsidRDefault="00905710" w:rsidP="00905710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июля </w:t>
      </w:r>
      <w:r>
        <w:rPr>
          <w:szCs w:val="28"/>
        </w:rPr>
        <w:br/>
        <w:t xml:space="preserve">2026 года </w:t>
      </w:r>
    </w:p>
    <w:p w:rsidR="00905710" w:rsidRPr="00400506" w:rsidRDefault="00905710" w:rsidP="00905710">
      <w:pPr>
        <w:ind w:firstLine="709"/>
        <w:jc w:val="both"/>
        <w:rPr>
          <w:szCs w:val="28"/>
        </w:rPr>
      </w:pP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caps/>
          <w:szCs w:val="28"/>
        </w:rPr>
      </w:pPr>
      <w:r w:rsidRPr="00400506">
        <w:rPr>
          <w:caps/>
          <w:szCs w:val="28"/>
        </w:rPr>
        <w:t xml:space="preserve">Статья 1. 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Внести </w:t>
      </w:r>
      <w:r w:rsidRPr="00400506">
        <w:rPr>
          <w:szCs w:val="28"/>
        </w:rPr>
        <w:t xml:space="preserve">в Закон Приморского края от 17 декабря 2025 года </w:t>
      </w:r>
      <w:r w:rsidRPr="00400506">
        <w:rPr>
          <w:szCs w:val="28"/>
        </w:rPr>
        <w:br w:type="textWrapping" w:clear="all"/>
        <w:t>№ 930-КЗ "О краевом бюджете на 2026 год и плановый период</w:t>
      </w:r>
      <w:r w:rsidRPr="00400506">
        <w:rPr>
          <w:spacing w:val="-3"/>
          <w:szCs w:val="28"/>
        </w:rPr>
        <w:t xml:space="preserve"> 2027 и </w:t>
      </w:r>
      <w:r w:rsidRPr="00400506">
        <w:rPr>
          <w:spacing w:val="-3"/>
          <w:szCs w:val="28"/>
        </w:rPr>
        <w:br w:type="textWrapping" w:clear="all"/>
        <w:t>2028 год</w:t>
      </w:r>
      <w:r w:rsidRPr="00400506">
        <w:rPr>
          <w:szCs w:val="28"/>
        </w:rPr>
        <w:t>ов" следующие изменения: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1)в статье 10: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а)в части 9 цифры "27 628 271 497,59" заменить цифрами "28 085 902 808,14";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б)пункт 90 части 10 признать утратившим силу;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в)пункт 8 части 11 изложить в следующей редакции: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"8)</w:t>
      </w:r>
      <w:r w:rsidRPr="00400506">
        <w:rPr>
          <w:rFonts w:eastAsia="Calibri"/>
          <w:bCs/>
          <w:color w:val="000000"/>
          <w:szCs w:val="28"/>
          <w:lang w:eastAsia="en-US"/>
        </w:rPr>
        <w:t>Региональному отделению Всероссийского детско-юношеского военно-патриотического общественного движения "Юнармия" Приморского края имени Святого Праведного воина Феодора Ушакова в целях финансового обеспечения затрат на развитие общественно значимых проектов</w:t>
      </w:r>
      <w:r w:rsidRPr="00400506">
        <w:rPr>
          <w:szCs w:val="28"/>
        </w:rPr>
        <w:t>;</w:t>
      </w:r>
      <w:r>
        <w:rPr>
          <w:szCs w:val="28"/>
        </w:rPr>
        <w:t>";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2)в статье 11: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а)часть 1 изложить в следующей редакции:</w:t>
      </w:r>
    </w:p>
    <w:p w:rsidR="00905710" w:rsidRPr="00400506" w:rsidRDefault="00905710" w:rsidP="00905710">
      <w:pPr>
        <w:ind w:firstLine="709"/>
        <w:jc w:val="both"/>
        <w:rPr>
          <w:color w:val="000000"/>
          <w:spacing w:val="-5"/>
          <w:szCs w:val="28"/>
        </w:rPr>
      </w:pPr>
      <w:r w:rsidRPr="00400506">
        <w:rPr>
          <w:color w:val="000000"/>
          <w:spacing w:val="-5"/>
          <w:szCs w:val="28"/>
        </w:rPr>
        <w:t>"1.Утвердить объем межбюджетных трансфертов, предоставляемых другим бюджетам бюджетной системы Российской Федерации из краевого бюджета</w:t>
      </w:r>
      <w:r>
        <w:rPr>
          <w:color w:val="000000"/>
          <w:spacing w:val="-5"/>
          <w:szCs w:val="28"/>
        </w:rPr>
        <w:t>,</w:t>
      </w:r>
      <w:r w:rsidRPr="00400506">
        <w:rPr>
          <w:color w:val="000000"/>
          <w:spacing w:val="-5"/>
          <w:szCs w:val="28"/>
        </w:rPr>
        <w:t xml:space="preserve"> на 2026 год в сумме 81 300 587 564,60 рубля, на 2027 год </w:t>
      </w:r>
      <w:r>
        <w:rPr>
          <w:color w:val="000000"/>
          <w:spacing w:val="-5"/>
          <w:szCs w:val="28"/>
        </w:rPr>
        <w:t xml:space="preserve">- </w:t>
      </w:r>
      <w:r w:rsidRPr="00400506">
        <w:rPr>
          <w:color w:val="000000"/>
          <w:spacing w:val="-5"/>
          <w:szCs w:val="28"/>
        </w:rPr>
        <w:t xml:space="preserve">в сумме </w:t>
      </w:r>
      <w:r w:rsidRPr="00400506">
        <w:rPr>
          <w:color w:val="000000"/>
          <w:spacing w:val="-5"/>
          <w:szCs w:val="28"/>
        </w:rPr>
        <w:br/>
        <w:t xml:space="preserve">71 579 806 903,17 рубля, на 2028 год </w:t>
      </w:r>
      <w:r>
        <w:rPr>
          <w:color w:val="000000"/>
          <w:spacing w:val="-5"/>
          <w:szCs w:val="28"/>
        </w:rPr>
        <w:t xml:space="preserve">- </w:t>
      </w:r>
      <w:r w:rsidRPr="00400506">
        <w:rPr>
          <w:color w:val="000000"/>
          <w:spacing w:val="-5"/>
          <w:szCs w:val="28"/>
        </w:rPr>
        <w:t>в сумме 87 479 293 753,98 рубля согласно приложению 11 к настоящему Закону.";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б)часть 2 изложить в следующей редакции:</w:t>
      </w:r>
    </w:p>
    <w:p w:rsidR="00905710" w:rsidRPr="00905710" w:rsidRDefault="00905710" w:rsidP="009057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400506">
        <w:rPr>
          <w:rFonts w:ascii="Times New Roman" w:eastAsia="Times New Roman" w:hAnsi="Times New Roman"/>
          <w:sz w:val="28"/>
          <w:szCs w:val="28"/>
        </w:rPr>
        <w:t>"2.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Утвердить объем межбюджетных трансфертов, предоставляемых бюджетам муниципальных образований Приморского края, на 2026 год в размере 74</w:t>
      </w:r>
      <w:r w:rsidR="008206EE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 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454</w:t>
      </w:r>
      <w:r w:rsidR="008206EE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 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244</w:t>
      </w:r>
      <w:r w:rsidR="008206EE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 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015,60</w:t>
      </w:r>
      <w:r w:rsidR="008206EE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рубля, на 2027 год - в разме</w:t>
      </w:r>
      <w:r w:rsidR="00B6721B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ре </w:t>
      </w:r>
      <w:r w:rsidR="00C21B49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br/>
      </w:r>
      <w:r w:rsidR="00B6721B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65 416 093 653,17 рубля, на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2028 год - в размере 80 718 192 503,98 рубля, из них:</w:t>
      </w:r>
    </w:p>
    <w:p w:rsidR="00905710" w:rsidRPr="00905710" w:rsidRDefault="00905710" w:rsidP="009057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в форме дотаций на 2026 год - 8 346 291 774,75 рубля, на 2027 год -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br/>
        <w:t>3 807 009 216,00 рубля, на 2028 год - 3 543 224 347,00 рубля;</w:t>
      </w:r>
    </w:p>
    <w:p w:rsidR="00905710" w:rsidRPr="00905710" w:rsidRDefault="00905710" w:rsidP="009057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в форме субсидий на 2026 год - 23 719 894 960,75 рубля, на 2027 год -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br/>
        <w:t>15 906 000 030,16 рубля, на 2028 год - 29 019 893 443,78 рубля;</w:t>
      </w:r>
    </w:p>
    <w:p w:rsidR="00905710" w:rsidRPr="00905710" w:rsidRDefault="00905710" w:rsidP="009057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в форме субвенций на 2026 год - 40 003 316 775,98 рубля, на 2027 год -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br/>
        <w:t>43 742 165 971,46 рубля, на 2028 год - 46 192 098 412,53 рубля;</w:t>
      </w:r>
    </w:p>
    <w:p w:rsidR="00905710" w:rsidRPr="00400506" w:rsidRDefault="00905710" w:rsidP="0090571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lastRenderedPageBreak/>
        <w:t xml:space="preserve">в форме иных межбюджетных трансфертов на 2026 год - </w:t>
      </w:r>
      <w:r w:rsidRPr="00905710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br/>
        <w:t>2 384 740 504,12 рубля, на 2027 год - 1 960 918 435,55 рубля, на 2028 год - 1 962 976 300,67 рубля</w:t>
      </w:r>
      <w:r w:rsidRPr="00400506">
        <w:rPr>
          <w:rFonts w:ascii="Times New Roman" w:eastAsia="Times New Roman" w:hAnsi="Times New Roman"/>
          <w:sz w:val="28"/>
          <w:szCs w:val="28"/>
        </w:rPr>
        <w:t>.";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3)приложение 4 к Закону изложить в редакции приложения 1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4)приложение 5 к Закону изложить в редакции приложения 2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5)приложение 6 к Закону изложить в редакции приложения 3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6)приложение 7 к Закону изложить в редакции приложения 4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7)приложение 8 к Закону изложить в редакции приложения 5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8)приложение 9 к Закону изложить в редакции приложения 6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9)приложение 10 к Закону изложить в редакции приложения 7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10)приложение 11 к Закону изложить в редакции приложения 8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11)в приложении 13 к Закону: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34 изложить в редакции приложения 9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55 изложить в редакции приложения 10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57 изложить в редакции приложения 11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59 изложить в редакции приложения 12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62 изложить в редакции приложения 13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63 изложить в редакции приложения 14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66 изложить в редакции приложения 15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81 изложить в редакции приложения 16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105 изложить в редакции приложения 17 к настоящему Закону;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таблицу 106 признать утратившей силу;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12)таблицу 13 приложени</w:t>
      </w:r>
      <w:r>
        <w:rPr>
          <w:szCs w:val="28"/>
        </w:rPr>
        <w:t>я</w:t>
      </w:r>
      <w:r w:rsidRPr="00400506">
        <w:rPr>
          <w:szCs w:val="28"/>
        </w:rPr>
        <w:t xml:space="preserve"> 14 к Закону изложить в редакции приложения 18 к настоящему Закону.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caps/>
          <w:szCs w:val="28"/>
        </w:rPr>
      </w:pPr>
      <w:r w:rsidRPr="00400506">
        <w:rPr>
          <w:caps/>
          <w:szCs w:val="28"/>
        </w:rPr>
        <w:t xml:space="preserve">Статья 2. </w:t>
      </w:r>
    </w:p>
    <w:p w:rsidR="00905710" w:rsidRPr="00400506" w:rsidRDefault="00905710" w:rsidP="00905710">
      <w:pPr>
        <w:pStyle w:val="a7"/>
        <w:spacing w:before="0" w:line="240" w:lineRule="auto"/>
        <w:ind w:firstLine="709"/>
        <w:rPr>
          <w:szCs w:val="28"/>
        </w:rPr>
      </w:pPr>
      <w:r w:rsidRPr="00400506">
        <w:rPr>
          <w:szCs w:val="28"/>
        </w:rPr>
        <w:t>Настоящий Закон вступает в силу со дня его официального опубликования.</w:t>
      </w:r>
    </w:p>
    <w:p w:rsidR="00905710" w:rsidRDefault="00905710" w:rsidP="00905710">
      <w:pPr>
        <w:pStyle w:val="a7"/>
        <w:spacing w:before="0" w:line="192" w:lineRule="auto"/>
        <w:ind w:firstLine="0"/>
        <w:jc w:val="left"/>
        <w:rPr>
          <w:szCs w:val="26"/>
        </w:rPr>
      </w:pPr>
    </w:p>
    <w:p w:rsidR="00905710" w:rsidRDefault="00905710" w:rsidP="00905710">
      <w:pPr>
        <w:pStyle w:val="a7"/>
        <w:spacing w:before="0" w:line="192" w:lineRule="auto"/>
        <w:ind w:firstLine="0"/>
        <w:jc w:val="left"/>
        <w:rPr>
          <w:szCs w:val="26"/>
        </w:rPr>
      </w:pPr>
    </w:p>
    <w:p w:rsidR="00905710" w:rsidRDefault="00905710" w:rsidP="00905710">
      <w:pPr>
        <w:pStyle w:val="a7"/>
        <w:spacing w:before="0" w:line="192" w:lineRule="auto"/>
        <w:ind w:firstLine="0"/>
        <w:jc w:val="left"/>
        <w:rPr>
          <w:szCs w:val="26"/>
        </w:rPr>
      </w:pPr>
    </w:p>
    <w:p w:rsidR="00905710" w:rsidRDefault="00905710" w:rsidP="00905710">
      <w:pPr>
        <w:rPr>
          <w:szCs w:val="28"/>
        </w:rPr>
      </w:pPr>
      <w:r>
        <w:t xml:space="preserve">Губернатор края   </w:t>
      </w:r>
      <w:r>
        <w:tab/>
      </w:r>
      <w:r>
        <w:tab/>
        <w:t xml:space="preserve">                                                        </w:t>
      </w:r>
      <w:r>
        <w:rPr>
          <w:szCs w:val="28"/>
        </w:rPr>
        <w:t>О.Н. Кожемяко</w:t>
      </w:r>
    </w:p>
    <w:p w:rsidR="00BE0544" w:rsidRDefault="00BE0544" w:rsidP="00347DEE"/>
    <w:p w:rsidR="006556F7" w:rsidRDefault="006556F7" w:rsidP="006556F7">
      <w:pPr>
        <w:jc w:val="both"/>
        <w:rPr>
          <w:szCs w:val="28"/>
        </w:rPr>
      </w:pPr>
      <w:r>
        <w:rPr>
          <w:szCs w:val="28"/>
        </w:rPr>
        <w:t>г. Владивосток</w:t>
      </w:r>
    </w:p>
    <w:p w:rsidR="006556F7" w:rsidRDefault="006556F7" w:rsidP="006556F7">
      <w:pPr>
        <w:jc w:val="both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3</w:t>
      </w:r>
      <w:r>
        <w:rPr>
          <w:szCs w:val="28"/>
        </w:rPr>
        <w:t xml:space="preserve"> ию</w:t>
      </w:r>
      <w:r>
        <w:rPr>
          <w:szCs w:val="28"/>
        </w:rPr>
        <w:t>л</w:t>
      </w:r>
      <w:r>
        <w:rPr>
          <w:szCs w:val="28"/>
        </w:rPr>
        <w:t>я 2026 года</w:t>
      </w:r>
    </w:p>
    <w:p w:rsidR="006556F7" w:rsidRDefault="006556F7" w:rsidP="006556F7">
      <w:r>
        <w:rPr>
          <w:szCs w:val="28"/>
        </w:rPr>
        <w:t>№ 102</w:t>
      </w:r>
      <w:r>
        <w:rPr>
          <w:szCs w:val="28"/>
        </w:rPr>
        <w:t>1</w:t>
      </w:r>
      <w:bookmarkStart w:id="0" w:name="_GoBack"/>
      <w:bookmarkEnd w:id="0"/>
      <w:r>
        <w:rPr>
          <w:szCs w:val="28"/>
        </w:rPr>
        <w:t>-КЗ</w:t>
      </w:r>
    </w:p>
    <w:p w:rsidR="006556F7" w:rsidRDefault="006556F7" w:rsidP="00347DEE"/>
    <w:sectPr w:rsidR="006556F7" w:rsidSect="0090571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0B2" w:rsidRDefault="004A40B2">
      <w:r>
        <w:separator/>
      </w:r>
    </w:p>
  </w:endnote>
  <w:endnote w:type="continuationSeparator" w:id="0">
    <w:p w:rsidR="004A40B2" w:rsidRDefault="004A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0B2" w:rsidRDefault="004A40B2">
      <w:r>
        <w:separator/>
      </w:r>
    </w:p>
  </w:footnote>
  <w:footnote w:type="continuationSeparator" w:id="0">
    <w:p w:rsidR="004A40B2" w:rsidRDefault="004A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05710" w:rsidP="00C9350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556F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5710"/>
    <w:rsid w:val="0003291F"/>
    <w:rsid w:val="00070CED"/>
    <w:rsid w:val="000A1CD1"/>
    <w:rsid w:val="00347DEE"/>
    <w:rsid w:val="00357555"/>
    <w:rsid w:val="00380EE1"/>
    <w:rsid w:val="003A180C"/>
    <w:rsid w:val="003B26E7"/>
    <w:rsid w:val="0047435B"/>
    <w:rsid w:val="004A40B2"/>
    <w:rsid w:val="005A2827"/>
    <w:rsid w:val="006556F7"/>
    <w:rsid w:val="006E2ABA"/>
    <w:rsid w:val="008206EE"/>
    <w:rsid w:val="00832425"/>
    <w:rsid w:val="00905710"/>
    <w:rsid w:val="009869A2"/>
    <w:rsid w:val="00AB70F9"/>
    <w:rsid w:val="00AC31EC"/>
    <w:rsid w:val="00AF3517"/>
    <w:rsid w:val="00B14397"/>
    <w:rsid w:val="00B6721B"/>
    <w:rsid w:val="00BC0675"/>
    <w:rsid w:val="00BE0544"/>
    <w:rsid w:val="00C21B49"/>
    <w:rsid w:val="00C9350B"/>
    <w:rsid w:val="00D102A9"/>
    <w:rsid w:val="00D34604"/>
    <w:rsid w:val="00DB61CE"/>
    <w:rsid w:val="00E34273"/>
    <w:rsid w:val="00E60B2A"/>
    <w:rsid w:val="00F23036"/>
    <w:rsid w:val="00F704C7"/>
    <w:rsid w:val="00F8380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C5A9"/>
  <w15:docId w15:val="{12B2AB88-C42B-47F5-9429-687BC5A9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9057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905710"/>
    <w:rPr>
      <w:sz w:val="28"/>
    </w:rPr>
  </w:style>
  <w:style w:type="paragraph" w:customStyle="1" w:styleId="a7">
    <w:name w:val="Стиль в законе"/>
    <w:basedOn w:val="a"/>
    <w:rsid w:val="00905710"/>
    <w:pPr>
      <w:spacing w:before="120" w:line="360" w:lineRule="auto"/>
      <w:ind w:firstLine="851"/>
      <w:jc w:val="both"/>
    </w:pPr>
  </w:style>
  <w:style w:type="paragraph" w:styleId="a8">
    <w:name w:val="Balloon Text"/>
    <w:basedOn w:val="a"/>
    <w:link w:val="a9"/>
    <w:semiHidden/>
    <w:unhideWhenUsed/>
    <w:rsid w:val="00B672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B672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6</cp:revision>
  <cp:lastPrinted>2026-07-16T01:04:00Z</cp:lastPrinted>
  <dcterms:created xsi:type="dcterms:W3CDTF">2026-07-16T01:00:00Z</dcterms:created>
  <dcterms:modified xsi:type="dcterms:W3CDTF">2026-07-23T01:00:00Z</dcterms:modified>
</cp:coreProperties>
</file>