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E84328">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pt;height:53pt" o:ole="" fillcolor="window">
                  <v:imagedata r:id="rId6" o:title="" grayscale="t"/>
                </v:shape>
                <o:OLEObject Type="Embed" ProgID="Word.Picture.8" ShapeID="_x0000_i1025" DrawAspect="Content" ObjectID="_1841903460"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931F17" w:rsidRPr="00F029B1" w:rsidRDefault="00931F17" w:rsidP="00931F17">
      <w:pPr>
        <w:jc w:val="center"/>
        <w:rPr>
          <w:b/>
          <w:bCs/>
          <w:szCs w:val="28"/>
        </w:rPr>
      </w:pPr>
      <w:r w:rsidRPr="00F029B1">
        <w:rPr>
          <w:b/>
          <w:bCs/>
          <w:szCs w:val="28"/>
        </w:rPr>
        <w:t xml:space="preserve">О ВНЕСЕНИИ ИЗМЕНЕНИЙ </w:t>
      </w:r>
    </w:p>
    <w:p w:rsidR="00931F17" w:rsidRPr="00F029B1" w:rsidRDefault="00931F17" w:rsidP="00931F17">
      <w:pPr>
        <w:jc w:val="center"/>
        <w:rPr>
          <w:b/>
          <w:bCs/>
          <w:szCs w:val="28"/>
        </w:rPr>
      </w:pPr>
      <w:r w:rsidRPr="00F029B1">
        <w:rPr>
          <w:b/>
          <w:bCs/>
          <w:szCs w:val="28"/>
        </w:rPr>
        <w:t>В ИЗБИРАТЕЛЬНЫЙ КОДЕКС ПРИМОРСКОГО КРАЯ</w:t>
      </w:r>
    </w:p>
    <w:p w:rsidR="00931F17" w:rsidRPr="00B11AD5" w:rsidRDefault="00931F17" w:rsidP="00931F17">
      <w:pPr>
        <w:jc w:val="center"/>
        <w:rPr>
          <w:rFonts w:ascii="PT Astra Serif" w:hAnsi="PT Astra Serif" w:cs="PT Astra Serif"/>
          <w:b/>
          <w:bCs/>
          <w:szCs w:val="28"/>
        </w:rPr>
      </w:pPr>
    </w:p>
    <w:p w:rsidR="00931F17" w:rsidRPr="00931F17" w:rsidRDefault="00931F17" w:rsidP="00931F17">
      <w:pPr>
        <w:ind w:firstLine="709"/>
        <w:jc w:val="both"/>
        <w:rPr>
          <w:bCs/>
          <w:szCs w:val="28"/>
        </w:rPr>
      </w:pPr>
      <w:r w:rsidRPr="00931F17">
        <w:rPr>
          <w:bCs/>
          <w:szCs w:val="28"/>
        </w:rPr>
        <w:t>Принят Законодательным Собранием Приморского края 27 мая</w:t>
      </w:r>
      <w:r w:rsidRPr="00931F17">
        <w:rPr>
          <w:bCs/>
          <w:szCs w:val="28"/>
        </w:rPr>
        <w:br/>
        <w:t xml:space="preserve">2026 года </w:t>
      </w:r>
    </w:p>
    <w:p w:rsidR="00931F17" w:rsidRPr="00931F17" w:rsidRDefault="00931F17" w:rsidP="00931F17">
      <w:pPr>
        <w:jc w:val="both"/>
        <w:rPr>
          <w:szCs w:val="28"/>
        </w:rPr>
      </w:pPr>
    </w:p>
    <w:p w:rsidR="00931F17" w:rsidRPr="00931F17" w:rsidRDefault="00931F17" w:rsidP="00931F17">
      <w:pPr>
        <w:ind w:firstLine="709"/>
        <w:jc w:val="both"/>
        <w:rPr>
          <w:szCs w:val="28"/>
        </w:rPr>
      </w:pPr>
      <w:r w:rsidRPr="00931F17">
        <w:rPr>
          <w:szCs w:val="28"/>
        </w:rPr>
        <w:t>СТАТЬЯ 1.</w:t>
      </w:r>
    </w:p>
    <w:p w:rsidR="00931F17" w:rsidRPr="00931F17" w:rsidRDefault="00931F17" w:rsidP="00931F17">
      <w:pPr>
        <w:ind w:firstLine="709"/>
        <w:jc w:val="both"/>
        <w:rPr>
          <w:szCs w:val="28"/>
        </w:rPr>
      </w:pPr>
      <w:r w:rsidRPr="00931F17">
        <w:rPr>
          <w:szCs w:val="28"/>
        </w:rPr>
        <w:t>Внести в Избирательный кодекс Приморского края (в редакции Закона Приморского края от 30 мая 2016 года № 824-КЗ) следующие изменения:</w:t>
      </w:r>
    </w:p>
    <w:p w:rsidR="00931F17" w:rsidRPr="00931F17" w:rsidRDefault="00931F17" w:rsidP="00931F17">
      <w:pPr>
        <w:ind w:firstLine="709"/>
        <w:jc w:val="both"/>
        <w:rPr>
          <w:szCs w:val="28"/>
        </w:rPr>
      </w:pPr>
      <w:r w:rsidRPr="00931F17">
        <w:rPr>
          <w:szCs w:val="28"/>
        </w:rPr>
        <w:t>1)часть 1 статьи 1 изложить в следующей редакции:</w:t>
      </w:r>
    </w:p>
    <w:p w:rsidR="00931F17" w:rsidRPr="00931F17" w:rsidRDefault="00931F17" w:rsidP="00931F17">
      <w:pPr>
        <w:ind w:firstLine="709"/>
        <w:jc w:val="both"/>
        <w:rPr>
          <w:szCs w:val="28"/>
        </w:rPr>
      </w:pPr>
      <w:r w:rsidRPr="00931F17">
        <w:rPr>
          <w:szCs w:val="28"/>
        </w:rPr>
        <w:t>"1.Настоящий Кодекс в соответствии с Конституцией Российской Федерации и федеральными законами, Уставом Приморского края и законами Приморского края устанавливает порядок подготовки и проведения выборов депутатов Законодательного Собрания Приморского края, Губернатора Приморского края, выборов депутатов представительных органов муниципальных образований, находящихся на территории Приморского края, а также права, обязанности граждан, их объединений, полномочия органов государственной власти Приморского края и органов местного самоуправления, избирательных комиссий, права и обязанности иных лиц и организаций на всех стадиях избирательного процесса, а также статус Избирательной комиссии Приморского края, территориальной избирательной комиссии.";</w:t>
      </w:r>
    </w:p>
    <w:p w:rsidR="00931F17" w:rsidRPr="00931F17" w:rsidRDefault="00931F17" w:rsidP="00931F17">
      <w:pPr>
        <w:ind w:firstLine="709"/>
        <w:jc w:val="both"/>
        <w:rPr>
          <w:szCs w:val="28"/>
        </w:rPr>
      </w:pPr>
      <w:r w:rsidRPr="00931F17">
        <w:rPr>
          <w:szCs w:val="28"/>
        </w:rPr>
        <w:t>2)в статье 2:</w:t>
      </w:r>
    </w:p>
    <w:p w:rsidR="00931F17" w:rsidRPr="00931F17" w:rsidRDefault="00931F17" w:rsidP="00931F17">
      <w:pPr>
        <w:ind w:firstLine="709"/>
        <w:jc w:val="both"/>
        <w:rPr>
          <w:szCs w:val="28"/>
        </w:rPr>
      </w:pPr>
      <w:r w:rsidRPr="00931F17">
        <w:rPr>
          <w:szCs w:val="28"/>
        </w:rPr>
        <w:t>а)пункт 5 изложить в следующей редакции:</w:t>
      </w:r>
    </w:p>
    <w:p w:rsidR="00931F17" w:rsidRPr="00931F17" w:rsidRDefault="00931F17" w:rsidP="00931F17">
      <w:pPr>
        <w:ind w:firstLine="709"/>
        <w:jc w:val="both"/>
        <w:rPr>
          <w:szCs w:val="28"/>
        </w:rPr>
      </w:pPr>
      <w:r w:rsidRPr="00931F17">
        <w:rPr>
          <w:szCs w:val="28"/>
        </w:rPr>
        <w:t>"5)выборное должностное лицо - в соответствии с Федеральным законом</w:t>
      </w:r>
      <w:r w:rsidR="00F26F4C">
        <w:rPr>
          <w:szCs w:val="28"/>
        </w:rPr>
        <w:t xml:space="preserve"> от 12 июня 2002 года № 67-ФЗ "Об основных гарантиях избирательных прав и права на участие в референдуме граждан Российской Федерации"</w:t>
      </w:r>
      <w:r w:rsidRPr="00931F17">
        <w:rPr>
          <w:szCs w:val="28"/>
        </w:rPr>
        <w:t xml:space="preserve"> Президент Российской Федерации, высшее должностное лицо субъекта Российской Федерации, а также избираемый непосредственно гражданами Российской Федерации, проживающими на территории муниципального образования, глава муниципального образования;";</w:t>
      </w:r>
    </w:p>
    <w:p w:rsidR="00931F17" w:rsidRPr="00931F17" w:rsidRDefault="00931F17" w:rsidP="00931F17">
      <w:pPr>
        <w:ind w:firstLine="709"/>
        <w:jc w:val="both"/>
        <w:rPr>
          <w:szCs w:val="28"/>
        </w:rPr>
      </w:pPr>
      <w:r w:rsidRPr="00931F17">
        <w:rPr>
          <w:szCs w:val="28"/>
        </w:rPr>
        <w:t>б)пункт 7 изложить в следующей редакции:</w:t>
      </w:r>
    </w:p>
    <w:p w:rsidR="00931F17" w:rsidRPr="00931F17" w:rsidRDefault="00931F17" w:rsidP="00931F17">
      <w:pPr>
        <w:ind w:firstLine="709"/>
        <w:jc w:val="both"/>
        <w:rPr>
          <w:szCs w:val="28"/>
        </w:rPr>
      </w:pPr>
      <w:r w:rsidRPr="00931F17">
        <w:rPr>
          <w:szCs w:val="28"/>
        </w:rPr>
        <w:t>"7)выдвижение кандидата - самовыдвижение кандидата, инициатива избирательного объединения в определении кандидата в Законодательное Собрание Приморского края, представительный орган муниципального образования, на должность Губернатора Приморского края;";</w:t>
      </w:r>
    </w:p>
    <w:p w:rsidR="00931F17" w:rsidRPr="00931F17" w:rsidRDefault="00931F17" w:rsidP="00931F17">
      <w:pPr>
        <w:ind w:firstLine="709"/>
        <w:jc w:val="both"/>
        <w:rPr>
          <w:szCs w:val="28"/>
        </w:rPr>
      </w:pPr>
      <w:r w:rsidRPr="00931F17">
        <w:rPr>
          <w:szCs w:val="28"/>
        </w:rPr>
        <w:t>в)в пункте 22</w:t>
      </w:r>
      <w:r w:rsidRPr="00931F17">
        <w:rPr>
          <w:szCs w:val="28"/>
          <w:vertAlign w:val="superscript"/>
        </w:rPr>
        <w:t>1</w:t>
      </w:r>
      <w:r w:rsidRPr="00931F17">
        <w:rPr>
          <w:szCs w:val="28"/>
        </w:rPr>
        <w:t xml:space="preserve"> слова "участковая избирательная комиссия, а" исключить;</w:t>
      </w:r>
    </w:p>
    <w:p w:rsidR="00931F17" w:rsidRPr="00931F17" w:rsidRDefault="00931F17" w:rsidP="00931F17">
      <w:pPr>
        <w:ind w:firstLine="709"/>
        <w:jc w:val="both"/>
        <w:rPr>
          <w:szCs w:val="28"/>
        </w:rPr>
      </w:pPr>
      <w:r w:rsidRPr="00931F17">
        <w:rPr>
          <w:szCs w:val="28"/>
        </w:rPr>
        <w:t>г)в пункте 23 слова ", глав муниципальных образований" исключить;</w:t>
      </w:r>
    </w:p>
    <w:p w:rsidR="00931F17" w:rsidRPr="00931F17" w:rsidRDefault="00931F17" w:rsidP="00931F17">
      <w:pPr>
        <w:ind w:firstLine="709"/>
        <w:jc w:val="both"/>
        <w:rPr>
          <w:szCs w:val="28"/>
        </w:rPr>
      </w:pPr>
      <w:r w:rsidRPr="00931F17">
        <w:rPr>
          <w:szCs w:val="28"/>
        </w:rPr>
        <w:t>д)в пункте 27 слова "(выборные должностные лица)" исключить;</w:t>
      </w:r>
    </w:p>
    <w:p w:rsidR="00931F17" w:rsidRPr="00931F17" w:rsidRDefault="00931F17" w:rsidP="00931F17">
      <w:pPr>
        <w:ind w:firstLine="709"/>
        <w:jc w:val="both"/>
        <w:rPr>
          <w:szCs w:val="28"/>
        </w:rPr>
      </w:pPr>
      <w:r w:rsidRPr="00931F17">
        <w:rPr>
          <w:szCs w:val="28"/>
        </w:rPr>
        <w:lastRenderedPageBreak/>
        <w:t>е)в пункте 38 слова "местного значения" заменить словами "непосредственного обеспечения жизнедеятельности населения";</w:t>
      </w:r>
    </w:p>
    <w:p w:rsidR="00931F17" w:rsidRPr="00931F17" w:rsidRDefault="00931F17" w:rsidP="00931F17">
      <w:pPr>
        <w:ind w:firstLine="709"/>
        <w:jc w:val="both"/>
        <w:rPr>
          <w:szCs w:val="28"/>
        </w:rPr>
      </w:pPr>
      <w:r w:rsidRPr="00931F17">
        <w:rPr>
          <w:szCs w:val="28"/>
        </w:rPr>
        <w:t>ж)пункт 39 признать утратившим силу;</w:t>
      </w:r>
    </w:p>
    <w:p w:rsidR="00931F17" w:rsidRPr="00931F17" w:rsidRDefault="00931F17" w:rsidP="00931F17">
      <w:pPr>
        <w:ind w:firstLine="709"/>
        <w:jc w:val="both"/>
        <w:rPr>
          <w:szCs w:val="28"/>
        </w:rPr>
      </w:pPr>
      <w:r w:rsidRPr="00931F17">
        <w:rPr>
          <w:szCs w:val="28"/>
        </w:rPr>
        <w:t>3)в статье 4:</w:t>
      </w:r>
    </w:p>
    <w:p w:rsidR="00931F17" w:rsidRPr="00931F17" w:rsidRDefault="00931F17" w:rsidP="00931F17">
      <w:pPr>
        <w:ind w:firstLine="709"/>
        <w:jc w:val="both"/>
        <w:rPr>
          <w:szCs w:val="28"/>
        </w:rPr>
      </w:pPr>
      <w:r w:rsidRPr="00931F17">
        <w:rPr>
          <w:szCs w:val="28"/>
        </w:rPr>
        <w:t xml:space="preserve">а)часть 1 изложить в следующей редакции: </w:t>
      </w:r>
    </w:p>
    <w:p w:rsidR="00931F17" w:rsidRPr="00931F17" w:rsidRDefault="00931F17" w:rsidP="00931F17">
      <w:pPr>
        <w:ind w:firstLine="709"/>
        <w:jc w:val="both"/>
        <w:rPr>
          <w:szCs w:val="28"/>
        </w:rPr>
      </w:pPr>
      <w:r w:rsidRPr="00931F17">
        <w:rPr>
          <w:szCs w:val="28"/>
        </w:rPr>
        <w:t>"1.Гражданин Российской Федерации, достигший на день голосования возраста 18 лет, имеет право избирать, быть избранным депутатом представительного органа муниципального образования, а по достижении возраста, установленного Конституцией Российской Федерации, федеральными законами, настоящим Кодексом, законами Приморского</w:t>
      </w:r>
      <w:r w:rsidRPr="00931F17">
        <w:rPr>
          <w:szCs w:val="28"/>
        </w:rPr>
        <w:br/>
        <w:t>края, - быть избранным депутатом Законодательного Собрания Приморского края, Губернатором Приморского края. Гражданин Российской Федерации, который достигнет на день голосования возраста 18 лет, вправе участвовать в предусмотренных законом и проводимых законными методами других избирательных действиях.";</w:t>
      </w:r>
    </w:p>
    <w:p w:rsidR="00931F17" w:rsidRPr="00931F17" w:rsidRDefault="00931F17" w:rsidP="00931F17">
      <w:pPr>
        <w:ind w:firstLine="709"/>
        <w:jc w:val="both"/>
        <w:rPr>
          <w:szCs w:val="28"/>
        </w:rPr>
      </w:pPr>
      <w:r w:rsidRPr="00931F17">
        <w:rPr>
          <w:szCs w:val="28"/>
        </w:rPr>
        <w:t>б)часть 10 признать утратившей силу;</w:t>
      </w:r>
    </w:p>
    <w:p w:rsidR="00931F17" w:rsidRPr="00931F17" w:rsidRDefault="00931F17" w:rsidP="00931F17">
      <w:pPr>
        <w:ind w:firstLine="709"/>
        <w:jc w:val="both"/>
        <w:rPr>
          <w:szCs w:val="28"/>
        </w:rPr>
      </w:pPr>
      <w:r w:rsidRPr="00931F17">
        <w:rPr>
          <w:szCs w:val="28"/>
        </w:rPr>
        <w:t>в)в абзаце первом части 12 слова "и главой муниципального образования" исключить;</w:t>
      </w:r>
    </w:p>
    <w:p w:rsidR="00931F17" w:rsidRPr="00931F17" w:rsidRDefault="00931F17" w:rsidP="00931F17">
      <w:pPr>
        <w:ind w:firstLine="709"/>
        <w:jc w:val="both"/>
        <w:rPr>
          <w:szCs w:val="28"/>
        </w:rPr>
      </w:pPr>
      <w:r w:rsidRPr="00931F17">
        <w:rPr>
          <w:szCs w:val="28"/>
        </w:rPr>
        <w:t>г)часть 13 изложить в следующей редакции:</w:t>
      </w:r>
    </w:p>
    <w:p w:rsidR="00931F17" w:rsidRPr="00931F17" w:rsidRDefault="00931F17" w:rsidP="00931F17">
      <w:pPr>
        <w:ind w:firstLine="709"/>
        <w:jc w:val="both"/>
        <w:rPr>
          <w:szCs w:val="28"/>
        </w:rPr>
      </w:pPr>
      <w:r w:rsidRPr="00931F17">
        <w:rPr>
          <w:szCs w:val="28"/>
        </w:rPr>
        <w:t>"13.Ограничения, связанные со статусом депутата, Губернатора Приморского края, устанавливаются федеральными законами.";</w:t>
      </w:r>
    </w:p>
    <w:p w:rsidR="00931F17" w:rsidRPr="00931F17" w:rsidRDefault="00931F17" w:rsidP="00931F17">
      <w:pPr>
        <w:ind w:firstLine="709"/>
        <w:jc w:val="both"/>
        <w:rPr>
          <w:szCs w:val="28"/>
        </w:rPr>
      </w:pPr>
      <w:r w:rsidRPr="00931F17">
        <w:rPr>
          <w:szCs w:val="28"/>
        </w:rPr>
        <w:t>4)в статье 8:</w:t>
      </w:r>
    </w:p>
    <w:p w:rsidR="00931F17" w:rsidRPr="00931F17" w:rsidRDefault="00931F17" w:rsidP="00931F17">
      <w:pPr>
        <w:ind w:firstLine="709"/>
        <w:jc w:val="both"/>
        <w:rPr>
          <w:szCs w:val="28"/>
        </w:rPr>
      </w:pPr>
      <w:r w:rsidRPr="00931F17">
        <w:rPr>
          <w:szCs w:val="28"/>
        </w:rPr>
        <w:t xml:space="preserve">а)часть 1 изложить следующей редакции: </w:t>
      </w:r>
    </w:p>
    <w:p w:rsidR="00931F17" w:rsidRPr="00931F17" w:rsidRDefault="00931F17" w:rsidP="00931F17">
      <w:pPr>
        <w:ind w:firstLine="709"/>
        <w:jc w:val="both"/>
        <w:rPr>
          <w:szCs w:val="28"/>
        </w:rPr>
      </w:pPr>
      <w:r w:rsidRPr="00931F17">
        <w:rPr>
          <w:szCs w:val="28"/>
        </w:rPr>
        <w:t>"1.В соответствии с федеральным законом срок полномочий депутатов Законодательного Собрания Приморского края одного созыва составляет</w:t>
      </w:r>
      <w:r w:rsidRPr="00931F17">
        <w:rPr>
          <w:szCs w:val="28"/>
        </w:rPr>
        <w:br/>
        <w:t xml:space="preserve">пять лет. В соответствии с Уставом Приморского края Законодательное Собрание Приморского края состоит из 40 депутатов. 10 депутатов Законодательного Собрания Приморского края избираются на основе пропорциональной избирательной системы по единому избирательному округу, включающему в себя всю территорию Приморского края. </w:t>
      </w:r>
      <w:r>
        <w:rPr>
          <w:szCs w:val="28"/>
        </w:rPr>
        <w:br/>
      </w:r>
      <w:r w:rsidRPr="00931F17">
        <w:rPr>
          <w:szCs w:val="28"/>
        </w:rPr>
        <w:t>30 депутатов Законодательного Собрания Приморского края избираются на основе мажоритарной избирательной системы относительного большинства по одномандатным избирательным округам, образуемым на территории Приморского края.</w:t>
      </w:r>
    </w:p>
    <w:p w:rsidR="00931F17" w:rsidRPr="00931F17" w:rsidRDefault="00931F17" w:rsidP="00931F17">
      <w:pPr>
        <w:ind w:firstLine="709"/>
        <w:jc w:val="both"/>
        <w:rPr>
          <w:szCs w:val="28"/>
        </w:rPr>
      </w:pPr>
      <w:r w:rsidRPr="00931F17">
        <w:rPr>
          <w:szCs w:val="28"/>
        </w:rPr>
        <w:t>В соответствии с федеральным законом, Уставом Приморского края Губернатор Приморского края избирается гражданами Российской Федерации, проживающими на территории Приморского края и обладающими активным избирательным правом, на основе всеобщего равного и прямого избирательного права при тайном голосовании на пять лет.</w:t>
      </w:r>
    </w:p>
    <w:p w:rsidR="00931F17" w:rsidRPr="00931F17" w:rsidRDefault="00931F17" w:rsidP="00931F17">
      <w:pPr>
        <w:ind w:firstLine="709"/>
        <w:jc w:val="both"/>
        <w:rPr>
          <w:szCs w:val="28"/>
        </w:rPr>
      </w:pPr>
      <w:r w:rsidRPr="00931F17">
        <w:rPr>
          <w:szCs w:val="28"/>
        </w:rPr>
        <w:t>Выборы Губернатора Приморского края проводятся по единому избирательному округу, включающему в себя всю территорию Приморского края.";</w:t>
      </w:r>
    </w:p>
    <w:p w:rsidR="00931F17" w:rsidRPr="00931F17" w:rsidRDefault="00931F17" w:rsidP="00931F17">
      <w:pPr>
        <w:ind w:firstLine="709"/>
        <w:jc w:val="both"/>
        <w:rPr>
          <w:szCs w:val="28"/>
        </w:rPr>
      </w:pPr>
      <w:r w:rsidRPr="00931F17">
        <w:rPr>
          <w:szCs w:val="28"/>
        </w:rPr>
        <w:t xml:space="preserve">б)часть 2 изложить в следующей редакции: </w:t>
      </w:r>
    </w:p>
    <w:p w:rsidR="00931F17" w:rsidRPr="00931F17" w:rsidRDefault="00931F17" w:rsidP="00931F17">
      <w:pPr>
        <w:ind w:firstLine="709"/>
        <w:jc w:val="both"/>
        <w:rPr>
          <w:szCs w:val="28"/>
        </w:rPr>
      </w:pPr>
      <w:r w:rsidRPr="00931F17">
        <w:rPr>
          <w:szCs w:val="28"/>
        </w:rPr>
        <w:t xml:space="preserve">"2.В соответствии с федеральным законом срок полномочий депутатов представительного органа муниципального образования составляет пять лет. </w:t>
      </w:r>
      <w:r w:rsidRPr="00931F17">
        <w:rPr>
          <w:szCs w:val="28"/>
        </w:rPr>
        <w:lastRenderedPageBreak/>
        <w:t xml:space="preserve">Порядок формирования и срок полномочий представительного органа муниципального образования определяется уставом муниципального образования в соответствии с Федеральным законом от 20 марта 2025 года </w:t>
      </w:r>
      <w:r w:rsidRPr="00931F17">
        <w:rPr>
          <w:szCs w:val="28"/>
        </w:rPr>
        <w:br/>
        <w:t>№ 33-ФЗ "Об общих принципах организации местного самоуправления в единой системе публичной власти.";</w:t>
      </w:r>
    </w:p>
    <w:p w:rsidR="00931F17" w:rsidRPr="00931F17" w:rsidRDefault="00931F17" w:rsidP="00931F17">
      <w:pPr>
        <w:ind w:firstLine="709"/>
        <w:jc w:val="both"/>
        <w:rPr>
          <w:szCs w:val="28"/>
        </w:rPr>
      </w:pPr>
      <w:r w:rsidRPr="00931F17">
        <w:rPr>
          <w:szCs w:val="28"/>
        </w:rPr>
        <w:t xml:space="preserve">в)часть 3 изложить в следующей редакции: </w:t>
      </w:r>
    </w:p>
    <w:p w:rsidR="00931F17" w:rsidRPr="00931F17" w:rsidRDefault="00931F17" w:rsidP="00931F17">
      <w:pPr>
        <w:ind w:firstLine="709"/>
        <w:jc w:val="both"/>
        <w:rPr>
          <w:szCs w:val="28"/>
        </w:rPr>
      </w:pPr>
      <w:r w:rsidRPr="00931F17">
        <w:rPr>
          <w:szCs w:val="28"/>
        </w:rPr>
        <w:t xml:space="preserve">"3.В соответствии с Федеральным законом днем окончания срока, на который избираются органы государственной власти Приморского края, органы местного самоуправления, депутаты указанных органов, является второе воскресенье сентября года, в котором истекает срок полномочий указанных органов или депутатов, а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Если второе воскресенье сентября года, в котором истекает срок полномочий указанных органов или депутатов,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w:t>
      </w:r>
      <w:r w:rsidRPr="00931F17">
        <w:rPr>
          <w:szCs w:val="28"/>
        </w:rPr>
        <w:br/>
        <w:t>в установленном порядке рабочим днем, днем окончания срока, на который избираются указанные органы или депутаты, является третье воскресенье сентября.";</w:t>
      </w:r>
    </w:p>
    <w:p w:rsidR="00931F17" w:rsidRPr="00931F17" w:rsidRDefault="00931F17" w:rsidP="00931F17">
      <w:pPr>
        <w:ind w:firstLine="709"/>
        <w:jc w:val="both"/>
        <w:rPr>
          <w:szCs w:val="28"/>
        </w:rPr>
      </w:pPr>
      <w:r w:rsidRPr="00931F17">
        <w:rPr>
          <w:szCs w:val="28"/>
        </w:rPr>
        <w:t xml:space="preserve">5)абзац первый части 2 статьи 10 изложить в следующей редакции: </w:t>
      </w:r>
    </w:p>
    <w:p w:rsidR="00931F17" w:rsidRPr="00931F17" w:rsidRDefault="00931F17" w:rsidP="00931F17">
      <w:pPr>
        <w:ind w:firstLine="709"/>
        <w:jc w:val="both"/>
        <w:rPr>
          <w:szCs w:val="28"/>
        </w:rPr>
      </w:pPr>
      <w:r w:rsidRPr="00931F17">
        <w:rPr>
          <w:szCs w:val="28"/>
        </w:rPr>
        <w:t>"2.Выборы депутатов представительных органов муниципальных образований проводятся с применением одной из следующих избирательных систем:";</w:t>
      </w:r>
    </w:p>
    <w:p w:rsidR="00931F17" w:rsidRPr="00931F17" w:rsidRDefault="00931F17" w:rsidP="00931F17">
      <w:pPr>
        <w:ind w:firstLine="709"/>
        <w:jc w:val="both"/>
        <w:rPr>
          <w:szCs w:val="28"/>
        </w:rPr>
      </w:pPr>
      <w:r w:rsidRPr="00931F17">
        <w:rPr>
          <w:szCs w:val="28"/>
        </w:rPr>
        <w:t>6)в статье 11:</w:t>
      </w:r>
    </w:p>
    <w:p w:rsidR="00931F17" w:rsidRPr="00931F17" w:rsidRDefault="00931F17" w:rsidP="00931F17">
      <w:pPr>
        <w:ind w:firstLine="709"/>
        <w:jc w:val="both"/>
        <w:rPr>
          <w:szCs w:val="28"/>
        </w:rPr>
      </w:pPr>
      <w:r w:rsidRPr="00931F17">
        <w:rPr>
          <w:szCs w:val="28"/>
        </w:rPr>
        <w:t>а)в части 2 слова ", главы муниципального образования, членов иных органов и выборных должностных лиц местного самоуправления" исключить;</w:t>
      </w:r>
    </w:p>
    <w:p w:rsidR="00931F17" w:rsidRPr="00931F17" w:rsidRDefault="00931F17" w:rsidP="00931F17">
      <w:pPr>
        <w:ind w:firstLine="709"/>
        <w:jc w:val="both"/>
        <w:rPr>
          <w:szCs w:val="28"/>
        </w:rPr>
      </w:pPr>
      <w:r w:rsidRPr="00931F17">
        <w:rPr>
          <w:szCs w:val="28"/>
        </w:rPr>
        <w:t>б)часть 4 изложить в следующей редакции:</w:t>
      </w:r>
    </w:p>
    <w:p w:rsidR="00931F17" w:rsidRPr="00931F17" w:rsidRDefault="00931F17" w:rsidP="00931F17">
      <w:pPr>
        <w:ind w:firstLine="709"/>
        <w:jc w:val="both"/>
        <w:rPr>
          <w:szCs w:val="28"/>
        </w:rPr>
      </w:pPr>
      <w:r w:rsidRPr="00931F17">
        <w:rPr>
          <w:szCs w:val="28"/>
        </w:rPr>
        <w:t>"4.В случае досрочного прекращения полномочий органов или депутатов, указанных в части 3 настоящей статьи,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Губернатора Приморского края, которые проводятся с учетом сроков назначения выборов, предусмотренных пунктом 7 статьи 10 Федерального закона, частью 9 настоящей статьи, в ближайшее второе воскресенье сентября после такого досрочного прекращения полномочий,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p>
    <w:p w:rsidR="00931F17" w:rsidRPr="00931F17" w:rsidRDefault="00931F17" w:rsidP="00931F17">
      <w:pPr>
        <w:ind w:firstLine="709"/>
        <w:jc w:val="both"/>
        <w:rPr>
          <w:szCs w:val="28"/>
        </w:rPr>
      </w:pPr>
      <w:r w:rsidRPr="00931F17">
        <w:rPr>
          <w:szCs w:val="28"/>
        </w:rPr>
        <w:t>в)часть 7 изложить в следующей редакции:</w:t>
      </w:r>
    </w:p>
    <w:p w:rsidR="00931F17" w:rsidRPr="00931F17" w:rsidRDefault="00931F17" w:rsidP="00931F17">
      <w:pPr>
        <w:ind w:firstLine="709"/>
        <w:jc w:val="both"/>
        <w:rPr>
          <w:szCs w:val="28"/>
        </w:rPr>
      </w:pPr>
      <w:r w:rsidRPr="00931F17">
        <w:rPr>
          <w:szCs w:val="28"/>
        </w:rPr>
        <w:t xml:space="preserve">"7.Дополнительные и повторные выборы депутатов Законодательного Собрания Приморского края назначаются Законодательным Собранием Приморского края. Повторные выборы Губернатора Приморского края назначаются Законодательным Собранием Приморского края. Повторное голосование на выборах Губернатора Приморского края назначается </w:t>
      </w:r>
      <w:r w:rsidRPr="00931F17">
        <w:rPr>
          <w:szCs w:val="28"/>
        </w:rPr>
        <w:lastRenderedPageBreak/>
        <w:t xml:space="preserve">Избирательной комиссией Приморского края. Дополнительные и повторные выборы депутатов представительного органа муниципального образования назначаются органом, уполномоченным федеральным законом. Повторное голосование на выборах депутатов Законодательного Собрания Приморского края, представительного органа муниципального образования назначается соответствующей окружной избирательной комиссией либо иной избирательной комиссией, на которую возложены полномочия окружной избирательной комиссии. Дополнительные и повторные выборы, повторное голосование назначаются в сроки, предусмотренные статьями 82, </w:t>
      </w:r>
      <w:hyperlink w:anchor="P2651">
        <w:r w:rsidRPr="00931F17">
          <w:rPr>
            <w:rStyle w:val="a6"/>
            <w:color w:val="auto"/>
            <w:szCs w:val="28"/>
            <w:u w:val="none"/>
          </w:rPr>
          <w:t>83</w:t>
        </w:r>
      </w:hyperlink>
      <w:r w:rsidRPr="00931F17">
        <w:rPr>
          <w:szCs w:val="28"/>
        </w:rPr>
        <w:t xml:space="preserve"> настоящего Кодекса. Решение о назначении дополнительных и повторных выборов, повторного голосования подлежит официальному опубликованию </w:t>
      </w:r>
      <w:r w:rsidRPr="00931F17">
        <w:rPr>
          <w:szCs w:val="28"/>
        </w:rPr>
        <w:br/>
        <w:t>в средствах массовой информации не позднее чем через три дня со дня его принятия.";</w:t>
      </w:r>
    </w:p>
    <w:p w:rsidR="00931F17" w:rsidRPr="00931F17" w:rsidRDefault="00931F17" w:rsidP="00931F17">
      <w:pPr>
        <w:ind w:firstLine="709"/>
        <w:jc w:val="both"/>
        <w:rPr>
          <w:szCs w:val="28"/>
        </w:rPr>
      </w:pPr>
      <w:r w:rsidRPr="00931F17">
        <w:rPr>
          <w:szCs w:val="28"/>
        </w:rPr>
        <w:t>7)в статье 14:</w:t>
      </w:r>
    </w:p>
    <w:p w:rsidR="00931F17" w:rsidRPr="00931F17" w:rsidRDefault="00931F17" w:rsidP="00931F17">
      <w:pPr>
        <w:ind w:firstLine="709"/>
        <w:jc w:val="both"/>
        <w:rPr>
          <w:szCs w:val="28"/>
        </w:rPr>
      </w:pPr>
      <w:r w:rsidRPr="00931F17">
        <w:rPr>
          <w:szCs w:val="28"/>
        </w:rPr>
        <w:t>а)часть 1 изложить в следующей редакции:</w:t>
      </w:r>
    </w:p>
    <w:p w:rsidR="00931F17" w:rsidRPr="00931F17" w:rsidRDefault="00931F17" w:rsidP="00931F17">
      <w:pPr>
        <w:ind w:firstLine="709"/>
        <w:jc w:val="both"/>
        <w:rPr>
          <w:szCs w:val="28"/>
        </w:rPr>
      </w:pPr>
      <w:r w:rsidRPr="00931F17">
        <w:rPr>
          <w:szCs w:val="28"/>
        </w:rPr>
        <w:t xml:space="preserve">"1.В целях реализации прав избирателей составляются списки избирателей. Списки избирателей составляются территориальными избирательными комиссиями, при отсутствии таковых - окружными избирательными комиссиями на основании сведений, полученных с использованием государственной системы регистрации (учета) избирателей, участников референдума и представляемых в соответствии с </w:t>
      </w:r>
      <w:hyperlink w:anchor="P493" w:tooltip="6. Сведения об избирателях, участниках референдума формирует и уточняет глава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
        <w:r w:rsidRPr="00931F17">
          <w:rPr>
            <w:rStyle w:val="a6"/>
            <w:color w:val="auto"/>
            <w:szCs w:val="28"/>
            <w:u w:val="none"/>
          </w:rPr>
          <w:t>пунктом 6</w:t>
        </w:r>
      </w:hyperlink>
      <w:r w:rsidRPr="00931F17">
        <w:rPr>
          <w:szCs w:val="28"/>
        </w:rPr>
        <w:br/>
        <w:t>статьи 17 Федерального закона, частью 8 настоящей статьи.";</w:t>
      </w:r>
    </w:p>
    <w:p w:rsidR="00931F17" w:rsidRPr="00931F17" w:rsidRDefault="00931F17" w:rsidP="00931F17">
      <w:pPr>
        <w:ind w:firstLine="709"/>
        <w:jc w:val="both"/>
        <w:rPr>
          <w:szCs w:val="28"/>
        </w:rPr>
      </w:pPr>
      <w:r w:rsidRPr="00931F17">
        <w:rPr>
          <w:szCs w:val="28"/>
        </w:rPr>
        <w:t>б)часть 2 изложить в следующей редакции:</w:t>
      </w:r>
    </w:p>
    <w:p w:rsidR="00931F17" w:rsidRPr="00931F17" w:rsidRDefault="00931F17" w:rsidP="00931F17">
      <w:pPr>
        <w:ind w:firstLine="709"/>
        <w:jc w:val="both"/>
        <w:rPr>
          <w:szCs w:val="28"/>
        </w:rPr>
      </w:pPr>
      <w:r w:rsidRPr="00931F17">
        <w:rPr>
          <w:szCs w:val="28"/>
        </w:rPr>
        <w:t>"2.Списки избирателей составляются не позднее чем за 11 дней до дня голосования отдельно по каждому избирательному участку по форме, установленной избирательной комиссией, организующей выборы.";</w:t>
      </w:r>
    </w:p>
    <w:p w:rsidR="00931F17" w:rsidRPr="00931F17" w:rsidRDefault="00931F17" w:rsidP="00931F17">
      <w:pPr>
        <w:ind w:firstLine="709"/>
        <w:jc w:val="both"/>
        <w:rPr>
          <w:szCs w:val="28"/>
        </w:rPr>
      </w:pPr>
      <w:r w:rsidRPr="00931F17">
        <w:rPr>
          <w:szCs w:val="28"/>
        </w:rPr>
        <w:t>в)часть 4 изложить в следующей редакции:</w:t>
      </w:r>
    </w:p>
    <w:p w:rsidR="00931F17" w:rsidRPr="00931F17" w:rsidRDefault="00931F17" w:rsidP="00931F17">
      <w:pPr>
        <w:ind w:firstLine="709"/>
        <w:jc w:val="both"/>
        <w:rPr>
          <w:szCs w:val="28"/>
        </w:rPr>
      </w:pPr>
      <w:r w:rsidRPr="00931F17">
        <w:rPr>
          <w:szCs w:val="28"/>
        </w:rPr>
        <w:t>"4.Список избирателей по избирательному участку, образованному в труднодоступной или отдаленной местности, в случаях и порядке, предусмотренных частью 20 статьи 74 настоящего Кодекса, может быть составлен участковой избирательной комиссией не позднее чем за 10 дней до дня голосования, а в исключительных случаях - не позднее чем за один день до дня голосования, в том числе досрочного голосования.";</w:t>
      </w:r>
    </w:p>
    <w:p w:rsidR="00931F17" w:rsidRPr="00931F17" w:rsidRDefault="00931F17" w:rsidP="00931F17">
      <w:pPr>
        <w:ind w:firstLine="709"/>
        <w:jc w:val="both"/>
        <w:rPr>
          <w:szCs w:val="28"/>
        </w:rPr>
      </w:pPr>
      <w:r w:rsidRPr="00931F17">
        <w:rPr>
          <w:szCs w:val="28"/>
        </w:rPr>
        <w:t xml:space="preserve">г)часть 8 изложить в следующей редакции: </w:t>
      </w:r>
    </w:p>
    <w:p w:rsidR="00931F17" w:rsidRPr="00931F17" w:rsidRDefault="00931F17" w:rsidP="00931F17">
      <w:pPr>
        <w:ind w:firstLine="709"/>
        <w:jc w:val="both"/>
        <w:rPr>
          <w:szCs w:val="28"/>
        </w:rPr>
      </w:pPr>
      <w:r w:rsidRPr="00931F17">
        <w:rPr>
          <w:szCs w:val="28"/>
        </w:rPr>
        <w:t xml:space="preserve">"8.Сведения об избирателях для составления списков избирателей формируются с использованием государственной системы регистрации (учета) избирателей, участников референдума. Сведения об избирателях-военнослужащих, находящихся в воинской части, членах их семей и о других избирателях,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и уточняет командир воинской части. Сведения об избирателях, находящихся в местах временного пребывания, представляет в избирательную комиссию руководитель организации, в которой избиратель временно пребывает. Указанные сведения направляются уполномоченным на то органом или уполномоченным должностным лицом в территориальные избирательные комиссии, при отсутствии таковых - в </w:t>
      </w:r>
      <w:r w:rsidRPr="00931F17">
        <w:rPr>
          <w:szCs w:val="28"/>
        </w:rPr>
        <w:lastRenderedPageBreak/>
        <w:t>окружные избирательные комиссии, а в случаях, предусмотренных законом, - в участковые избирательные комиссии сразу после назначения дня голосования или после образования этих комиссий.";</w:t>
      </w:r>
    </w:p>
    <w:p w:rsidR="00931F17" w:rsidRPr="00931F17" w:rsidRDefault="00931F17" w:rsidP="00931F17">
      <w:pPr>
        <w:ind w:firstLine="709"/>
        <w:jc w:val="both"/>
        <w:rPr>
          <w:szCs w:val="28"/>
        </w:rPr>
      </w:pPr>
      <w:r w:rsidRPr="00931F17">
        <w:rPr>
          <w:szCs w:val="28"/>
        </w:rPr>
        <w:t>д)часть 25 изложить в следующей редакции:</w:t>
      </w:r>
    </w:p>
    <w:p w:rsidR="00931F17" w:rsidRPr="00931F17" w:rsidRDefault="00931F17" w:rsidP="00931F17">
      <w:pPr>
        <w:ind w:firstLine="709"/>
        <w:jc w:val="both"/>
        <w:rPr>
          <w:szCs w:val="28"/>
        </w:rPr>
      </w:pPr>
      <w:r w:rsidRPr="00931F17">
        <w:rPr>
          <w:szCs w:val="28"/>
        </w:rPr>
        <w:t>"25.Граждане Российской Федерации, зарегистрированные по месту жительства на территории соответствующего избирательного участка после представления списка избирателей для ознакомления избирателям, а также граждане, по какой-либо иной причине не включенные в список избирателей, дополнительно включаются участковой избирательной комиссией в список избирателей на основании паспорта или документа, заменяющего паспорт гражданина, а при необходимости - и документов, подтверждающих нахождение места жительства избирателя на территории данного избирательного участка.";</w:t>
      </w:r>
    </w:p>
    <w:p w:rsidR="00931F17" w:rsidRPr="00931F17" w:rsidRDefault="00931F17" w:rsidP="00931F17">
      <w:pPr>
        <w:ind w:firstLine="709"/>
        <w:jc w:val="both"/>
        <w:rPr>
          <w:szCs w:val="28"/>
        </w:rPr>
      </w:pPr>
      <w:r w:rsidRPr="00931F17">
        <w:rPr>
          <w:szCs w:val="28"/>
        </w:rPr>
        <w:t>8)в статье 15:</w:t>
      </w:r>
    </w:p>
    <w:p w:rsidR="00931F17" w:rsidRPr="00931F17" w:rsidRDefault="00931F17" w:rsidP="00931F17">
      <w:pPr>
        <w:ind w:firstLine="709"/>
        <w:jc w:val="both"/>
        <w:rPr>
          <w:szCs w:val="28"/>
        </w:rPr>
      </w:pPr>
      <w:r w:rsidRPr="00931F17">
        <w:rPr>
          <w:szCs w:val="28"/>
        </w:rPr>
        <w:t>а)абзац второй части 1 изложить в следующей редакции:</w:t>
      </w:r>
    </w:p>
    <w:p w:rsidR="00931F17" w:rsidRPr="00931F17" w:rsidRDefault="00931F17" w:rsidP="00931F17">
      <w:pPr>
        <w:ind w:firstLine="709"/>
        <w:jc w:val="both"/>
        <w:rPr>
          <w:szCs w:val="28"/>
        </w:rPr>
      </w:pPr>
      <w:r w:rsidRPr="00931F17">
        <w:rPr>
          <w:szCs w:val="28"/>
        </w:rPr>
        <w:t>"Для проведения выборов депутатов представительного органа муниципального образования в соответствии с уставом муниципального образования образуются одномандатные (многомандатные) избирательные округа.";</w:t>
      </w:r>
    </w:p>
    <w:p w:rsidR="00931F17" w:rsidRPr="00931F17" w:rsidRDefault="00931F17" w:rsidP="00931F17">
      <w:pPr>
        <w:ind w:firstLine="709"/>
        <w:jc w:val="both"/>
        <w:rPr>
          <w:szCs w:val="28"/>
        </w:rPr>
      </w:pPr>
      <w:r w:rsidRPr="00931F17">
        <w:rPr>
          <w:szCs w:val="28"/>
        </w:rPr>
        <w:t>б)в пункте 1 части 5 слова ", представительного органа муниципального образования" исключить;</w:t>
      </w:r>
    </w:p>
    <w:p w:rsidR="00931F17" w:rsidRPr="00931F17" w:rsidRDefault="00931F17" w:rsidP="00931F17">
      <w:pPr>
        <w:ind w:firstLine="709"/>
        <w:jc w:val="both"/>
        <w:rPr>
          <w:szCs w:val="28"/>
        </w:rPr>
      </w:pPr>
      <w:r w:rsidRPr="00931F17">
        <w:rPr>
          <w:szCs w:val="28"/>
        </w:rPr>
        <w:t>в)часть 9 изложить в следующей редакции:</w:t>
      </w:r>
    </w:p>
    <w:p w:rsidR="00931F17" w:rsidRPr="00931F17" w:rsidRDefault="00931F17" w:rsidP="00931F17">
      <w:pPr>
        <w:ind w:firstLine="709"/>
        <w:jc w:val="both"/>
        <w:rPr>
          <w:szCs w:val="28"/>
        </w:rPr>
      </w:pPr>
      <w:r w:rsidRPr="00931F17">
        <w:rPr>
          <w:szCs w:val="28"/>
        </w:rPr>
        <w:t xml:space="preserve">"9.В случае образования многомандатного избирательного округа число депутатских мандатов, подлежащих распределению в этом округе, </w:t>
      </w:r>
      <w:r w:rsidRPr="00931F17">
        <w:rPr>
          <w:szCs w:val="28"/>
        </w:rPr>
        <w:br/>
        <w:t xml:space="preserve">не может превышать пяти. Данное ограничение не применяется при выборах </w:t>
      </w:r>
      <w:r w:rsidRPr="00931F17">
        <w:rPr>
          <w:szCs w:val="28"/>
        </w:rPr>
        <w:br/>
        <w:t xml:space="preserve">в органы местного самоуправления в избирательном округе, образованном </w:t>
      </w:r>
      <w:r w:rsidRPr="00931F17">
        <w:rPr>
          <w:szCs w:val="28"/>
        </w:rPr>
        <w:br/>
        <w:t>в границах избирательного участка.";</w:t>
      </w:r>
    </w:p>
    <w:p w:rsidR="00931F17" w:rsidRPr="00931F17" w:rsidRDefault="00931F17" w:rsidP="00931F17">
      <w:pPr>
        <w:ind w:firstLine="709"/>
        <w:jc w:val="both"/>
        <w:rPr>
          <w:szCs w:val="28"/>
        </w:rPr>
      </w:pPr>
      <w:r w:rsidRPr="00931F17">
        <w:rPr>
          <w:szCs w:val="28"/>
        </w:rPr>
        <w:t>9)в статье 16:</w:t>
      </w:r>
    </w:p>
    <w:p w:rsidR="00931F17" w:rsidRPr="00931F17" w:rsidRDefault="00931F17" w:rsidP="00931F17">
      <w:pPr>
        <w:ind w:firstLine="709"/>
        <w:jc w:val="both"/>
        <w:rPr>
          <w:szCs w:val="28"/>
        </w:rPr>
      </w:pPr>
      <w:r w:rsidRPr="00931F17">
        <w:rPr>
          <w:szCs w:val="28"/>
        </w:rPr>
        <w:t>а)в части 2 слова "муниципального района, муниципального округа, городского округа" исключить;</w:t>
      </w:r>
    </w:p>
    <w:p w:rsidR="00931F17" w:rsidRPr="00931F17" w:rsidRDefault="00931F17" w:rsidP="00931F17">
      <w:pPr>
        <w:ind w:firstLine="709"/>
        <w:jc w:val="both"/>
        <w:rPr>
          <w:szCs w:val="28"/>
        </w:rPr>
      </w:pPr>
      <w:r w:rsidRPr="00931F17">
        <w:rPr>
          <w:szCs w:val="28"/>
        </w:rPr>
        <w:t>б)в части 2</w:t>
      </w:r>
      <w:r w:rsidRPr="00931F17">
        <w:rPr>
          <w:szCs w:val="28"/>
          <w:vertAlign w:val="superscript"/>
        </w:rPr>
        <w:t>3</w:t>
      </w:r>
      <w:r w:rsidRPr="00931F17">
        <w:rPr>
          <w:szCs w:val="28"/>
        </w:rPr>
        <w:t xml:space="preserve"> слова "муниципального района, муниципального округа, городского округа" заменить словами "муниципального образования";</w:t>
      </w:r>
    </w:p>
    <w:p w:rsidR="00931F17" w:rsidRPr="00931F17" w:rsidRDefault="00931F17" w:rsidP="00931F17">
      <w:pPr>
        <w:ind w:firstLine="709"/>
        <w:jc w:val="both"/>
        <w:rPr>
          <w:szCs w:val="28"/>
        </w:rPr>
      </w:pPr>
      <w:r w:rsidRPr="00931F17">
        <w:rPr>
          <w:szCs w:val="28"/>
        </w:rPr>
        <w:t xml:space="preserve">в)часть 6 изложить в следующей редакции: </w:t>
      </w:r>
    </w:p>
    <w:p w:rsidR="00931F17" w:rsidRPr="00931F17" w:rsidRDefault="00931F17" w:rsidP="00931F17">
      <w:pPr>
        <w:ind w:firstLine="709"/>
        <w:jc w:val="both"/>
        <w:rPr>
          <w:szCs w:val="28"/>
        </w:rPr>
      </w:pPr>
      <w:r w:rsidRPr="00931F17">
        <w:rPr>
          <w:szCs w:val="28"/>
        </w:rPr>
        <w:t>"6.Списки избирательных участков с указанием их границ (если избирательный участок образован на части территории населенного пункта) либо перечня населенных пунктов (если избирательный участок образован на территориях одного или нескольких населенных пунктов), номеров, мест нахождения участковых избирательных комиссий и помещений для голосования должны быть опубликованы главой местной администрации не позднее чем за 40 дней до дня голосования. Информация об избирательных участках, образованных в соответствии с частями 4 и 5 настоящей статьи, должна быть опубликована (обнародована) не позднее чем через два дня после их образования.";</w:t>
      </w:r>
    </w:p>
    <w:p w:rsidR="00931F17" w:rsidRPr="00931F17" w:rsidRDefault="00931F17" w:rsidP="00931F17">
      <w:pPr>
        <w:ind w:firstLine="709"/>
        <w:jc w:val="both"/>
        <w:rPr>
          <w:szCs w:val="28"/>
        </w:rPr>
      </w:pPr>
      <w:r w:rsidRPr="00931F17">
        <w:rPr>
          <w:szCs w:val="28"/>
        </w:rPr>
        <w:t>10)в статье 17:</w:t>
      </w:r>
    </w:p>
    <w:p w:rsidR="00931F17" w:rsidRPr="00931F17" w:rsidRDefault="00931F17" w:rsidP="00931F17">
      <w:pPr>
        <w:ind w:firstLine="709"/>
        <w:jc w:val="both"/>
        <w:rPr>
          <w:szCs w:val="28"/>
        </w:rPr>
      </w:pPr>
      <w:r w:rsidRPr="00931F17">
        <w:rPr>
          <w:szCs w:val="28"/>
        </w:rPr>
        <w:t>а)часть 5 признать утратившей силу;</w:t>
      </w:r>
    </w:p>
    <w:p w:rsidR="00931F17" w:rsidRPr="00931F17" w:rsidRDefault="00931F17" w:rsidP="00931F17">
      <w:pPr>
        <w:ind w:firstLine="709"/>
        <w:jc w:val="both"/>
        <w:rPr>
          <w:szCs w:val="28"/>
        </w:rPr>
      </w:pPr>
      <w:r w:rsidRPr="00931F17">
        <w:rPr>
          <w:szCs w:val="28"/>
        </w:rPr>
        <w:t>б)в части 6 слова ", главы муниципального образования" исключить;</w:t>
      </w:r>
    </w:p>
    <w:p w:rsidR="00931F17" w:rsidRPr="00931F17" w:rsidRDefault="00931F17" w:rsidP="00931F17">
      <w:pPr>
        <w:ind w:firstLine="709"/>
        <w:jc w:val="both"/>
        <w:rPr>
          <w:szCs w:val="28"/>
        </w:rPr>
      </w:pPr>
      <w:r w:rsidRPr="00931F17">
        <w:rPr>
          <w:szCs w:val="28"/>
        </w:rPr>
        <w:lastRenderedPageBreak/>
        <w:t>в)часть 9 признать утратившей силу;</w:t>
      </w:r>
    </w:p>
    <w:p w:rsidR="00931F17" w:rsidRPr="00931F17" w:rsidRDefault="00931F17" w:rsidP="00931F17">
      <w:pPr>
        <w:ind w:firstLine="709"/>
        <w:jc w:val="both"/>
        <w:rPr>
          <w:szCs w:val="28"/>
        </w:rPr>
      </w:pPr>
      <w:r w:rsidRPr="00931F17">
        <w:rPr>
          <w:szCs w:val="28"/>
        </w:rPr>
        <w:t>г)часть 15 признать утратившей силу;</w:t>
      </w:r>
    </w:p>
    <w:p w:rsidR="00931F17" w:rsidRPr="00931F17" w:rsidRDefault="00931F17" w:rsidP="00931F17">
      <w:pPr>
        <w:ind w:firstLine="709"/>
        <w:jc w:val="both"/>
        <w:rPr>
          <w:szCs w:val="28"/>
        </w:rPr>
      </w:pPr>
      <w:r w:rsidRPr="00931F17">
        <w:rPr>
          <w:szCs w:val="28"/>
        </w:rPr>
        <w:t>д)дополнить частью 27</w:t>
      </w:r>
      <w:r w:rsidRPr="00931F17">
        <w:rPr>
          <w:szCs w:val="28"/>
          <w:vertAlign w:val="superscript"/>
        </w:rPr>
        <w:t>1</w:t>
      </w:r>
      <w:r w:rsidRPr="00931F17">
        <w:rPr>
          <w:szCs w:val="28"/>
        </w:rPr>
        <w:t xml:space="preserve"> следующего содержания:</w:t>
      </w:r>
    </w:p>
    <w:p w:rsidR="00931F17" w:rsidRPr="00931F17" w:rsidRDefault="00931F17" w:rsidP="00931F17">
      <w:pPr>
        <w:ind w:firstLine="709"/>
        <w:jc w:val="both"/>
        <w:rPr>
          <w:szCs w:val="28"/>
        </w:rPr>
      </w:pPr>
      <w:r w:rsidRPr="00931F17">
        <w:rPr>
          <w:szCs w:val="28"/>
        </w:rPr>
        <w:t>"27</w:t>
      </w:r>
      <w:r w:rsidRPr="00931F17">
        <w:rPr>
          <w:szCs w:val="28"/>
          <w:vertAlign w:val="superscript"/>
        </w:rPr>
        <w:t>1</w:t>
      </w:r>
      <w:r w:rsidRPr="00931F17">
        <w:rPr>
          <w:szCs w:val="28"/>
        </w:rPr>
        <w:t>.В соответствии с Федеральным законом сведения, содержащиеся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о физическом лице (фамилия, имя, отчество (при наличии), дата рождения, место жительства, серия, номер и дата выдачи паспорта или документа, заменяющего паспорт гражданина, страховой номер индивидуального лицевого счета) предоставляются оператором указанной информационной системы Центральной избирательной комиссии Российской Федерации в целях сопоставления таких сведений со сведениями, содержащимися в ГАС "Выборы", и их актуализации. Предоставление Центральной избирательной комиссии Российской Федерации таких сведений в целях, предусмотренных пунктом 20</w:t>
      </w:r>
      <w:r w:rsidRPr="00931F17">
        <w:rPr>
          <w:szCs w:val="28"/>
          <w:vertAlign w:val="superscript"/>
        </w:rPr>
        <w:t>1</w:t>
      </w:r>
      <w:r w:rsidRPr="00931F17">
        <w:rPr>
          <w:szCs w:val="28"/>
        </w:rPr>
        <w:t xml:space="preserve"> статьи 20 Федерального закона, осуществляется в порядке и составе, установленных соглашением между оператором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Центральной избирательной комиссией Российской Федерации.";</w:t>
      </w:r>
    </w:p>
    <w:p w:rsidR="00931F17" w:rsidRPr="00931F17" w:rsidRDefault="00931F17" w:rsidP="00931F17">
      <w:pPr>
        <w:ind w:firstLine="709"/>
        <w:jc w:val="both"/>
        <w:rPr>
          <w:szCs w:val="28"/>
        </w:rPr>
      </w:pPr>
      <w:r w:rsidRPr="00931F17">
        <w:rPr>
          <w:szCs w:val="28"/>
        </w:rPr>
        <w:t>11)часть 1 статьи 24 изложить в следующей редакции:</w:t>
      </w:r>
    </w:p>
    <w:p w:rsidR="00931F17" w:rsidRPr="00931F17" w:rsidRDefault="00931F17" w:rsidP="00931F17">
      <w:pPr>
        <w:ind w:firstLine="709"/>
        <w:jc w:val="both"/>
        <w:rPr>
          <w:szCs w:val="28"/>
        </w:rPr>
      </w:pPr>
      <w:r w:rsidRPr="00931F17">
        <w:rPr>
          <w:szCs w:val="28"/>
        </w:rPr>
        <w:t>"1.Для обеспечения процесса голосования избирателей и подсчета голосов избирателей на избирательных участках формируются участковые избирательные комиссии, которые в том числе совмещают полномочия по подготовке и проведению выборов различных уровней на определенной территории. На избирательных участках, образованных в соответствии с пунктом 2 статьи 19 Федерального закона, частью 2 статьи 16 настоящего Кодекса, участковые избирательные комиссии формируются территориальными избирательные комиссиями.";</w:t>
      </w:r>
    </w:p>
    <w:p w:rsidR="00931F17" w:rsidRPr="00931F17" w:rsidRDefault="00931F17" w:rsidP="00931F17">
      <w:pPr>
        <w:ind w:firstLine="709"/>
        <w:jc w:val="both"/>
        <w:rPr>
          <w:szCs w:val="28"/>
        </w:rPr>
      </w:pPr>
      <w:r w:rsidRPr="00931F17">
        <w:rPr>
          <w:szCs w:val="28"/>
        </w:rPr>
        <w:t>12)в статье 25:</w:t>
      </w:r>
    </w:p>
    <w:p w:rsidR="00931F17" w:rsidRPr="00931F17" w:rsidRDefault="00931F17" w:rsidP="00931F17">
      <w:pPr>
        <w:ind w:firstLine="709"/>
        <w:jc w:val="both"/>
        <w:rPr>
          <w:szCs w:val="28"/>
        </w:rPr>
      </w:pPr>
      <w:r w:rsidRPr="00931F17">
        <w:rPr>
          <w:szCs w:val="28"/>
        </w:rPr>
        <w:t>а)в пункте 2 части 4 слова "муниципального района, муниципального округа, городского округа на территории указанных муниципальных образований" исключить;</w:t>
      </w:r>
    </w:p>
    <w:p w:rsidR="00931F17" w:rsidRPr="00931F17" w:rsidRDefault="00931F17" w:rsidP="00931F17">
      <w:pPr>
        <w:ind w:firstLine="709"/>
        <w:jc w:val="both"/>
        <w:rPr>
          <w:szCs w:val="28"/>
        </w:rPr>
      </w:pPr>
      <w:r w:rsidRPr="00931F17">
        <w:rPr>
          <w:szCs w:val="28"/>
        </w:rPr>
        <w:t>б)в части 5 слова "частями 2-4 статьи 27" заменить словами "частью 2 статьи 27";</w:t>
      </w:r>
    </w:p>
    <w:p w:rsidR="00931F17" w:rsidRPr="00931F17" w:rsidRDefault="00931F17" w:rsidP="00931F17">
      <w:pPr>
        <w:ind w:firstLine="709"/>
        <w:jc w:val="both"/>
        <w:rPr>
          <w:szCs w:val="28"/>
        </w:rPr>
      </w:pPr>
      <w:r w:rsidRPr="00931F17">
        <w:rPr>
          <w:szCs w:val="28"/>
        </w:rPr>
        <w:t>13)в статье 27:</w:t>
      </w:r>
    </w:p>
    <w:p w:rsidR="00931F17" w:rsidRPr="00931F17" w:rsidRDefault="00931F17" w:rsidP="00931F17">
      <w:pPr>
        <w:ind w:firstLine="709"/>
        <w:jc w:val="both"/>
        <w:rPr>
          <w:szCs w:val="28"/>
        </w:rPr>
      </w:pPr>
      <w:r w:rsidRPr="00931F17">
        <w:rPr>
          <w:szCs w:val="28"/>
        </w:rPr>
        <w:t>а)в части 1:</w:t>
      </w:r>
    </w:p>
    <w:p w:rsidR="00931F17" w:rsidRPr="00931F17" w:rsidRDefault="00931F17" w:rsidP="00931F17">
      <w:pPr>
        <w:ind w:firstLine="709"/>
        <w:jc w:val="both"/>
        <w:rPr>
          <w:szCs w:val="28"/>
        </w:rPr>
      </w:pPr>
      <w:r w:rsidRPr="00931F17">
        <w:rPr>
          <w:szCs w:val="28"/>
        </w:rPr>
        <w:t>пункт 6</w:t>
      </w:r>
      <w:r w:rsidRPr="00931F17">
        <w:rPr>
          <w:szCs w:val="28"/>
          <w:vertAlign w:val="superscript"/>
        </w:rPr>
        <w:t>1</w:t>
      </w:r>
      <w:r w:rsidRPr="00931F17">
        <w:rPr>
          <w:szCs w:val="28"/>
        </w:rPr>
        <w:t xml:space="preserve"> изложить в следующей редакции:</w:t>
      </w:r>
    </w:p>
    <w:p w:rsidR="00931F17" w:rsidRPr="00931F17" w:rsidRDefault="00931F17" w:rsidP="00931F17">
      <w:pPr>
        <w:ind w:firstLine="709"/>
        <w:jc w:val="both"/>
        <w:rPr>
          <w:szCs w:val="28"/>
        </w:rPr>
      </w:pPr>
      <w:r w:rsidRPr="00931F17">
        <w:rPr>
          <w:szCs w:val="28"/>
        </w:rPr>
        <w:t>"6</w:t>
      </w:r>
      <w:r w:rsidRPr="00931F17">
        <w:rPr>
          <w:szCs w:val="28"/>
          <w:vertAlign w:val="superscript"/>
        </w:rPr>
        <w:t>1</w:t>
      </w:r>
      <w:r w:rsidRPr="00931F17">
        <w:rPr>
          <w:szCs w:val="28"/>
        </w:rPr>
        <w:t>)рассматривает жалобы (заявления) на решения и действия (бездействие) участковых избирательных комиссий и принимает по указанным жалобам (заявлениям) мотивированные решения;";</w:t>
      </w:r>
    </w:p>
    <w:p w:rsidR="00931F17" w:rsidRPr="00931F17" w:rsidRDefault="00167C2D" w:rsidP="00931F17">
      <w:pPr>
        <w:ind w:firstLine="709"/>
        <w:jc w:val="both"/>
        <w:rPr>
          <w:szCs w:val="28"/>
        </w:rPr>
      </w:pPr>
      <w:r>
        <w:rPr>
          <w:szCs w:val="28"/>
        </w:rPr>
        <w:br w:type="page"/>
      </w:r>
      <w:r w:rsidR="00931F17" w:rsidRPr="00931F17">
        <w:rPr>
          <w:szCs w:val="28"/>
        </w:rPr>
        <w:lastRenderedPageBreak/>
        <w:t>пункт 7 изложить в следующей редакции:</w:t>
      </w:r>
    </w:p>
    <w:p w:rsidR="00931F17" w:rsidRPr="00931F17" w:rsidRDefault="00931F17" w:rsidP="00931F17">
      <w:pPr>
        <w:ind w:firstLine="709"/>
        <w:jc w:val="both"/>
        <w:rPr>
          <w:szCs w:val="28"/>
        </w:rPr>
      </w:pPr>
      <w:r w:rsidRPr="00931F17">
        <w:rPr>
          <w:szCs w:val="28"/>
        </w:rPr>
        <w:t>"7)составляет списки избирателей по соответствующей территории отдельно по каждому избирательному участку, за исключением случаев составления списков избирателей непосредственно участковыми избирательными комиссиями;";</w:t>
      </w:r>
    </w:p>
    <w:p w:rsidR="00931F17" w:rsidRPr="00931F17" w:rsidRDefault="00931F17" w:rsidP="00931F17">
      <w:pPr>
        <w:ind w:firstLine="709"/>
        <w:jc w:val="both"/>
        <w:rPr>
          <w:szCs w:val="28"/>
        </w:rPr>
      </w:pPr>
      <w:r w:rsidRPr="00931F17">
        <w:rPr>
          <w:szCs w:val="28"/>
        </w:rPr>
        <w:t>пункт 8 изложить в следующей редакции:</w:t>
      </w:r>
    </w:p>
    <w:p w:rsidR="00931F17" w:rsidRPr="00931F17" w:rsidRDefault="00931F17" w:rsidP="00931F17">
      <w:pPr>
        <w:ind w:firstLine="709"/>
        <w:jc w:val="both"/>
        <w:rPr>
          <w:szCs w:val="28"/>
        </w:rPr>
      </w:pPr>
      <w:r w:rsidRPr="00931F17">
        <w:rPr>
          <w:szCs w:val="28"/>
        </w:rPr>
        <w:t>"8)распределяет выделенные ей из соответствующего бюджета средства на финансовое обеспечение подготовки и проведения выборов, из краевого бюджета - на оказание содействия в подготовке и проведении выборов в федеральные органы государственной власти, контролирует целевое использование указанных средств;";</w:t>
      </w:r>
    </w:p>
    <w:p w:rsidR="00931F17" w:rsidRPr="00931F17" w:rsidRDefault="00931F17" w:rsidP="00931F17">
      <w:pPr>
        <w:ind w:firstLine="709"/>
        <w:jc w:val="both"/>
        <w:rPr>
          <w:szCs w:val="28"/>
        </w:rPr>
      </w:pPr>
      <w:r w:rsidRPr="00931F17">
        <w:rPr>
          <w:szCs w:val="28"/>
        </w:rPr>
        <w:t>в пункте 12 слова "в проведении голосования на избирательных участках" исключить;</w:t>
      </w:r>
    </w:p>
    <w:p w:rsidR="00931F17" w:rsidRPr="00931F17" w:rsidRDefault="00931F17" w:rsidP="00931F17">
      <w:pPr>
        <w:ind w:firstLine="709"/>
        <w:jc w:val="both"/>
        <w:rPr>
          <w:szCs w:val="28"/>
        </w:rPr>
      </w:pPr>
      <w:r w:rsidRPr="00931F17">
        <w:rPr>
          <w:szCs w:val="28"/>
        </w:rPr>
        <w:t>б)часть 2 изложить в следующей редакции:</w:t>
      </w:r>
    </w:p>
    <w:p w:rsidR="00931F17" w:rsidRPr="00931F17" w:rsidRDefault="00931F17" w:rsidP="00931F17">
      <w:pPr>
        <w:ind w:firstLine="709"/>
        <w:jc w:val="both"/>
        <w:rPr>
          <w:szCs w:val="28"/>
        </w:rPr>
      </w:pPr>
      <w:r w:rsidRPr="00931F17">
        <w:rPr>
          <w:szCs w:val="28"/>
        </w:rPr>
        <w:t>"2.Территориальная избирательная комиссия при организации подготовки и проведения выборов в органы местного самоуправления:</w:t>
      </w:r>
    </w:p>
    <w:p w:rsidR="00931F17" w:rsidRPr="00931F17" w:rsidRDefault="00931F17" w:rsidP="00931F17">
      <w:pPr>
        <w:ind w:firstLine="709"/>
        <w:jc w:val="both"/>
        <w:rPr>
          <w:szCs w:val="28"/>
        </w:rPr>
      </w:pPr>
      <w:r w:rsidRPr="00931F17">
        <w:rPr>
          <w:szCs w:val="28"/>
        </w:rPr>
        <w:t>1)организует подготовку и проведение выборов в органы местного самоуправления;</w:t>
      </w:r>
    </w:p>
    <w:p w:rsidR="00931F17" w:rsidRPr="00931F17" w:rsidRDefault="00931F17" w:rsidP="00931F17">
      <w:pPr>
        <w:ind w:firstLine="709"/>
        <w:jc w:val="both"/>
        <w:rPr>
          <w:szCs w:val="28"/>
        </w:rPr>
      </w:pPr>
      <w:r w:rsidRPr="00931F17">
        <w:rPr>
          <w:szCs w:val="28"/>
        </w:rPr>
        <w:t>2)осуществляет на территории муниципального образования контроль за соблюдением избирательных прав граждан Российской Федерации;</w:t>
      </w:r>
    </w:p>
    <w:p w:rsidR="00931F17" w:rsidRPr="00931F17" w:rsidRDefault="00931F17" w:rsidP="00931F17">
      <w:pPr>
        <w:ind w:firstLine="709"/>
        <w:jc w:val="both"/>
        <w:rPr>
          <w:szCs w:val="28"/>
        </w:rPr>
      </w:pPr>
      <w:r w:rsidRPr="00931F17">
        <w:rPr>
          <w:szCs w:val="28"/>
        </w:rPr>
        <w:t>3)обеспечивает на территории муниципального образования реализацию мероприятий, связанных с подготовкой и проведением выборов в органы местного самоуправления, изданием необходимой печатной продукции;</w:t>
      </w:r>
    </w:p>
    <w:p w:rsidR="00931F17" w:rsidRPr="00931F17" w:rsidRDefault="00931F17" w:rsidP="00931F17">
      <w:pPr>
        <w:ind w:firstLine="709"/>
        <w:jc w:val="both"/>
        <w:rPr>
          <w:szCs w:val="28"/>
        </w:rPr>
      </w:pPr>
      <w:r w:rsidRPr="00931F17">
        <w:rPr>
          <w:szCs w:val="28"/>
        </w:rPr>
        <w:t>4)осуществляет на территории муниципального образования меры по обеспечению при проведении выборов в органы местного самоуправления соблюдения единого порядка распределения эфирного времени и печатной площади между зарегистрированными кандидатами для проведения предвыборной агитации;</w:t>
      </w:r>
    </w:p>
    <w:p w:rsidR="00931F17" w:rsidRPr="00931F17" w:rsidRDefault="00931F17" w:rsidP="00931F17">
      <w:pPr>
        <w:ind w:firstLine="709"/>
        <w:jc w:val="both"/>
        <w:rPr>
          <w:szCs w:val="28"/>
        </w:rPr>
      </w:pPr>
      <w:r w:rsidRPr="00931F17">
        <w:rPr>
          <w:szCs w:val="28"/>
        </w:rPr>
        <w:t>5)осуществляет на территории муниципального образования меры по обеспечению при проведении выборов в органы местного самоуправления соблюдения единого порядка установления итогов голосования, определения результатов выборов;</w:t>
      </w:r>
    </w:p>
    <w:p w:rsidR="00931F17" w:rsidRPr="00931F17" w:rsidRDefault="00931F17" w:rsidP="00931F17">
      <w:pPr>
        <w:ind w:firstLine="709"/>
        <w:jc w:val="both"/>
        <w:rPr>
          <w:szCs w:val="28"/>
        </w:rPr>
      </w:pPr>
      <w:r w:rsidRPr="00931F17">
        <w:rPr>
          <w:szCs w:val="28"/>
        </w:rPr>
        <w:t>6)осуществляет на территории муниципального образования меры по обеспечению при проведении выборов в органы местного самоуправления соблюдения единого порядка опубликования итогов голосования и результатов выборов;</w:t>
      </w:r>
    </w:p>
    <w:p w:rsidR="00931F17" w:rsidRPr="00931F17" w:rsidRDefault="00931F17" w:rsidP="00931F17">
      <w:pPr>
        <w:ind w:firstLine="709"/>
        <w:jc w:val="both"/>
        <w:rPr>
          <w:szCs w:val="28"/>
        </w:rPr>
      </w:pPr>
      <w:r w:rsidRPr="00931F17">
        <w:rPr>
          <w:szCs w:val="28"/>
        </w:rPr>
        <w:t>7)осуществляет на территории муниципального образования меры по организации финансирования подготовки и проведения выборов в органы местного самоуправления, распределяет выделенные из местного бюджета и (или) краевого бюджета средства на финансовое обеспечение подготовки и проведения выборов в органы местного самоуправления, контролирует целевое использование указанных средств;</w:t>
      </w:r>
    </w:p>
    <w:p w:rsidR="00931F17" w:rsidRPr="00931F17" w:rsidRDefault="00931F17" w:rsidP="00931F17">
      <w:pPr>
        <w:ind w:firstLine="709"/>
        <w:jc w:val="both"/>
        <w:rPr>
          <w:szCs w:val="28"/>
        </w:rPr>
      </w:pPr>
      <w:r w:rsidRPr="00931F17">
        <w:rPr>
          <w:szCs w:val="28"/>
        </w:rPr>
        <w:t>8)оказывает правовую, методическую, организационно-техническую помощь нижестоящим избирательным комиссиям;</w:t>
      </w:r>
    </w:p>
    <w:p w:rsidR="00931F17" w:rsidRPr="00931F17" w:rsidRDefault="00931F17" w:rsidP="00931F17">
      <w:pPr>
        <w:ind w:firstLine="709"/>
        <w:jc w:val="both"/>
        <w:rPr>
          <w:szCs w:val="28"/>
        </w:rPr>
      </w:pPr>
      <w:r w:rsidRPr="00931F17">
        <w:rPr>
          <w:szCs w:val="28"/>
        </w:rPr>
        <w:lastRenderedPageBreak/>
        <w:t>9)заслушивает сообщения органов местного самоуправления по вопросам, связанным с подготовкой и проведением выборов в органы местного самоуправления;</w:t>
      </w:r>
    </w:p>
    <w:p w:rsidR="00931F17" w:rsidRPr="00931F17" w:rsidRDefault="00931F17" w:rsidP="00931F17">
      <w:pPr>
        <w:ind w:firstLine="709"/>
        <w:jc w:val="both"/>
        <w:rPr>
          <w:szCs w:val="28"/>
        </w:rPr>
      </w:pPr>
      <w:r w:rsidRPr="00931F17">
        <w:rPr>
          <w:szCs w:val="28"/>
        </w:rPr>
        <w:t>10)рассматривает жалобы (заявления) на решения и действия (бездействие) нижестоящих избирательных комиссий и принимает по указанным жалобам (заявлениям) мотивированные решения;</w:t>
      </w:r>
    </w:p>
    <w:p w:rsidR="00931F17" w:rsidRPr="00931F17" w:rsidRDefault="00931F17" w:rsidP="00931F17">
      <w:pPr>
        <w:ind w:firstLine="709"/>
        <w:jc w:val="both"/>
        <w:rPr>
          <w:szCs w:val="28"/>
        </w:rPr>
      </w:pPr>
      <w:r w:rsidRPr="00931F17">
        <w:rPr>
          <w:szCs w:val="28"/>
        </w:rPr>
        <w:t>11)обеспечивает единообразное применение настоящего Кодекса;</w:t>
      </w:r>
    </w:p>
    <w:p w:rsidR="00931F17" w:rsidRPr="00931F17" w:rsidRDefault="00931F17" w:rsidP="00931F17">
      <w:pPr>
        <w:ind w:firstLine="709"/>
        <w:jc w:val="both"/>
        <w:rPr>
          <w:szCs w:val="28"/>
        </w:rPr>
      </w:pPr>
      <w:r w:rsidRPr="00931F17">
        <w:rPr>
          <w:szCs w:val="28"/>
        </w:rPr>
        <w:t>12)издает инструкции и иные акты по вопросам применения настоящего Кодекса;</w:t>
      </w:r>
    </w:p>
    <w:p w:rsidR="00931F17" w:rsidRPr="00931F17" w:rsidRDefault="00931F17" w:rsidP="00931F17">
      <w:pPr>
        <w:ind w:firstLine="709"/>
        <w:jc w:val="both"/>
        <w:rPr>
          <w:szCs w:val="28"/>
        </w:rPr>
      </w:pPr>
      <w:r w:rsidRPr="00931F17">
        <w:rPr>
          <w:szCs w:val="28"/>
        </w:rPr>
        <w:t>13)обеспечивает соблюдение порядка хранения, передачи в архивы и уничтожения по истечении сроков хранения избирательных документов;</w:t>
      </w:r>
    </w:p>
    <w:p w:rsidR="00931F17" w:rsidRPr="00931F17" w:rsidRDefault="00931F17" w:rsidP="00931F17">
      <w:pPr>
        <w:ind w:firstLine="709"/>
        <w:jc w:val="both"/>
        <w:rPr>
          <w:szCs w:val="28"/>
        </w:rPr>
      </w:pPr>
      <w:r w:rsidRPr="00931F17">
        <w:rPr>
          <w:szCs w:val="28"/>
        </w:rPr>
        <w:t>14)организует досрочное голосование в случаях, предусмотренных законом;</w:t>
      </w:r>
    </w:p>
    <w:p w:rsidR="00931F17" w:rsidRPr="00931F17" w:rsidRDefault="00931F17" w:rsidP="00931F17">
      <w:pPr>
        <w:ind w:firstLine="709"/>
        <w:jc w:val="both"/>
        <w:rPr>
          <w:szCs w:val="28"/>
        </w:rPr>
      </w:pPr>
      <w:r w:rsidRPr="00931F17">
        <w:rPr>
          <w:szCs w:val="28"/>
        </w:rPr>
        <w:t>15)организует закупку технологического оборудования (кабины для голосования, ящики для голосования) для участковых избирательных комиссий, осуществляет на территории муниципального образования контроль за соблюдением нормативов технологического оборудования для участковых избирательных комиссий;</w:t>
      </w:r>
    </w:p>
    <w:p w:rsidR="00931F17" w:rsidRPr="00931F17" w:rsidRDefault="00931F17" w:rsidP="00931F17">
      <w:pPr>
        <w:ind w:firstLine="709"/>
        <w:jc w:val="both"/>
        <w:rPr>
          <w:szCs w:val="28"/>
        </w:rPr>
      </w:pPr>
      <w:r w:rsidRPr="00931F17">
        <w:rPr>
          <w:szCs w:val="28"/>
        </w:rPr>
        <w:t>16)определяет и в установленном порядке представляет на рассмотрение представительного органа муниципального образования схему одномандатных (многомандатных) избирательных округов, а в случае, предусмотренном частью 3 статьи 15 настоящего Кодекса, утверждает схему одномандатных (многомандатных) избирательных округов;</w:t>
      </w:r>
    </w:p>
    <w:p w:rsidR="00931F17" w:rsidRPr="00931F17" w:rsidRDefault="00931F17" w:rsidP="00931F17">
      <w:pPr>
        <w:ind w:firstLine="709"/>
        <w:jc w:val="both"/>
        <w:rPr>
          <w:szCs w:val="28"/>
        </w:rPr>
      </w:pPr>
      <w:r w:rsidRPr="00931F17">
        <w:rPr>
          <w:szCs w:val="28"/>
        </w:rPr>
        <w:t>17)формирует окружные избирательные комиссии и назначает их председателей;</w:t>
      </w:r>
    </w:p>
    <w:p w:rsidR="00931F17" w:rsidRPr="00931F17" w:rsidRDefault="00931F17" w:rsidP="00931F17">
      <w:pPr>
        <w:ind w:firstLine="709"/>
        <w:jc w:val="both"/>
        <w:rPr>
          <w:szCs w:val="28"/>
        </w:rPr>
      </w:pPr>
      <w:r w:rsidRPr="00931F17">
        <w:rPr>
          <w:szCs w:val="28"/>
        </w:rPr>
        <w:t>18)выдает уполномоченным представителям избирательных объединений удостоверения установленного образца;</w:t>
      </w:r>
    </w:p>
    <w:p w:rsidR="00931F17" w:rsidRPr="00931F17" w:rsidRDefault="00931F17" w:rsidP="00931F17">
      <w:pPr>
        <w:ind w:firstLine="709"/>
        <w:jc w:val="both"/>
        <w:rPr>
          <w:szCs w:val="28"/>
        </w:rPr>
      </w:pPr>
      <w:r w:rsidRPr="00931F17">
        <w:rPr>
          <w:szCs w:val="28"/>
        </w:rPr>
        <w:t xml:space="preserve">19)по представлению органа исполнительной власти, уполномоченного на осуществление функций по регистрации средств массовой информации, публикует перечень муниципальных организаций телерадиовещания </w:t>
      </w:r>
      <w:r w:rsidRPr="00931F17">
        <w:rPr>
          <w:szCs w:val="28"/>
        </w:rPr>
        <w:br/>
        <w:t>и муниципальных периодических печатных изданий;</w:t>
      </w:r>
    </w:p>
    <w:p w:rsidR="00931F17" w:rsidRPr="00931F17" w:rsidRDefault="00931F17" w:rsidP="00931F17">
      <w:pPr>
        <w:ind w:firstLine="709"/>
        <w:jc w:val="both"/>
        <w:rPr>
          <w:szCs w:val="28"/>
        </w:rPr>
      </w:pPr>
      <w:r w:rsidRPr="00931F17">
        <w:rPr>
          <w:szCs w:val="28"/>
        </w:rPr>
        <w:t>20)осуществляет контроль за соблюдением правил информирования избирателей, проведения предвыборной агитации на территории муниципального образования;</w:t>
      </w:r>
    </w:p>
    <w:p w:rsidR="00931F17" w:rsidRPr="00931F17" w:rsidRDefault="00931F17" w:rsidP="00931F17">
      <w:pPr>
        <w:ind w:firstLine="709"/>
        <w:jc w:val="both"/>
        <w:rPr>
          <w:szCs w:val="28"/>
        </w:rPr>
      </w:pPr>
      <w:r w:rsidRPr="00931F17">
        <w:rPr>
          <w:szCs w:val="28"/>
        </w:rPr>
        <w:t>21)устанавливает форму избирательных бюллетеней, списка избирателей и других избирательных документов, решает вопросы, связанные с их изготовлением;</w:t>
      </w:r>
    </w:p>
    <w:p w:rsidR="00931F17" w:rsidRPr="00931F17" w:rsidRDefault="00931F17" w:rsidP="00931F17">
      <w:pPr>
        <w:ind w:firstLine="709"/>
        <w:jc w:val="both"/>
        <w:rPr>
          <w:szCs w:val="28"/>
        </w:rPr>
      </w:pPr>
      <w:r w:rsidRPr="00931F17">
        <w:rPr>
          <w:szCs w:val="28"/>
        </w:rPr>
        <w:t>22)обеспечивает изготовление избирательных бюллетеней и их передачу нижестоящим избирательным комиссиям;</w:t>
      </w:r>
    </w:p>
    <w:p w:rsidR="00931F17" w:rsidRPr="00931F17" w:rsidRDefault="00931F17" w:rsidP="00931F17">
      <w:pPr>
        <w:ind w:firstLine="709"/>
        <w:jc w:val="both"/>
        <w:rPr>
          <w:szCs w:val="28"/>
        </w:rPr>
      </w:pPr>
      <w:r w:rsidRPr="00931F17">
        <w:rPr>
          <w:szCs w:val="28"/>
        </w:rPr>
        <w:t>23)рассматривает вопросы материально-технического обеспечения выборов;</w:t>
      </w:r>
    </w:p>
    <w:p w:rsidR="00931F17" w:rsidRPr="00931F17" w:rsidRDefault="00931F17" w:rsidP="00931F17">
      <w:pPr>
        <w:ind w:firstLine="709"/>
        <w:jc w:val="both"/>
        <w:rPr>
          <w:szCs w:val="28"/>
        </w:rPr>
      </w:pPr>
      <w:r w:rsidRPr="00931F17">
        <w:rPr>
          <w:szCs w:val="28"/>
        </w:rPr>
        <w:t>24)обеспечивает информирование избирателей о сроках и порядке осуществления избирательных действий, кандидатах, зарегистрированных кандидатах, избирательных объединениях, выдвинувших кандидатов, о ходе избирательной кампании;</w:t>
      </w:r>
    </w:p>
    <w:p w:rsidR="00931F17" w:rsidRPr="00931F17" w:rsidRDefault="00931F17" w:rsidP="00931F17">
      <w:pPr>
        <w:ind w:firstLine="709"/>
        <w:jc w:val="both"/>
        <w:rPr>
          <w:szCs w:val="28"/>
        </w:rPr>
      </w:pPr>
      <w:r w:rsidRPr="00931F17">
        <w:rPr>
          <w:szCs w:val="28"/>
        </w:rPr>
        <w:lastRenderedPageBreak/>
        <w:t>25)направляет в средства массовой информации для официального опубликования результаты выборов в порядке и сроки, которые установлены настоящим Кодексом;</w:t>
      </w:r>
    </w:p>
    <w:p w:rsidR="00931F17" w:rsidRPr="00931F17" w:rsidRDefault="00931F17" w:rsidP="00931F17">
      <w:pPr>
        <w:ind w:firstLine="709"/>
        <w:jc w:val="both"/>
        <w:rPr>
          <w:szCs w:val="28"/>
        </w:rPr>
      </w:pPr>
      <w:r w:rsidRPr="00931F17">
        <w:rPr>
          <w:szCs w:val="28"/>
        </w:rPr>
        <w:t>26)устанавливает список избранных депутатов представительного органа муниципального образования и направляет его в представительный орган муниципального образования;</w:t>
      </w:r>
    </w:p>
    <w:p w:rsidR="00931F17" w:rsidRPr="00931F17" w:rsidRDefault="00931F17" w:rsidP="00931F17">
      <w:pPr>
        <w:ind w:firstLine="709"/>
        <w:jc w:val="both"/>
        <w:rPr>
          <w:szCs w:val="28"/>
        </w:rPr>
      </w:pPr>
      <w:r w:rsidRPr="00931F17">
        <w:rPr>
          <w:szCs w:val="28"/>
        </w:rPr>
        <w:t>27)назначает и организует повторное голосование по выборам депутатов представительного органа муниципального образования;</w:t>
      </w:r>
    </w:p>
    <w:p w:rsidR="00931F17" w:rsidRPr="00931F17" w:rsidRDefault="00931F17" w:rsidP="00931F17">
      <w:pPr>
        <w:ind w:firstLine="709"/>
        <w:jc w:val="both"/>
        <w:rPr>
          <w:szCs w:val="28"/>
        </w:rPr>
      </w:pPr>
      <w:r w:rsidRPr="00931F17">
        <w:rPr>
          <w:szCs w:val="28"/>
        </w:rPr>
        <w:t>28)откладывает проведение голосования в случаях, предусмотренных пунктом 33 статьи 38 Федерального закона, частью 6 статьи 50 настоящего Кодекса;</w:t>
      </w:r>
    </w:p>
    <w:p w:rsidR="00931F17" w:rsidRPr="00931F17" w:rsidRDefault="00931F17" w:rsidP="00931F17">
      <w:pPr>
        <w:ind w:firstLine="709"/>
        <w:jc w:val="both"/>
        <w:rPr>
          <w:szCs w:val="28"/>
        </w:rPr>
      </w:pPr>
      <w:r w:rsidRPr="00931F17">
        <w:rPr>
          <w:szCs w:val="28"/>
        </w:rPr>
        <w:t>29)организует повторные и дополнительные выборы депутатов представительного органа муниципального образования;</w:t>
      </w:r>
    </w:p>
    <w:p w:rsidR="00931F17" w:rsidRPr="00931F17" w:rsidRDefault="00931F17" w:rsidP="00931F17">
      <w:pPr>
        <w:ind w:firstLine="709"/>
        <w:jc w:val="both"/>
        <w:rPr>
          <w:szCs w:val="28"/>
        </w:rPr>
      </w:pPr>
      <w:r w:rsidRPr="00931F17">
        <w:rPr>
          <w:szCs w:val="28"/>
        </w:rPr>
        <w:t>30)осуществляет иные полномочия в соответствии с Федеральным законом, иными федеральными законами, Уставом Приморского края, законами Приморского края, уставом муниципального образования.";</w:t>
      </w:r>
    </w:p>
    <w:p w:rsidR="00931F17" w:rsidRPr="00931F17" w:rsidRDefault="00931F17" w:rsidP="00931F17">
      <w:pPr>
        <w:ind w:firstLine="709"/>
        <w:jc w:val="both"/>
        <w:rPr>
          <w:szCs w:val="28"/>
        </w:rPr>
      </w:pPr>
      <w:r w:rsidRPr="00931F17">
        <w:rPr>
          <w:szCs w:val="28"/>
        </w:rPr>
        <w:t>в)часть 3 признать утратившей силу;</w:t>
      </w:r>
    </w:p>
    <w:p w:rsidR="00931F17" w:rsidRPr="00931F17" w:rsidRDefault="00931F17" w:rsidP="00931F17">
      <w:pPr>
        <w:ind w:firstLine="709"/>
        <w:jc w:val="both"/>
        <w:rPr>
          <w:szCs w:val="28"/>
        </w:rPr>
      </w:pPr>
      <w:r w:rsidRPr="00931F17">
        <w:rPr>
          <w:szCs w:val="28"/>
        </w:rPr>
        <w:t>г)часть 4 признать утратившей силу;</w:t>
      </w:r>
    </w:p>
    <w:p w:rsidR="00931F17" w:rsidRPr="00931F17" w:rsidRDefault="00931F17" w:rsidP="00931F17">
      <w:pPr>
        <w:ind w:firstLine="709"/>
        <w:jc w:val="both"/>
        <w:rPr>
          <w:szCs w:val="28"/>
        </w:rPr>
      </w:pPr>
      <w:r w:rsidRPr="00931F17">
        <w:rPr>
          <w:szCs w:val="28"/>
        </w:rPr>
        <w:t>14)часть 2 статьи 30 признать утратившей силу;</w:t>
      </w:r>
    </w:p>
    <w:p w:rsidR="00931F17" w:rsidRPr="00931F17" w:rsidRDefault="00931F17" w:rsidP="00931F17">
      <w:pPr>
        <w:ind w:firstLine="709"/>
        <w:jc w:val="both"/>
        <w:rPr>
          <w:szCs w:val="28"/>
        </w:rPr>
      </w:pPr>
      <w:r w:rsidRPr="00931F17">
        <w:rPr>
          <w:szCs w:val="28"/>
        </w:rPr>
        <w:t>15)часть 11 статьи 33 изложить в следующей редакции:</w:t>
      </w:r>
    </w:p>
    <w:p w:rsidR="00931F17" w:rsidRPr="00931F17" w:rsidRDefault="00931F17" w:rsidP="00931F17">
      <w:pPr>
        <w:ind w:firstLine="709"/>
        <w:jc w:val="both"/>
        <w:rPr>
          <w:szCs w:val="28"/>
        </w:rPr>
      </w:pPr>
      <w:r w:rsidRPr="00931F17">
        <w:rPr>
          <w:szCs w:val="28"/>
        </w:rPr>
        <w:t>"11.В соответствии с Федеральным законом политическая партия, иное общественное объединение, субъект общественного контроля, зарегистрированный кандидат, назначившие наблюдателей в участковые избирательные комиссии и территориальные избирательные комиссии, не позднее чем за три дня до дня (первого дня) голосования (досрочного голосования) на бумажном носителе и в машиночитаемом виде по формам и в порядке, которые установлены Центральной избирательной комиссией Российской Федерации, представляют список назначенных наблюдателей в соответствующую территориальную избирательную комиссию, назначившие наблюдателей в окружные избирательные комиссии, - список назначенных наблюдателей в окружную избирательную комиссию, а при проведении выборов в органы местного самоуправления - в избирательную комиссию, организующую подготовку и проведение выборов в органы местного самоуправления. В данном списке указываются фамилия, имя и отчество каждого наблюдателя, дата рождения, серия, номер и дата выдачи паспорта или документа, заменяющего паспорт гражданина, адрес его места жительства, номер избирательного участка, наименование избирательной комиссии, куда наблюдатель направляется.";</w:t>
      </w:r>
    </w:p>
    <w:p w:rsidR="00931F17" w:rsidRPr="00931F17" w:rsidRDefault="00931F17" w:rsidP="00931F17">
      <w:pPr>
        <w:ind w:firstLine="709"/>
        <w:jc w:val="both"/>
        <w:rPr>
          <w:szCs w:val="28"/>
        </w:rPr>
      </w:pPr>
      <w:r w:rsidRPr="00931F17">
        <w:rPr>
          <w:szCs w:val="28"/>
        </w:rPr>
        <w:t>16)в части 2 статьи 36 после слов "территориальным органом" дополнить словами ", или наименование, указанное в едином государственном реестре юридических лиц";</w:t>
      </w:r>
    </w:p>
    <w:p w:rsidR="00931F17" w:rsidRPr="00931F17" w:rsidRDefault="00931F17" w:rsidP="00931F17">
      <w:pPr>
        <w:ind w:firstLine="709"/>
        <w:jc w:val="both"/>
        <w:rPr>
          <w:szCs w:val="28"/>
        </w:rPr>
      </w:pPr>
      <w:r w:rsidRPr="00931F17">
        <w:rPr>
          <w:szCs w:val="28"/>
        </w:rPr>
        <w:t>17)часть 1 статьи 37 изложить в следующей редакции:</w:t>
      </w:r>
    </w:p>
    <w:p w:rsidR="00931F17" w:rsidRPr="00931F17" w:rsidRDefault="00931F17" w:rsidP="00931F17">
      <w:pPr>
        <w:ind w:firstLine="709"/>
        <w:jc w:val="both"/>
        <w:rPr>
          <w:szCs w:val="28"/>
        </w:rPr>
      </w:pPr>
      <w:r w:rsidRPr="00931F17">
        <w:rPr>
          <w:szCs w:val="28"/>
        </w:rPr>
        <w:t>"1.Кандидат, выдвинутый непосредственно, вправе назначить уполномоченного представителя по финансовым вопросам.";</w:t>
      </w:r>
    </w:p>
    <w:p w:rsidR="00931F17" w:rsidRPr="00931F17" w:rsidRDefault="00931F17" w:rsidP="00931F17">
      <w:pPr>
        <w:ind w:firstLine="709"/>
        <w:jc w:val="both"/>
        <w:rPr>
          <w:szCs w:val="28"/>
        </w:rPr>
      </w:pPr>
      <w:r w:rsidRPr="00931F17">
        <w:rPr>
          <w:szCs w:val="28"/>
        </w:rPr>
        <w:t>18)в статье 38:</w:t>
      </w:r>
    </w:p>
    <w:p w:rsidR="00931F17" w:rsidRPr="00931F17" w:rsidRDefault="00931F17" w:rsidP="00931F17">
      <w:pPr>
        <w:ind w:firstLine="709"/>
        <w:jc w:val="both"/>
        <w:rPr>
          <w:szCs w:val="28"/>
        </w:rPr>
      </w:pPr>
      <w:r w:rsidRPr="00931F17">
        <w:rPr>
          <w:szCs w:val="28"/>
        </w:rPr>
        <w:t>а)часть 7 признать утратившей силу;</w:t>
      </w:r>
    </w:p>
    <w:p w:rsidR="00931F17" w:rsidRPr="00931F17" w:rsidRDefault="00931F17" w:rsidP="00931F17">
      <w:pPr>
        <w:ind w:firstLine="709"/>
        <w:jc w:val="both"/>
        <w:rPr>
          <w:szCs w:val="28"/>
        </w:rPr>
      </w:pPr>
      <w:r w:rsidRPr="00931F17">
        <w:rPr>
          <w:szCs w:val="28"/>
        </w:rPr>
        <w:lastRenderedPageBreak/>
        <w:t>б)часть 8 признать утратившей силу;</w:t>
      </w:r>
    </w:p>
    <w:p w:rsidR="00931F17" w:rsidRPr="00931F17" w:rsidRDefault="00931F17" w:rsidP="00931F17">
      <w:pPr>
        <w:ind w:firstLine="709"/>
        <w:jc w:val="both"/>
        <w:rPr>
          <w:szCs w:val="28"/>
        </w:rPr>
      </w:pPr>
      <w:r w:rsidRPr="00931F17">
        <w:rPr>
          <w:szCs w:val="28"/>
        </w:rPr>
        <w:t>19)в части 5 статьи 40 слова "На выборах в представительный орган муниципального образования, назначенных в связи с роспуском представительного органа муниципального образования на основании</w:t>
      </w:r>
      <w:r w:rsidRPr="00931F17">
        <w:rPr>
          <w:szCs w:val="28"/>
        </w:rPr>
        <w:br/>
        <w:t>части 2</w:t>
      </w:r>
      <w:r w:rsidRPr="00931F17">
        <w:rPr>
          <w:szCs w:val="28"/>
          <w:vertAlign w:val="superscript"/>
        </w:rPr>
        <w:t>1</w:t>
      </w:r>
      <w:r w:rsidRPr="00931F17">
        <w:rPr>
          <w:szCs w:val="28"/>
        </w:rPr>
        <w:t xml:space="preserve"> статьи 73 Федерального закона "Об общих принципах организации местного самоуправления в Российской Федерации", кандидат в депутаты из числа лиц, которые являлись депутатами данного органа и в отношении которых судом установлен факт отсутствия вины за непроведение данным представительным органом муниципального образования правомочного заседания в течение трех месяцев подряд, представляет дополнительно указанное решение суда, вступившее в законную силу." исключить;</w:t>
      </w:r>
    </w:p>
    <w:p w:rsidR="00931F17" w:rsidRPr="00931F17" w:rsidRDefault="00931F17" w:rsidP="00931F17">
      <w:pPr>
        <w:ind w:firstLine="709"/>
        <w:jc w:val="both"/>
        <w:rPr>
          <w:szCs w:val="28"/>
        </w:rPr>
      </w:pPr>
      <w:r w:rsidRPr="00931F17">
        <w:rPr>
          <w:szCs w:val="28"/>
        </w:rPr>
        <w:t>20)в статье 41 слова ", за исключением случая, предусмотренного пунктом 17 статьи 38 Федерального закона, частью 4 статьи 45 настоящего Кодекса" исключить;</w:t>
      </w:r>
    </w:p>
    <w:p w:rsidR="00931F17" w:rsidRPr="00931F17" w:rsidRDefault="00931F17" w:rsidP="00931F17">
      <w:pPr>
        <w:ind w:firstLine="709"/>
        <w:jc w:val="both"/>
        <w:rPr>
          <w:szCs w:val="28"/>
        </w:rPr>
      </w:pPr>
      <w:r w:rsidRPr="00931F17">
        <w:rPr>
          <w:szCs w:val="28"/>
        </w:rPr>
        <w:t>21)в статье 42:</w:t>
      </w:r>
    </w:p>
    <w:p w:rsidR="00931F17" w:rsidRPr="00931F17" w:rsidRDefault="00931F17" w:rsidP="00931F17">
      <w:pPr>
        <w:ind w:firstLine="709"/>
        <w:jc w:val="both"/>
        <w:rPr>
          <w:szCs w:val="28"/>
        </w:rPr>
      </w:pPr>
      <w:r w:rsidRPr="00931F17">
        <w:rPr>
          <w:szCs w:val="28"/>
        </w:rPr>
        <w:t xml:space="preserve">а)в абзаце четвертом части 1 слова ", выборного должностного лица местного самоуправления" исключить; </w:t>
      </w:r>
    </w:p>
    <w:p w:rsidR="00931F17" w:rsidRPr="00931F17" w:rsidRDefault="00931F17" w:rsidP="00931F17">
      <w:pPr>
        <w:ind w:firstLine="709"/>
        <w:jc w:val="both"/>
        <w:rPr>
          <w:szCs w:val="28"/>
        </w:rPr>
      </w:pPr>
      <w:r w:rsidRPr="00931F17">
        <w:rPr>
          <w:szCs w:val="28"/>
        </w:rPr>
        <w:t>б)пункт 2 части 9 изложить в следующей редакции:</w:t>
      </w:r>
    </w:p>
    <w:p w:rsidR="00931F17" w:rsidRPr="00931F17" w:rsidRDefault="00931F17" w:rsidP="00931F17">
      <w:pPr>
        <w:ind w:firstLine="709"/>
        <w:jc w:val="both"/>
        <w:rPr>
          <w:szCs w:val="28"/>
        </w:rPr>
      </w:pPr>
      <w:r w:rsidRPr="00931F17">
        <w:rPr>
          <w:szCs w:val="28"/>
        </w:rPr>
        <w:t>"2)нотариально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или документ, подтверждающий факт внесения записи об избирательном объединении в единый государственный реестр юридических лиц, а в случае, если избирательное объединение не является юридическим лицом, также решение о его создании;";</w:t>
      </w:r>
    </w:p>
    <w:p w:rsidR="00931F17" w:rsidRPr="00931F17" w:rsidRDefault="00931F17" w:rsidP="00931F17">
      <w:pPr>
        <w:ind w:firstLine="709"/>
        <w:jc w:val="both"/>
        <w:rPr>
          <w:szCs w:val="28"/>
        </w:rPr>
      </w:pPr>
      <w:r w:rsidRPr="00931F17">
        <w:rPr>
          <w:szCs w:val="28"/>
        </w:rPr>
        <w:t>в)в части 11:</w:t>
      </w:r>
    </w:p>
    <w:p w:rsidR="00931F17" w:rsidRPr="00931F17" w:rsidRDefault="00931F17" w:rsidP="00931F17">
      <w:pPr>
        <w:ind w:firstLine="709"/>
        <w:jc w:val="both"/>
        <w:rPr>
          <w:szCs w:val="28"/>
        </w:rPr>
      </w:pPr>
      <w:r w:rsidRPr="00931F17">
        <w:rPr>
          <w:szCs w:val="28"/>
        </w:rPr>
        <w:t>пункт 1 изложить в следующей редакции:</w:t>
      </w:r>
    </w:p>
    <w:p w:rsidR="00931F17" w:rsidRPr="00931F17" w:rsidRDefault="00931F17" w:rsidP="00931F17">
      <w:pPr>
        <w:ind w:firstLine="709"/>
        <w:jc w:val="both"/>
        <w:rPr>
          <w:szCs w:val="28"/>
        </w:rPr>
      </w:pPr>
      <w:r w:rsidRPr="00931F17">
        <w:rPr>
          <w:szCs w:val="28"/>
        </w:rPr>
        <w:t xml:space="preserve">"1)список кандидатов по форме, утверждаемой Избирательной комиссией Приморского края. Список кандидатов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В списке кандидатов указываются фамилия, имя и отчество каждого включенного в него кандидата, дата и место его рождения, место жительства,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законодательного (представительного) органа. Если у кандидата имелась или имеется судимость, в списке кандидатов указываются сведения о судимости кандидата. Если кандидат в заявлении о согласии баллотироваться указал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w:t>
      </w:r>
      <w:r w:rsidRPr="00931F17">
        <w:rPr>
          <w:szCs w:val="28"/>
        </w:rPr>
        <w:lastRenderedPageBreak/>
        <w:t xml:space="preserve">в этой политической партии, этом общественном объединении, то данные сведения также должны быть указаны в списке кандидатов. Если кандидат является иностранным агентом либо кандидатом, аффилированным </w:t>
      </w:r>
      <w:r w:rsidRPr="00931F17">
        <w:rPr>
          <w:szCs w:val="28"/>
        </w:rPr>
        <w:br/>
        <w:t>с иностранным агентом, сведения об этом должны быть указаны в списке кандидатов;";</w:t>
      </w:r>
    </w:p>
    <w:p w:rsidR="00931F17" w:rsidRPr="00931F17" w:rsidRDefault="00931F17" w:rsidP="00931F17">
      <w:pPr>
        <w:ind w:firstLine="709"/>
        <w:jc w:val="both"/>
        <w:rPr>
          <w:szCs w:val="28"/>
        </w:rPr>
      </w:pPr>
      <w:r w:rsidRPr="00931F17">
        <w:rPr>
          <w:szCs w:val="28"/>
        </w:rPr>
        <w:t>пункт 3 изложить в следующей редакции:</w:t>
      </w:r>
    </w:p>
    <w:p w:rsidR="00931F17" w:rsidRPr="00931F17" w:rsidRDefault="00931F17" w:rsidP="00931F17">
      <w:pPr>
        <w:ind w:firstLine="709"/>
        <w:jc w:val="both"/>
        <w:rPr>
          <w:szCs w:val="28"/>
        </w:rPr>
      </w:pPr>
      <w:r w:rsidRPr="00931F17">
        <w:rPr>
          <w:szCs w:val="28"/>
        </w:rPr>
        <w:t>"3)список уполномоченных представителей избирательного объединения, уполномоченных представителей избирательного объединения по финансовым вопросам с указанием сведений о них, перечисленных в</w:t>
      </w:r>
      <w:r w:rsidRPr="00931F17">
        <w:rPr>
          <w:szCs w:val="28"/>
        </w:rPr>
        <w:br/>
        <w:t>части 7 статьи 37 настоящего Кодекса, а также письменные заявления каждого из перечисленных в данном списке лиц о согласии быть уполномоченным представителем;";</w:t>
      </w:r>
    </w:p>
    <w:p w:rsidR="00931F17" w:rsidRPr="00931F17" w:rsidRDefault="00931F17" w:rsidP="00931F17">
      <w:pPr>
        <w:ind w:firstLine="709"/>
        <w:jc w:val="both"/>
        <w:rPr>
          <w:szCs w:val="28"/>
        </w:rPr>
      </w:pPr>
      <w:r w:rsidRPr="00931F17">
        <w:rPr>
          <w:szCs w:val="28"/>
        </w:rPr>
        <w:t>пункт 5 изложить в следующей редакции:</w:t>
      </w:r>
    </w:p>
    <w:p w:rsidR="00931F17" w:rsidRPr="00931F17" w:rsidRDefault="00931F17" w:rsidP="00931F17">
      <w:pPr>
        <w:ind w:firstLine="709"/>
        <w:jc w:val="both"/>
        <w:rPr>
          <w:szCs w:val="28"/>
        </w:rPr>
      </w:pPr>
      <w:r w:rsidRPr="00931F17">
        <w:rPr>
          <w:szCs w:val="28"/>
        </w:rPr>
        <w:t>"5)нотариально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или документ, подтверждающий факт внесения записи об избирательном объединении в единый государственный реестр юридических лиц;";</w:t>
      </w:r>
    </w:p>
    <w:p w:rsidR="00931F17" w:rsidRPr="00931F17" w:rsidRDefault="00931F17" w:rsidP="00931F17">
      <w:pPr>
        <w:ind w:firstLine="709"/>
        <w:jc w:val="both"/>
        <w:rPr>
          <w:szCs w:val="28"/>
        </w:rPr>
      </w:pPr>
      <w:r w:rsidRPr="00931F17">
        <w:rPr>
          <w:szCs w:val="28"/>
        </w:rPr>
        <w:t>г)часть 14 изложить в следующей редакции:</w:t>
      </w:r>
    </w:p>
    <w:p w:rsidR="00931F17" w:rsidRPr="00931F17" w:rsidRDefault="00931F17" w:rsidP="00931F17">
      <w:pPr>
        <w:ind w:firstLine="709"/>
        <w:jc w:val="both"/>
        <w:rPr>
          <w:szCs w:val="28"/>
        </w:rPr>
      </w:pPr>
      <w:r w:rsidRPr="00931F17">
        <w:rPr>
          <w:szCs w:val="28"/>
        </w:rPr>
        <w:t>"14.Избирательная комиссия Приморского края заверяет список кандидатов, выдвинутый избирательным объединением, в течение трех дней после дня приема документов, предусмотренных частью 11 настоящей статьи, и выдает уполномоченному представителю избирательного объединения копию заверенного списка кандидатов либо отказывает в заверении указанного списка, о чем уполномоченному представителю избирательного объединения выдается копия соответствующего решения с изложением оснований отказа в заверении списка кандидатов. Основаниями для отказа в заверении списка кандидатов являются отсутствие документов, предусмотренных пунктами 1, 3-5, 7, 8 части 11 настоящей статьи, несоблюдение требований к выдвижению списка кандидатов, предусмотренных Федеральным законом "О политических партиях", Федеральным законом. Отсутствие документов кандидата, предусмотренных пунктами 2, 3 и 3</w:t>
      </w:r>
      <w:r w:rsidRPr="00931F17">
        <w:rPr>
          <w:szCs w:val="28"/>
          <w:vertAlign w:val="superscript"/>
        </w:rPr>
        <w:t>1</w:t>
      </w:r>
      <w:r w:rsidRPr="00931F17">
        <w:rPr>
          <w:szCs w:val="28"/>
        </w:rPr>
        <w:t xml:space="preserve"> статьи 33 Федерального закона, частями 2, 5 и 6 статьи 40 настоящего Кодекса, а также несоблюдение требований части 12 настоящей статьи явля</w:t>
      </w:r>
      <w:r w:rsidR="00F104C0">
        <w:rPr>
          <w:szCs w:val="28"/>
        </w:rPr>
        <w:t>ю</w:t>
      </w:r>
      <w:r w:rsidRPr="00931F17">
        <w:rPr>
          <w:szCs w:val="28"/>
        </w:rPr>
        <w:t>тся основанием для исключения Избирательной комиссией Приморского края этого кандидата из списка кандидатов до его заверения.";</w:t>
      </w:r>
    </w:p>
    <w:p w:rsidR="00931F17" w:rsidRPr="00931F17" w:rsidRDefault="00931F17" w:rsidP="00931F17">
      <w:pPr>
        <w:ind w:firstLine="709"/>
        <w:jc w:val="both"/>
        <w:rPr>
          <w:szCs w:val="28"/>
        </w:rPr>
      </w:pPr>
      <w:r w:rsidRPr="00931F17">
        <w:rPr>
          <w:szCs w:val="28"/>
        </w:rPr>
        <w:t>22)в статье 43:</w:t>
      </w:r>
    </w:p>
    <w:p w:rsidR="00931F17" w:rsidRPr="00931F17" w:rsidRDefault="00931F17" w:rsidP="00931F17">
      <w:pPr>
        <w:ind w:firstLine="709"/>
        <w:jc w:val="both"/>
        <w:rPr>
          <w:szCs w:val="28"/>
        </w:rPr>
      </w:pPr>
      <w:r w:rsidRPr="00931F17">
        <w:rPr>
          <w:szCs w:val="28"/>
        </w:rPr>
        <w:t xml:space="preserve">а)часть 1 изложить в следующей редакции: </w:t>
      </w:r>
    </w:p>
    <w:p w:rsidR="00931F17" w:rsidRPr="00931F17" w:rsidRDefault="00931F17" w:rsidP="00931F17">
      <w:pPr>
        <w:ind w:firstLine="709"/>
        <w:jc w:val="both"/>
        <w:rPr>
          <w:szCs w:val="28"/>
        </w:rPr>
      </w:pPr>
      <w:r w:rsidRPr="00931F17">
        <w:rPr>
          <w:szCs w:val="28"/>
        </w:rPr>
        <w:t xml:space="preserve">"1.В поддержку выдвижения кандидата на должность Губернатора Приморского края должны быть собраны подписи депутатов представительных органов муниципальных образований, находящихся </w:t>
      </w:r>
      <w:r w:rsidRPr="00931F17">
        <w:rPr>
          <w:szCs w:val="28"/>
        </w:rPr>
        <w:br/>
        <w:t xml:space="preserve">на территории Приморского края. Число указанных подписей должно составлять 7 процентов от общего числа депутатов, предусмотренного </w:t>
      </w:r>
      <w:r w:rsidRPr="00931F17">
        <w:rPr>
          <w:szCs w:val="28"/>
        </w:rPr>
        <w:lastRenderedPageBreak/>
        <w:t xml:space="preserve">уставами этих муниципальных образований, на день принятия решения </w:t>
      </w:r>
      <w:r w:rsidRPr="00931F17">
        <w:rPr>
          <w:szCs w:val="28"/>
        </w:rPr>
        <w:br/>
        <w:t>о назначении выборов Губернатора Приморского края.";</w:t>
      </w:r>
    </w:p>
    <w:p w:rsidR="00931F17" w:rsidRPr="00931F17" w:rsidRDefault="00931F17" w:rsidP="00931F17">
      <w:pPr>
        <w:ind w:firstLine="709"/>
        <w:jc w:val="both"/>
        <w:rPr>
          <w:szCs w:val="28"/>
        </w:rPr>
      </w:pPr>
      <w:r w:rsidRPr="00931F17">
        <w:rPr>
          <w:szCs w:val="28"/>
        </w:rPr>
        <w:t>б)часть 2 признать утратившей силу;</w:t>
      </w:r>
    </w:p>
    <w:p w:rsidR="00931F17" w:rsidRPr="00931F17" w:rsidRDefault="00931F17" w:rsidP="00931F17">
      <w:pPr>
        <w:ind w:firstLine="709"/>
        <w:jc w:val="both"/>
        <w:rPr>
          <w:szCs w:val="28"/>
        </w:rPr>
      </w:pPr>
      <w:r w:rsidRPr="00931F17">
        <w:rPr>
          <w:szCs w:val="28"/>
        </w:rPr>
        <w:t>в)часть 3 признать утратившей силу;</w:t>
      </w:r>
    </w:p>
    <w:p w:rsidR="00931F17" w:rsidRPr="00931F17" w:rsidRDefault="00931F17" w:rsidP="00931F17">
      <w:pPr>
        <w:ind w:firstLine="709"/>
        <w:jc w:val="both"/>
        <w:rPr>
          <w:szCs w:val="28"/>
        </w:rPr>
      </w:pPr>
      <w:r w:rsidRPr="00931F17">
        <w:rPr>
          <w:szCs w:val="28"/>
        </w:rPr>
        <w:t xml:space="preserve">г)часть 4 изложить в следующей редакции: </w:t>
      </w:r>
    </w:p>
    <w:p w:rsidR="00931F17" w:rsidRPr="00931F17" w:rsidRDefault="00931F17" w:rsidP="00931F17">
      <w:pPr>
        <w:ind w:firstLine="709"/>
        <w:jc w:val="both"/>
        <w:rPr>
          <w:szCs w:val="28"/>
        </w:rPr>
      </w:pPr>
      <w:r w:rsidRPr="00931F17">
        <w:rPr>
          <w:szCs w:val="28"/>
        </w:rPr>
        <w:t xml:space="preserve">"4.Если на день принятия решения о назначении выборов Губернатора Приморского края представительный орган муниципального образования </w:t>
      </w:r>
      <w:r w:rsidRPr="00931F17">
        <w:rPr>
          <w:szCs w:val="28"/>
        </w:rPr>
        <w:br/>
        <w:t>не сформирован, в том числе в связи с досрочным прекращением полномочий, число депутатов такого представительного органа, определенное уставом муниципального образования, не учитывается при установлении числа лиц, необходимого для поддержки кандидата на должность Губернатора Приморского края.";</w:t>
      </w:r>
    </w:p>
    <w:p w:rsidR="00931F17" w:rsidRPr="00931F17" w:rsidRDefault="00931F17" w:rsidP="00931F17">
      <w:pPr>
        <w:ind w:firstLine="709"/>
        <w:jc w:val="both"/>
        <w:rPr>
          <w:szCs w:val="28"/>
        </w:rPr>
      </w:pPr>
      <w:r w:rsidRPr="00931F17">
        <w:rPr>
          <w:szCs w:val="28"/>
        </w:rPr>
        <w:t xml:space="preserve">д)часть 5 изложить в следующей редакции: </w:t>
      </w:r>
    </w:p>
    <w:p w:rsidR="00931F17" w:rsidRPr="00931F17" w:rsidRDefault="00931F17" w:rsidP="00931F17">
      <w:pPr>
        <w:ind w:firstLine="709"/>
        <w:jc w:val="both"/>
        <w:rPr>
          <w:szCs w:val="28"/>
        </w:rPr>
      </w:pPr>
      <w:r w:rsidRPr="00931F17">
        <w:rPr>
          <w:szCs w:val="28"/>
        </w:rPr>
        <w:t>"5.Кандидат на должность Губернатора Приморского края должен быть поддержан депутатами представительных органов муниципальных образований не менее чем в трех четвертях муниципальных образований, находящихся на территории Приморского края.";</w:t>
      </w:r>
    </w:p>
    <w:p w:rsidR="00931F17" w:rsidRPr="00931F17" w:rsidRDefault="00931F17" w:rsidP="00931F17">
      <w:pPr>
        <w:ind w:firstLine="709"/>
        <w:jc w:val="both"/>
        <w:rPr>
          <w:szCs w:val="28"/>
        </w:rPr>
      </w:pPr>
      <w:r w:rsidRPr="00931F17">
        <w:rPr>
          <w:szCs w:val="28"/>
        </w:rPr>
        <w:t>е)в части 6:</w:t>
      </w:r>
    </w:p>
    <w:p w:rsidR="00931F17" w:rsidRPr="00931F17" w:rsidRDefault="00931F17" w:rsidP="00931F17">
      <w:pPr>
        <w:ind w:firstLine="709"/>
        <w:jc w:val="both"/>
        <w:rPr>
          <w:szCs w:val="28"/>
        </w:rPr>
      </w:pPr>
      <w:r w:rsidRPr="00931F17">
        <w:rPr>
          <w:szCs w:val="28"/>
        </w:rPr>
        <w:t>в абзаце первом слова "частями 1-4 настоящей статьи" заменить словами "частью 1 настоящей статьи";</w:t>
      </w:r>
    </w:p>
    <w:p w:rsidR="00931F17" w:rsidRPr="00931F17" w:rsidRDefault="00931F17" w:rsidP="00931F17">
      <w:pPr>
        <w:ind w:firstLine="709"/>
        <w:jc w:val="both"/>
        <w:rPr>
          <w:szCs w:val="28"/>
        </w:rPr>
      </w:pPr>
      <w:r w:rsidRPr="00931F17">
        <w:rPr>
          <w:szCs w:val="28"/>
        </w:rPr>
        <w:t>в абзаце втором слова "в абзаце первом настоящей статьи" заменить словами "в абзаце первом настоящей части";</w:t>
      </w:r>
    </w:p>
    <w:p w:rsidR="00931F17" w:rsidRPr="00931F17" w:rsidRDefault="00931F17" w:rsidP="00931F17">
      <w:pPr>
        <w:ind w:firstLine="709"/>
        <w:jc w:val="both"/>
        <w:rPr>
          <w:szCs w:val="28"/>
        </w:rPr>
      </w:pPr>
      <w:r w:rsidRPr="00931F17">
        <w:rPr>
          <w:szCs w:val="28"/>
        </w:rPr>
        <w:t xml:space="preserve">ж)часть 7 изложить в следующей редакции: </w:t>
      </w:r>
    </w:p>
    <w:p w:rsidR="00931F17" w:rsidRPr="00931F17" w:rsidRDefault="00931F17" w:rsidP="00931F17">
      <w:pPr>
        <w:ind w:firstLine="709"/>
        <w:jc w:val="both"/>
        <w:rPr>
          <w:szCs w:val="28"/>
        </w:rPr>
      </w:pPr>
      <w:r w:rsidRPr="00931F17">
        <w:rPr>
          <w:szCs w:val="28"/>
        </w:rPr>
        <w:t>"7.Депутат представительного органа муниципального образования может поддержать только одного кандидата.";</w:t>
      </w:r>
    </w:p>
    <w:p w:rsidR="00931F17" w:rsidRPr="00931F17" w:rsidRDefault="00931F17" w:rsidP="00931F17">
      <w:pPr>
        <w:ind w:firstLine="709"/>
        <w:jc w:val="both"/>
        <w:rPr>
          <w:szCs w:val="28"/>
        </w:rPr>
      </w:pPr>
      <w:r w:rsidRPr="00931F17">
        <w:rPr>
          <w:szCs w:val="28"/>
        </w:rPr>
        <w:t xml:space="preserve">з)часть 8 изложить в следующей редакции: </w:t>
      </w:r>
    </w:p>
    <w:p w:rsidR="00931F17" w:rsidRPr="00931F17" w:rsidRDefault="00931F17" w:rsidP="00931F17">
      <w:pPr>
        <w:ind w:firstLine="709"/>
        <w:jc w:val="both"/>
        <w:rPr>
          <w:szCs w:val="28"/>
        </w:rPr>
      </w:pPr>
      <w:r w:rsidRPr="00931F17">
        <w:rPr>
          <w:szCs w:val="28"/>
        </w:rPr>
        <w:t xml:space="preserve">"8.Депутат представительного органа муниципального образования ставит свою подпись на листе поддержки кандидата на должность Губернатора Приморского края (далее - лист поддержки кандидата). Подписи депутатов представительных органов муниципальных образований </w:t>
      </w:r>
      <w:r w:rsidRPr="00931F17">
        <w:rPr>
          <w:szCs w:val="28"/>
        </w:rPr>
        <w:br/>
        <w:t>в поддержку выдвижения кандидата могут собираться со дня выдвижения кандидата.";</w:t>
      </w:r>
    </w:p>
    <w:p w:rsidR="00931F17" w:rsidRPr="00931F17" w:rsidRDefault="00931F17" w:rsidP="00931F17">
      <w:pPr>
        <w:ind w:firstLine="709"/>
        <w:jc w:val="both"/>
        <w:rPr>
          <w:szCs w:val="28"/>
        </w:rPr>
      </w:pPr>
      <w:r w:rsidRPr="00931F17">
        <w:rPr>
          <w:szCs w:val="28"/>
        </w:rPr>
        <w:t>и)в части 10 слова "В листе поддержки кандидата также указываются фамилия, имя, отчество и дата рождения депутата представительного органа муниципального образования или главы муниципального образования, ставящих подпись; наименование представительного органа муниципального образования, депутатом которого является лицо, ставящее подпись, или наименование должности главы муниципального образования, которым является лицо, ставящее подпись; наименование муниципального образования." заменить словами "В листе поддержки кандидата также указываются фамилия, имя, отчество и дата рождения депутата представительного органа муниципального образования, ставящего подпись; наименование представительного органа муниципального образования, депутатом которого является лицо, ставящее подпись; наименование муниципального образования.";</w:t>
      </w:r>
    </w:p>
    <w:p w:rsidR="00931F17" w:rsidRPr="00931F17" w:rsidRDefault="00931F17" w:rsidP="00931F17">
      <w:pPr>
        <w:ind w:firstLine="709"/>
        <w:jc w:val="both"/>
        <w:rPr>
          <w:szCs w:val="28"/>
        </w:rPr>
      </w:pPr>
      <w:r w:rsidRPr="00931F17">
        <w:rPr>
          <w:szCs w:val="28"/>
        </w:rPr>
        <w:lastRenderedPageBreak/>
        <w:t>к)в части 11 слова "или глава муниципального образования" исключить;</w:t>
      </w:r>
    </w:p>
    <w:p w:rsidR="00931F17" w:rsidRPr="00931F17" w:rsidRDefault="00931F17" w:rsidP="00931F17">
      <w:pPr>
        <w:ind w:firstLine="709"/>
        <w:jc w:val="both"/>
        <w:rPr>
          <w:szCs w:val="28"/>
        </w:rPr>
      </w:pPr>
      <w:r w:rsidRPr="00931F17">
        <w:rPr>
          <w:szCs w:val="28"/>
        </w:rPr>
        <w:t>л)в части 12 слова "или главой муниципального образования" исключить;</w:t>
      </w:r>
    </w:p>
    <w:p w:rsidR="00931F17" w:rsidRPr="00931F17" w:rsidRDefault="00931F17" w:rsidP="00931F17">
      <w:pPr>
        <w:ind w:firstLine="709"/>
        <w:jc w:val="both"/>
        <w:rPr>
          <w:szCs w:val="28"/>
        </w:rPr>
      </w:pPr>
      <w:r w:rsidRPr="00931F17">
        <w:rPr>
          <w:szCs w:val="28"/>
        </w:rPr>
        <w:t>м)в части 13 слова ", избранных на муниципальных выборах глав муниципальных образований" исключить;</w:t>
      </w:r>
    </w:p>
    <w:p w:rsidR="00931F17" w:rsidRPr="00931F17" w:rsidRDefault="00931F17" w:rsidP="00931F17">
      <w:pPr>
        <w:ind w:firstLine="709"/>
        <w:jc w:val="both"/>
        <w:rPr>
          <w:szCs w:val="28"/>
        </w:rPr>
      </w:pPr>
      <w:r w:rsidRPr="00931F17">
        <w:rPr>
          <w:szCs w:val="28"/>
        </w:rPr>
        <w:t>н)часть 14 изложить в следующей редакции:</w:t>
      </w:r>
    </w:p>
    <w:p w:rsidR="00931F17" w:rsidRPr="00931F17" w:rsidRDefault="00931F17" w:rsidP="00931F17">
      <w:pPr>
        <w:ind w:firstLine="709"/>
        <w:jc w:val="both"/>
        <w:rPr>
          <w:szCs w:val="28"/>
        </w:rPr>
      </w:pPr>
      <w:r w:rsidRPr="00931F17">
        <w:rPr>
          <w:szCs w:val="28"/>
        </w:rPr>
        <w:t xml:space="preserve">"14.После окончания сбора подписей депутатов представительных органов муниципальных образований составляется список лиц, которые поставили свои подписи в листах поддержки кандидата, по форме, определенной Избирательной комиссией Приморского края, содержащий следующие сведения: фамилия, имя, отчество лица, поставившего подпись </w:t>
      </w:r>
      <w:r w:rsidRPr="00931F17">
        <w:rPr>
          <w:szCs w:val="28"/>
        </w:rPr>
        <w:br/>
        <w:t>в листе поддержки кандидата, наименование представительного органа муниципального образования, депутатом которого является это лицо, и статус его в этом органе. Указанный список подписывается кандидатом на должность Губернатора Приморского края.";</w:t>
      </w:r>
    </w:p>
    <w:p w:rsidR="00931F17" w:rsidRPr="00931F17" w:rsidRDefault="00931F17" w:rsidP="00931F17">
      <w:pPr>
        <w:ind w:firstLine="709"/>
        <w:jc w:val="both"/>
        <w:rPr>
          <w:szCs w:val="28"/>
        </w:rPr>
      </w:pPr>
      <w:r w:rsidRPr="00931F17">
        <w:rPr>
          <w:szCs w:val="28"/>
        </w:rPr>
        <w:t>23)в статье 44:</w:t>
      </w:r>
    </w:p>
    <w:p w:rsidR="00931F17" w:rsidRPr="00931F17" w:rsidRDefault="00931F17" w:rsidP="00931F17">
      <w:pPr>
        <w:ind w:firstLine="709"/>
        <w:jc w:val="both"/>
        <w:rPr>
          <w:szCs w:val="28"/>
        </w:rPr>
      </w:pPr>
      <w:r w:rsidRPr="00931F17">
        <w:rPr>
          <w:szCs w:val="28"/>
        </w:rPr>
        <w:t>а)часть 4 признать утратившей силу;</w:t>
      </w:r>
    </w:p>
    <w:p w:rsidR="00931F17" w:rsidRPr="00931F17" w:rsidRDefault="00931F17" w:rsidP="00931F17">
      <w:pPr>
        <w:ind w:firstLine="709"/>
        <w:jc w:val="both"/>
        <w:rPr>
          <w:szCs w:val="28"/>
        </w:rPr>
      </w:pPr>
      <w:r w:rsidRPr="00931F17">
        <w:rPr>
          <w:szCs w:val="28"/>
        </w:rPr>
        <w:t>б)в части 5 слова "(в том числе в составе списка кандидатов)" исключить;</w:t>
      </w:r>
    </w:p>
    <w:p w:rsidR="00931F17" w:rsidRPr="00931F17" w:rsidRDefault="00931F17" w:rsidP="00931F17">
      <w:pPr>
        <w:ind w:firstLine="709"/>
        <w:jc w:val="both"/>
        <w:rPr>
          <w:szCs w:val="28"/>
        </w:rPr>
      </w:pPr>
      <w:r w:rsidRPr="00931F17">
        <w:rPr>
          <w:szCs w:val="28"/>
        </w:rPr>
        <w:t>в)часть 6 признать утратившей силу;</w:t>
      </w:r>
    </w:p>
    <w:p w:rsidR="00931F17" w:rsidRPr="00931F17" w:rsidRDefault="00931F17" w:rsidP="00931F17">
      <w:pPr>
        <w:ind w:firstLine="709"/>
        <w:jc w:val="both"/>
        <w:rPr>
          <w:szCs w:val="28"/>
        </w:rPr>
      </w:pPr>
      <w:r w:rsidRPr="00931F17">
        <w:rPr>
          <w:szCs w:val="28"/>
        </w:rPr>
        <w:t>г)в части 7 слова "пунктов 3-7 статьи 35</w:t>
      </w:r>
      <w:r w:rsidRPr="00931F17">
        <w:rPr>
          <w:szCs w:val="28"/>
          <w:vertAlign w:val="superscript"/>
        </w:rPr>
        <w:t>1</w:t>
      </w:r>
      <w:r w:rsidRPr="00931F17">
        <w:rPr>
          <w:szCs w:val="28"/>
        </w:rPr>
        <w:t xml:space="preserve"> Федерального закона" заменить словами "пунктов 3, 4, 6 статьи 35</w:t>
      </w:r>
      <w:r w:rsidRPr="00931F17">
        <w:rPr>
          <w:szCs w:val="28"/>
          <w:vertAlign w:val="superscript"/>
        </w:rPr>
        <w:t>1</w:t>
      </w:r>
      <w:r w:rsidRPr="00931F17">
        <w:rPr>
          <w:szCs w:val="28"/>
        </w:rPr>
        <w:t xml:space="preserve"> Федерального закона";</w:t>
      </w:r>
    </w:p>
    <w:p w:rsidR="00931F17" w:rsidRPr="00931F17" w:rsidRDefault="00931F17" w:rsidP="00931F17">
      <w:pPr>
        <w:ind w:firstLine="709"/>
        <w:jc w:val="both"/>
        <w:rPr>
          <w:szCs w:val="28"/>
        </w:rPr>
      </w:pPr>
      <w:r w:rsidRPr="00931F17">
        <w:rPr>
          <w:szCs w:val="28"/>
        </w:rPr>
        <w:t xml:space="preserve">д)часть 9 изложить в следующей редакции: </w:t>
      </w:r>
    </w:p>
    <w:p w:rsidR="00931F17" w:rsidRPr="00931F17" w:rsidRDefault="00931F17" w:rsidP="00931F17">
      <w:pPr>
        <w:ind w:firstLine="709"/>
        <w:jc w:val="both"/>
        <w:rPr>
          <w:szCs w:val="28"/>
        </w:rPr>
      </w:pPr>
      <w:r w:rsidRPr="00931F17">
        <w:rPr>
          <w:szCs w:val="28"/>
        </w:rPr>
        <w:t>"9.В соответствии с Федеральным законом списки политических партий, на которые распространяется действие пунктов 4, 6 статьи 35</w:t>
      </w:r>
      <w:r w:rsidRPr="00931F17">
        <w:rPr>
          <w:szCs w:val="28"/>
          <w:vertAlign w:val="superscript"/>
        </w:rPr>
        <w:t>1</w:t>
      </w:r>
      <w:r w:rsidRPr="00931F17">
        <w:rPr>
          <w:szCs w:val="28"/>
        </w:rPr>
        <w:t xml:space="preserve"> Федерального закона, составляются Избирательной комиссией Приморского края, размещаются на ее официальном сайте в информационно-телекоммуникационной сети "Интернет" и обновляются по результатам выборов депутатов Законодательного Собрания Приморского края и выборов депутатов представительных органов муниципальных образований </w:t>
      </w:r>
      <w:r w:rsidRPr="00931F17">
        <w:rPr>
          <w:szCs w:val="28"/>
        </w:rPr>
        <w:br/>
        <w:t>в Приморском крае.";</w:t>
      </w:r>
    </w:p>
    <w:p w:rsidR="00931F17" w:rsidRPr="00931F17" w:rsidRDefault="00931F17" w:rsidP="00931F17">
      <w:pPr>
        <w:ind w:firstLine="709"/>
        <w:jc w:val="both"/>
        <w:rPr>
          <w:szCs w:val="28"/>
        </w:rPr>
      </w:pPr>
      <w:r w:rsidRPr="00931F17">
        <w:rPr>
          <w:szCs w:val="28"/>
        </w:rPr>
        <w:t>24)в статье 45:</w:t>
      </w:r>
    </w:p>
    <w:p w:rsidR="00931F17" w:rsidRPr="00931F17" w:rsidRDefault="00931F17" w:rsidP="00931F17">
      <w:pPr>
        <w:ind w:firstLine="709"/>
        <w:jc w:val="both"/>
        <w:rPr>
          <w:szCs w:val="28"/>
        </w:rPr>
      </w:pPr>
      <w:r w:rsidRPr="00931F17">
        <w:rPr>
          <w:szCs w:val="28"/>
        </w:rPr>
        <w:t>а)часть 1 изложить в следующей редакции:</w:t>
      </w:r>
    </w:p>
    <w:p w:rsidR="00931F17" w:rsidRPr="00931F17" w:rsidRDefault="00931F17" w:rsidP="00931F17">
      <w:pPr>
        <w:ind w:firstLine="709"/>
        <w:jc w:val="both"/>
        <w:rPr>
          <w:szCs w:val="28"/>
        </w:rPr>
      </w:pPr>
      <w:r w:rsidRPr="00931F17">
        <w:rPr>
          <w:szCs w:val="28"/>
        </w:rPr>
        <w:t>"1.В поддержку выдвижения кандидатов, списков кандидатов могут собираться подписи избирателей в порядке, установленном настоящим Кодексом.";</w:t>
      </w:r>
    </w:p>
    <w:p w:rsidR="00931F17" w:rsidRPr="00931F17" w:rsidRDefault="00931F17" w:rsidP="00931F17">
      <w:pPr>
        <w:ind w:firstLine="709"/>
        <w:jc w:val="both"/>
        <w:rPr>
          <w:szCs w:val="28"/>
        </w:rPr>
      </w:pPr>
      <w:r w:rsidRPr="00931F17">
        <w:rPr>
          <w:szCs w:val="28"/>
        </w:rPr>
        <w:t xml:space="preserve">б)часть 2 изложить в следующей редакции: </w:t>
      </w:r>
    </w:p>
    <w:p w:rsidR="00931F17" w:rsidRPr="00931F17" w:rsidRDefault="00931F17" w:rsidP="00931F17">
      <w:pPr>
        <w:ind w:firstLine="709"/>
        <w:jc w:val="both"/>
        <w:rPr>
          <w:szCs w:val="28"/>
        </w:rPr>
      </w:pPr>
      <w:r w:rsidRPr="00931F17">
        <w:rPr>
          <w:szCs w:val="28"/>
        </w:rPr>
        <w:t xml:space="preserve">"2.На выборах депутатов Законодательного Собрания Приморского края количество подписей, которое необходимо для регистрации списка кандидатов, составляет 0,5 процента от числа избирателей, зарегистрированных на территории Приморского края в соответствии </w:t>
      </w:r>
      <w:r w:rsidRPr="00931F17">
        <w:rPr>
          <w:szCs w:val="28"/>
        </w:rPr>
        <w:br/>
        <w:t>с пунктом 10 статьи 16 Федерального закона, а для регистрации кандидата, выдвинутого по одномандатному избирательному округу, составляет</w:t>
      </w:r>
      <w:r w:rsidRPr="00931F17">
        <w:rPr>
          <w:szCs w:val="28"/>
        </w:rPr>
        <w:br/>
        <w:t xml:space="preserve">3 процента от числа избирателей, зарегистрированных на территории </w:t>
      </w:r>
      <w:r w:rsidRPr="00931F17">
        <w:rPr>
          <w:szCs w:val="28"/>
        </w:rPr>
        <w:lastRenderedPageBreak/>
        <w:t>соответствующего избирательного округа, указанного в схеме одномандатных избирательных округов.";</w:t>
      </w:r>
    </w:p>
    <w:p w:rsidR="00931F17" w:rsidRPr="00931F17" w:rsidRDefault="00931F17" w:rsidP="00931F17">
      <w:pPr>
        <w:ind w:firstLine="709"/>
        <w:jc w:val="both"/>
        <w:rPr>
          <w:szCs w:val="28"/>
        </w:rPr>
      </w:pPr>
      <w:r w:rsidRPr="00931F17">
        <w:rPr>
          <w:szCs w:val="28"/>
        </w:rPr>
        <w:t>в)часть 3 изложить в следующей редакции:</w:t>
      </w:r>
    </w:p>
    <w:p w:rsidR="00931F17" w:rsidRPr="00931F17" w:rsidRDefault="00931F17" w:rsidP="00931F17">
      <w:pPr>
        <w:ind w:firstLine="709"/>
        <w:jc w:val="both"/>
        <w:rPr>
          <w:szCs w:val="28"/>
        </w:rPr>
      </w:pPr>
      <w:r w:rsidRPr="00931F17">
        <w:rPr>
          <w:szCs w:val="28"/>
        </w:rPr>
        <w:t xml:space="preserve">"3.На выборах депутатов представительного органа муниципального образования количество подписей, которое необходимо для регистрации кандидатов, выдвинутых по одномандатным избирательным округам, составляет 0,5 процента от числа избирателей, зарегистрированных на территории соответствующего избирательного округа, указанного в схеме одномандатных избирательных округов, но не может составлять менее </w:t>
      </w:r>
      <w:r w:rsidRPr="00931F17">
        <w:rPr>
          <w:szCs w:val="28"/>
        </w:rPr>
        <w:br/>
        <w:t>10 подписей, а для регистрации кандидатов в многомандатном избирательном округе составляет 0,5 процента от числа избирателей, зарегистрированных на территории соответствующего избирательного округа, указанного в схеме многомандатных избирательных округов, поделенного на число депутатских мандатов, но не может составлять менее 10 подписей.";</w:t>
      </w:r>
    </w:p>
    <w:p w:rsidR="00931F17" w:rsidRPr="00931F17" w:rsidRDefault="00931F17" w:rsidP="00931F17">
      <w:pPr>
        <w:ind w:firstLine="709"/>
        <w:jc w:val="both"/>
        <w:rPr>
          <w:szCs w:val="28"/>
        </w:rPr>
      </w:pPr>
      <w:r w:rsidRPr="00931F17">
        <w:rPr>
          <w:szCs w:val="28"/>
        </w:rPr>
        <w:t>г)часть 4 признать утратившей силу;</w:t>
      </w:r>
    </w:p>
    <w:p w:rsidR="00931F17" w:rsidRPr="00931F17" w:rsidRDefault="00931F17" w:rsidP="00931F17">
      <w:pPr>
        <w:ind w:firstLine="709"/>
        <w:jc w:val="both"/>
        <w:rPr>
          <w:szCs w:val="28"/>
        </w:rPr>
      </w:pPr>
      <w:r w:rsidRPr="00931F17">
        <w:rPr>
          <w:szCs w:val="28"/>
        </w:rPr>
        <w:t xml:space="preserve">д)в части 8 слова "в поддержку выдвижения кандидатов на должность главы муниципального образования - согласно приложению 6 </w:t>
      </w:r>
      <w:r w:rsidRPr="00931F17">
        <w:rPr>
          <w:szCs w:val="28"/>
        </w:rPr>
        <w:br/>
        <w:t xml:space="preserve">к Федеральному закону," исключить; </w:t>
      </w:r>
    </w:p>
    <w:p w:rsidR="00931F17" w:rsidRPr="00931F17" w:rsidRDefault="00931F17" w:rsidP="00931F17">
      <w:pPr>
        <w:ind w:firstLine="709"/>
        <w:jc w:val="both"/>
        <w:rPr>
          <w:szCs w:val="28"/>
        </w:rPr>
      </w:pPr>
      <w:r w:rsidRPr="00931F17">
        <w:rPr>
          <w:szCs w:val="28"/>
        </w:rPr>
        <w:t>е)в части 8</w:t>
      </w:r>
      <w:r w:rsidRPr="00931F17">
        <w:rPr>
          <w:szCs w:val="28"/>
          <w:vertAlign w:val="superscript"/>
        </w:rPr>
        <w:t>1</w:t>
      </w:r>
      <w:r w:rsidRPr="00931F17">
        <w:rPr>
          <w:szCs w:val="28"/>
        </w:rPr>
        <w:t xml:space="preserve"> слова "наименования должности выборного должностного лица," исключить;</w:t>
      </w:r>
    </w:p>
    <w:p w:rsidR="00931F17" w:rsidRPr="00931F17" w:rsidRDefault="00931F17" w:rsidP="00931F17">
      <w:pPr>
        <w:ind w:firstLine="709"/>
        <w:jc w:val="both"/>
        <w:rPr>
          <w:szCs w:val="28"/>
        </w:rPr>
      </w:pPr>
      <w:r w:rsidRPr="00931F17">
        <w:rPr>
          <w:szCs w:val="28"/>
        </w:rPr>
        <w:t>25)в статье 46:</w:t>
      </w:r>
    </w:p>
    <w:p w:rsidR="00931F17" w:rsidRPr="00931F17" w:rsidRDefault="00931F17" w:rsidP="00931F17">
      <w:pPr>
        <w:ind w:firstLine="709"/>
        <w:jc w:val="both"/>
        <w:rPr>
          <w:szCs w:val="28"/>
        </w:rPr>
      </w:pPr>
      <w:r w:rsidRPr="00931F17">
        <w:rPr>
          <w:szCs w:val="28"/>
        </w:rPr>
        <w:t>а)в части 1:</w:t>
      </w:r>
    </w:p>
    <w:p w:rsidR="00931F17" w:rsidRPr="00931F17" w:rsidRDefault="00931F17" w:rsidP="00931F17">
      <w:pPr>
        <w:ind w:firstLine="709"/>
        <w:jc w:val="both"/>
        <w:rPr>
          <w:szCs w:val="28"/>
        </w:rPr>
      </w:pPr>
      <w:r w:rsidRPr="00931F17">
        <w:rPr>
          <w:szCs w:val="28"/>
        </w:rPr>
        <w:t>в абзаце первом слово ", единому" исключить;</w:t>
      </w:r>
    </w:p>
    <w:p w:rsidR="00931F17" w:rsidRPr="00931F17" w:rsidRDefault="00931F17" w:rsidP="00931F17">
      <w:pPr>
        <w:ind w:firstLine="709"/>
        <w:jc w:val="both"/>
        <w:rPr>
          <w:szCs w:val="28"/>
        </w:rPr>
      </w:pPr>
      <w:r w:rsidRPr="00931F17">
        <w:rPr>
          <w:szCs w:val="28"/>
        </w:rPr>
        <w:t>в абзаце четвертом слова "частью 4 статьи 45," исключить;</w:t>
      </w:r>
    </w:p>
    <w:p w:rsidR="00931F17" w:rsidRPr="00931F17" w:rsidRDefault="00931F17" w:rsidP="00931F17">
      <w:pPr>
        <w:ind w:firstLine="709"/>
        <w:jc w:val="both"/>
        <w:rPr>
          <w:szCs w:val="28"/>
        </w:rPr>
      </w:pPr>
      <w:r w:rsidRPr="00931F17">
        <w:rPr>
          <w:szCs w:val="28"/>
        </w:rPr>
        <w:t>б)в пункте 1 части 2 слова "и (или) избранных на муниципальных выборах глав муниципальных образований" исключить;</w:t>
      </w:r>
    </w:p>
    <w:p w:rsidR="00931F17" w:rsidRPr="00931F17" w:rsidRDefault="00931F17" w:rsidP="00931F17">
      <w:pPr>
        <w:ind w:firstLine="709"/>
        <w:jc w:val="both"/>
        <w:rPr>
          <w:szCs w:val="28"/>
        </w:rPr>
      </w:pPr>
      <w:r w:rsidRPr="00931F17">
        <w:rPr>
          <w:szCs w:val="28"/>
        </w:rPr>
        <w:t>в)пункт 3 части 10 признать утратившим силу;</w:t>
      </w:r>
    </w:p>
    <w:p w:rsidR="00931F17" w:rsidRPr="00931F17" w:rsidRDefault="00931F17" w:rsidP="00931F17">
      <w:pPr>
        <w:ind w:firstLine="709"/>
        <w:jc w:val="both"/>
        <w:rPr>
          <w:szCs w:val="28"/>
        </w:rPr>
      </w:pPr>
      <w:r w:rsidRPr="00931F17">
        <w:rPr>
          <w:szCs w:val="28"/>
        </w:rPr>
        <w:t>г)в абзаце первом части 14 слова "и (или) избранных на муниципальных выборах глав муниципальных образований" исключить;</w:t>
      </w:r>
    </w:p>
    <w:p w:rsidR="00931F17" w:rsidRPr="00931F17" w:rsidRDefault="00931F17" w:rsidP="00931F17">
      <w:pPr>
        <w:ind w:firstLine="709"/>
        <w:jc w:val="both"/>
        <w:rPr>
          <w:szCs w:val="28"/>
        </w:rPr>
      </w:pPr>
      <w:r w:rsidRPr="00931F17">
        <w:rPr>
          <w:szCs w:val="28"/>
        </w:rPr>
        <w:t>26)в статье 47:</w:t>
      </w:r>
    </w:p>
    <w:p w:rsidR="00931F17" w:rsidRPr="00931F17" w:rsidRDefault="00931F17" w:rsidP="00931F17">
      <w:pPr>
        <w:ind w:firstLine="709"/>
        <w:jc w:val="both"/>
        <w:rPr>
          <w:szCs w:val="28"/>
        </w:rPr>
      </w:pPr>
      <w:r w:rsidRPr="00931F17">
        <w:rPr>
          <w:szCs w:val="28"/>
        </w:rPr>
        <w:t>а)абзац второй части 5 изложить в следующей редакции:</w:t>
      </w:r>
    </w:p>
    <w:p w:rsidR="00931F17" w:rsidRPr="00931F17" w:rsidRDefault="00931F17" w:rsidP="00931F17">
      <w:pPr>
        <w:ind w:firstLine="709"/>
        <w:jc w:val="both"/>
        <w:rPr>
          <w:szCs w:val="28"/>
        </w:rPr>
      </w:pPr>
      <w:r w:rsidRPr="00931F17">
        <w:rPr>
          <w:szCs w:val="28"/>
        </w:rPr>
        <w:t xml:space="preserve">"Для установления достоверности содержащихся в подписных листах сведений об избирателях на выборах депутатов Законодательного Собрания Приморского края, депутатов представительного органа муниципального образования, не имеющего территориального деления, используется </w:t>
      </w:r>
      <w:r w:rsidRPr="00931F17">
        <w:rPr>
          <w:szCs w:val="28"/>
        </w:rPr>
        <w:br/>
        <w:t xml:space="preserve">ГАС "Выборы", включая регистр избирателей, участников референдума. </w:t>
      </w:r>
      <w:r w:rsidRPr="00931F17">
        <w:rPr>
          <w:szCs w:val="28"/>
        </w:rPr>
        <w:br/>
        <w:t>Для установления достоверности содержащихся в подписных листах сведений об избирателях на выборах депутатов представительного органа городского округа, имеющего территориальное деление, по решению Избирательной комиссии Приморского края может использоваться ГАС "Выборы", включая регистр избирателей, участников референдума.";</w:t>
      </w:r>
    </w:p>
    <w:p w:rsidR="00931F17" w:rsidRPr="00931F17" w:rsidRDefault="00931F17" w:rsidP="00931F17">
      <w:pPr>
        <w:ind w:firstLine="709"/>
        <w:jc w:val="both"/>
        <w:rPr>
          <w:szCs w:val="28"/>
        </w:rPr>
      </w:pPr>
      <w:r w:rsidRPr="00931F17">
        <w:rPr>
          <w:szCs w:val="28"/>
        </w:rPr>
        <w:t>б)пункт 9 части 11 изложить в следующей редакции:</w:t>
      </w:r>
    </w:p>
    <w:p w:rsidR="00931F17" w:rsidRPr="00931F17" w:rsidRDefault="00931F17" w:rsidP="00931F17">
      <w:pPr>
        <w:ind w:firstLine="709"/>
        <w:jc w:val="both"/>
        <w:rPr>
          <w:szCs w:val="28"/>
        </w:rPr>
      </w:pPr>
      <w:r w:rsidRPr="00931F17">
        <w:rPr>
          <w:szCs w:val="28"/>
        </w:rPr>
        <w:t>"9)все подписи избирателей в подписном листе, форма которого не соответствует требованиям, установленным приложениями 4</w:t>
      </w:r>
      <w:r w:rsidRPr="00931F17">
        <w:rPr>
          <w:szCs w:val="28"/>
          <w:vertAlign w:val="superscript"/>
        </w:rPr>
        <w:t>1</w:t>
      </w:r>
      <w:r w:rsidRPr="00931F17">
        <w:rPr>
          <w:szCs w:val="28"/>
        </w:rPr>
        <w:t xml:space="preserve">, 5, 8 </w:t>
      </w:r>
      <w:r w:rsidRPr="00931F17">
        <w:rPr>
          <w:szCs w:val="28"/>
        </w:rPr>
        <w:br/>
        <w:t xml:space="preserve">к Федеральному закону, и (или) в который не внесены сведения, </w:t>
      </w:r>
      <w:r w:rsidRPr="00931F17">
        <w:rPr>
          <w:szCs w:val="28"/>
        </w:rPr>
        <w:lastRenderedPageBreak/>
        <w:t xml:space="preserve">предусмотренные пунктами 9 и 10 статьи 37 Федерального закона, частями 9 и 10 статьи 45 настоящего Кодекса, и (или) который изготовлен </w:t>
      </w:r>
      <w:r w:rsidRPr="00931F17">
        <w:rPr>
          <w:szCs w:val="28"/>
        </w:rPr>
        <w:br/>
        <w:t>с несоблюдением требований, предусмотренных пунктом 5 статьи 37 Федерального закона, частью 5 статьи 45 настоящего Кодекса. Неточное указание в подписном листе наименования законодательного органа субъекта Российской Федерации, представительного органа муниципального образования, наименования и (или) номера избирательного округа, если оно соответствует образцу, утвержденному в соответствии с пунктом 8</w:t>
      </w:r>
      <w:r w:rsidRPr="00931F17">
        <w:rPr>
          <w:szCs w:val="28"/>
          <w:vertAlign w:val="superscript"/>
        </w:rPr>
        <w:t>1</w:t>
      </w:r>
      <w:r w:rsidRPr="00931F17">
        <w:rPr>
          <w:szCs w:val="28"/>
        </w:rPr>
        <w:t xml:space="preserve"> </w:t>
      </w:r>
      <w:r w:rsidRPr="00931F17">
        <w:rPr>
          <w:szCs w:val="28"/>
        </w:rPr>
        <w:br/>
        <w:t>статьи 37 Федерального закона, частью 8</w:t>
      </w:r>
      <w:r w:rsidRPr="00931F17">
        <w:rPr>
          <w:szCs w:val="28"/>
          <w:vertAlign w:val="superscript"/>
        </w:rPr>
        <w:t>1</w:t>
      </w:r>
      <w:r w:rsidRPr="00931F17">
        <w:rPr>
          <w:szCs w:val="28"/>
        </w:rPr>
        <w:t xml:space="preserve"> статьи 45 настоящего Кодекса,</w:t>
      </w:r>
      <w:r w:rsidRPr="00931F17">
        <w:rPr>
          <w:szCs w:val="28"/>
        </w:rPr>
        <w:br/>
        <w:t>не может служить основанием для признания подписей избирателей недействительными;";</w:t>
      </w:r>
    </w:p>
    <w:p w:rsidR="00931F17" w:rsidRPr="00931F17" w:rsidRDefault="00931F17" w:rsidP="00931F17">
      <w:pPr>
        <w:ind w:firstLine="709"/>
        <w:jc w:val="both"/>
        <w:rPr>
          <w:szCs w:val="28"/>
        </w:rPr>
      </w:pPr>
      <w:r w:rsidRPr="00931F17">
        <w:rPr>
          <w:szCs w:val="28"/>
        </w:rPr>
        <w:t>27)в статье 48:</w:t>
      </w:r>
    </w:p>
    <w:p w:rsidR="00931F17" w:rsidRPr="00931F17" w:rsidRDefault="00931F17" w:rsidP="00931F17">
      <w:pPr>
        <w:ind w:firstLine="709"/>
        <w:jc w:val="both"/>
        <w:rPr>
          <w:szCs w:val="28"/>
        </w:rPr>
      </w:pPr>
      <w:r w:rsidRPr="00931F17">
        <w:rPr>
          <w:szCs w:val="28"/>
        </w:rPr>
        <w:t>а)в части 7:</w:t>
      </w:r>
    </w:p>
    <w:p w:rsidR="00931F17" w:rsidRPr="00931F17" w:rsidRDefault="00931F17" w:rsidP="00931F17">
      <w:pPr>
        <w:ind w:firstLine="709"/>
        <w:jc w:val="both"/>
        <w:rPr>
          <w:szCs w:val="28"/>
        </w:rPr>
      </w:pPr>
      <w:r w:rsidRPr="00931F17">
        <w:rPr>
          <w:szCs w:val="28"/>
        </w:rPr>
        <w:t>в пункте 1 слова "или избранным на муниципальных выборах главой муниципального образования" исключить;</w:t>
      </w:r>
    </w:p>
    <w:p w:rsidR="00931F17" w:rsidRPr="00931F17" w:rsidRDefault="00931F17" w:rsidP="00931F17">
      <w:pPr>
        <w:ind w:firstLine="709"/>
        <w:jc w:val="both"/>
        <w:rPr>
          <w:szCs w:val="28"/>
        </w:rPr>
      </w:pPr>
      <w:r w:rsidRPr="00931F17">
        <w:rPr>
          <w:szCs w:val="28"/>
        </w:rPr>
        <w:t>в пункте 4 слова "или избранном на муниципальных выборах главе муниципального образования" исключить;</w:t>
      </w:r>
    </w:p>
    <w:p w:rsidR="00931F17" w:rsidRPr="00931F17" w:rsidRDefault="00931F17" w:rsidP="00931F17">
      <w:pPr>
        <w:ind w:firstLine="709"/>
        <w:jc w:val="both"/>
        <w:rPr>
          <w:szCs w:val="28"/>
        </w:rPr>
      </w:pPr>
      <w:r w:rsidRPr="00931F17">
        <w:rPr>
          <w:szCs w:val="28"/>
        </w:rPr>
        <w:t>в пункте 5 слова "или избранном на муниципальных выборах главе муниципального образования" исключить;</w:t>
      </w:r>
    </w:p>
    <w:p w:rsidR="00931F17" w:rsidRPr="00931F17" w:rsidRDefault="00931F17" w:rsidP="00931F17">
      <w:pPr>
        <w:ind w:firstLine="709"/>
        <w:jc w:val="both"/>
        <w:rPr>
          <w:szCs w:val="28"/>
        </w:rPr>
      </w:pPr>
      <w:r w:rsidRPr="00931F17">
        <w:rPr>
          <w:szCs w:val="28"/>
        </w:rPr>
        <w:t>б)по тексту части 8 слова "или избранный на муниципальных выборах глава муниципального образования" исключить;</w:t>
      </w:r>
    </w:p>
    <w:p w:rsidR="00931F17" w:rsidRPr="00931F17" w:rsidRDefault="00931F17" w:rsidP="00931F17">
      <w:pPr>
        <w:ind w:firstLine="709"/>
        <w:jc w:val="both"/>
        <w:rPr>
          <w:szCs w:val="28"/>
        </w:rPr>
      </w:pPr>
      <w:r w:rsidRPr="00931F17">
        <w:rPr>
          <w:szCs w:val="28"/>
        </w:rPr>
        <w:t>28)в статье 49:</w:t>
      </w:r>
    </w:p>
    <w:p w:rsidR="00931F17" w:rsidRPr="00931F17" w:rsidRDefault="00931F17" w:rsidP="00931F17">
      <w:pPr>
        <w:ind w:firstLine="709"/>
        <w:jc w:val="both"/>
        <w:rPr>
          <w:szCs w:val="28"/>
        </w:rPr>
      </w:pPr>
      <w:r w:rsidRPr="00931F17">
        <w:rPr>
          <w:szCs w:val="28"/>
        </w:rPr>
        <w:t>а)в части 3 слова "пунктов 2-7 статьи 35</w:t>
      </w:r>
      <w:r w:rsidRPr="00931F17">
        <w:rPr>
          <w:szCs w:val="28"/>
          <w:vertAlign w:val="superscript"/>
        </w:rPr>
        <w:t>1</w:t>
      </w:r>
      <w:r w:rsidRPr="00931F17">
        <w:rPr>
          <w:szCs w:val="28"/>
        </w:rPr>
        <w:t xml:space="preserve"> или пункта 16</w:t>
      </w:r>
      <w:r w:rsidRPr="00931F17">
        <w:rPr>
          <w:szCs w:val="28"/>
        </w:rPr>
        <w:br/>
        <w:t>статьи 38" заменить словами "пунктов 3, 4, 6 статьи 35</w:t>
      </w:r>
      <w:r w:rsidRPr="00931F17">
        <w:rPr>
          <w:szCs w:val="28"/>
          <w:vertAlign w:val="superscript"/>
        </w:rPr>
        <w:t>1</w:t>
      </w:r>
      <w:r w:rsidRPr="00931F17">
        <w:rPr>
          <w:szCs w:val="28"/>
        </w:rPr>
        <w:t>";</w:t>
      </w:r>
    </w:p>
    <w:p w:rsidR="00931F17" w:rsidRPr="00931F17" w:rsidRDefault="00931F17" w:rsidP="00931F17">
      <w:pPr>
        <w:ind w:firstLine="709"/>
        <w:jc w:val="both"/>
        <w:rPr>
          <w:szCs w:val="28"/>
        </w:rPr>
      </w:pPr>
      <w:r w:rsidRPr="00931F17">
        <w:rPr>
          <w:szCs w:val="28"/>
        </w:rPr>
        <w:t>б)в пункте 10 части 7 слова "и (или) избранных на муниципальных выборах глав муниципальных образований" исключить;</w:t>
      </w:r>
    </w:p>
    <w:p w:rsidR="00931F17" w:rsidRPr="00931F17" w:rsidRDefault="00931F17" w:rsidP="00931F17">
      <w:pPr>
        <w:ind w:firstLine="709"/>
        <w:jc w:val="both"/>
        <w:rPr>
          <w:szCs w:val="28"/>
        </w:rPr>
      </w:pPr>
      <w:r w:rsidRPr="00931F17">
        <w:rPr>
          <w:szCs w:val="28"/>
        </w:rPr>
        <w:t xml:space="preserve">29)часть 4 статьи 50 изложить в следующей редакции: </w:t>
      </w:r>
    </w:p>
    <w:p w:rsidR="00931F17" w:rsidRPr="00931F17" w:rsidRDefault="00931F17" w:rsidP="00931F17">
      <w:pPr>
        <w:ind w:firstLine="709"/>
        <w:jc w:val="both"/>
        <w:rPr>
          <w:szCs w:val="28"/>
        </w:rPr>
      </w:pPr>
      <w:r w:rsidRPr="00931F17">
        <w:rPr>
          <w:szCs w:val="28"/>
        </w:rPr>
        <w:t xml:space="preserve">"4.Орган избирательного объединения, принявший решение </w:t>
      </w:r>
      <w:r w:rsidRPr="00931F17">
        <w:rPr>
          <w:szCs w:val="28"/>
        </w:rPr>
        <w:br/>
        <w:t xml:space="preserve">о выдвижении кандидата по единому избирательному округу, списка кандидатов, вправе отозвать этого кандидата, этот список кандидатов. Решение об отзыве кандидата, списка кандидатов представляется </w:t>
      </w:r>
      <w:r w:rsidRPr="00931F17">
        <w:rPr>
          <w:szCs w:val="28"/>
        </w:rPr>
        <w:br/>
        <w:t>в Избирательную комиссию Приморского края не позднее чем за пять дней до дня (первого дня) голосования (в том числе повторного голосования). Если кандидат, список кандидатов был зарегистрирован, Избирательная комиссия Приморского края принимает решение об аннулировании регистрации кандидата, списка кандидатов.";</w:t>
      </w:r>
    </w:p>
    <w:p w:rsidR="00931F17" w:rsidRPr="00931F17" w:rsidRDefault="00931F17" w:rsidP="00931F17">
      <w:pPr>
        <w:ind w:firstLine="709"/>
        <w:jc w:val="both"/>
        <w:rPr>
          <w:szCs w:val="28"/>
        </w:rPr>
      </w:pPr>
      <w:r w:rsidRPr="00931F17">
        <w:rPr>
          <w:szCs w:val="28"/>
        </w:rPr>
        <w:t>30)часть 3 статьи 54 изложить в следующей редакции:</w:t>
      </w:r>
    </w:p>
    <w:p w:rsidR="00931F17" w:rsidRPr="00931F17" w:rsidRDefault="00931F17" w:rsidP="00931F17">
      <w:pPr>
        <w:ind w:firstLine="709"/>
        <w:jc w:val="both"/>
        <w:rPr>
          <w:szCs w:val="28"/>
        </w:rPr>
      </w:pPr>
      <w:r w:rsidRPr="00931F17">
        <w:rPr>
          <w:szCs w:val="28"/>
        </w:rPr>
        <w:t>"3.Избирательное объединение, выдвинувшее список кандидатов на выборах депутатов Законодательного Собрания Приморского края, вправе назначить не более 30 доверенных лиц, а избирательное объединение, выдвинувшее кандидата на должность Губернатора Приморского края, вправе назначить не более 10 доверенных лиц.</w:t>
      </w:r>
    </w:p>
    <w:p w:rsidR="00931F17" w:rsidRPr="00931F17" w:rsidRDefault="00931F17" w:rsidP="00931F17">
      <w:pPr>
        <w:ind w:firstLine="709"/>
        <w:jc w:val="both"/>
        <w:rPr>
          <w:szCs w:val="28"/>
        </w:rPr>
      </w:pPr>
      <w:r w:rsidRPr="00931F17">
        <w:rPr>
          <w:szCs w:val="28"/>
        </w:rPr>
        <w:t>Избирательное объединение, выдвинувшее кандидата (кандидатов) по одномандатному (многомандатному) избирательному округу, одномандатным (многомандатным) избирательным округам, вправе назначить не более 10 доверенных лиц.</w:t>
      </w:r>
    </w:p>
    <w:p w:rsidR="00931F17" w:rsidRPr="00931F17" w:rsidRDefault="00931F17" w:rsidP="00931F17">
      <w:pPr>
        <w:ind w:firstLine="709"/>
        <w:jc w:val="both"/>
        <w:rPr>
          <w:szCs w:val="28"/>
        </w:rPr>
      </w:pPr>
      <w:r w:rsidRPr="00931F17">
        <w:rPr>
          <w:szCs w:val="28"/>
        </w:rPr>
        <w:lastRenderedPageBreak/>
        <w:t>Кандидат на должность Губернатора Приморского края вправе назначить не более 50 доверенных лиц.</w:t>
      </w:r>
    </w:p>
    <w:p w:rsidR="00931F17" w:rsidRPr="00931F17" w:rsidRDefault="00931F17" w:rsidP="00931F17">
      <w:pPr>
        <w:ind w:firstLine="709"/>
        <w:jc w:val="both"/>
        <w:rPr>
          <w:szCs w:val="28"/>
        </w:rPr>
      </w:pPr>
      <w:r w:rsidRPr="00931F17">
        <w:rPr>
          <w:szCs w:val="28"/>
        </w:rPr>
        <w:t>Кандидат в депутаты Законодательного Собрания Приморского края, выдвинутый по одномандатному избирательному округу, вправе назначить не более 15 доверенных лиц.</w:t>
      </w:r>
    </w:p>
    <w:p w:rsidR="00931F17" w:rsidRPr="00931F17" w:rsidRDefault="00931F17" w:rsidP="00931F17">
      <w:pPr>
        <w:ind w:firstLine="709"/>
        <w:jc w:val="both"/>
        <w:rPr>
          <w:szCs w:val="28"/>
        </w:rPr>
      </w:pPr>
      <w:r w:rsidRPr="00931F17">
        <w:rPr>
          <w:szCs w:val="28"/>
        </w:rPr>
        <w:t>Кандидат в депутаты представительного органа муниципального образования, выдвинутый по одномандатному (многомандатному) избирательному округу, вправе назначить не более 5 доверенных лиц.";</w:t>
      </w:r>
    </w:p>
    <w:p w:rsidR="00931F17" w:rsidRPr="00931F17" w:rsidRDefault="00931F17" w:rsidP="00931F17">
      <w:pPr>
        <w:ind w:firstLine="709"/>
        <w:jc w:val="both"/>
        <w:rPr>
          <w:szCs w:val="28"/>
        </w:rPr>
      </w:pPr>
      <w:r w:rsidRPr="00931F17">
        <w:rPr>
          <w:szCs w:val="28"/>
        </w:rPr>
        <w:t>31)в статье 59:</w:t>
      </w:r>
    </w:p>
    <w:p w:rsidR="00931F17" w:rsidRPr="00931F17" w:rsidRDefault="00931F17" w:rsidP="00931F17">
      <w:pPr>
        <w:ind w:firstLine="709"/>
        <w:jc w:val="both"/>
        <w:rPr>
          <w:szCs w:val="28"/>
        </w:rPr>
      </w:pPr>
      <w:r w:rsidRPr="00931F17">
        <w:rPr>
          <w:szCs w:val="28"/>
        </w:rPr>
        <w:t>а)в части 7 слова "в том числе" заменить словами "а также";</w:t>
      </w:r>
    </w:p>
    <w:p w:rsidR="00931F17" w:rsidRPr="00931F17" w:rsidRDefault="00931F17" w:rsidP="00931F17">
      <w:pPr>
        <w:ind w:firstLine="709"/>
        <w:jc w:val="both"/>
        <w:rPr>
          <w:szCs w:val="28"/>
        </w:rPr>
      </w:pPr>
      <w:r w:rsidRPr="00931F17">
        <w:rPr>
          <w:szCs w:val="28"/>
        </w:rPr>
        <w:t>б)часть 12 изложить в следующей редакции:</w:t>
      </w:r>
    </w:p>
    <w:p w:rsidR="00931F17" w:rsidRPr="00931F17" w:rsidRDefault="00931F17" w:rsidP="00931F17">
      <w:pPr>
        <w:ind w:firstLine="709"/>
        <w:jc w:val="both"/>
        <w:rPr>
          <w:szCs w:val="28"/>
        </w:rPr>
      </w:pPr>
      <w:r w:rsidRPr="00931F17">
        <w:rPr>
          <w:szCs w:val="28"/>
        </w:rPr>
        <w:t>"12.В соответствии с Федеральным законом при проведении выборов использование в агитационных материалах изображений физического лица и (или) воспроизведение его голоса допускаются только в следующих случаях:</w:t>
      </w:r>
    </w:p>
    <w:p w:rsidR="00931F17" w:rsidRPr="00931F17" w:rsidRDefault="00931F17" w:rsidP="00931F17">
      <w:pPr>
        <w:ind w:firstLine="709"/>
        <w:jc w:val="both"/>
        <w:rPr>
          <w:szCs w:val="28"/>
        </w:rPr>
      </w:pPr>
      <w:r w:rsidRPr="00931F17">
        <w:rPr>
          <w:szCs w:val="28"/>
        </w:rPr>
        <w:t>1)использование избирательным объединением изображения и (или) воспроизведение голоса выдвинутого им на соответствующих выборах кандидата (в том числе в составе списка кандидатов), включая изображения кандидата (кандидатов) среди неопределенного круга лиц;</w:t>
      </w:r>
    </w:p>
    <w:p w:rsidR="00931F17" w:rsidRPr="00931F17" w:rsidRDefault="00931F17" w:rsidP="00931F17">
      <w:pPr>
        <w:ind w:firstLine="709"/>
        <w:jc w:val="both"/>
        <w:rPr>
          <w:szCs w:val="28"/>
        </w:rPr>
      </w:pPr>
      <w:r w:rsidRPr="00931F17">
        <w:rPr>
          <w:szCs w:val="28"/>
        </w:rPr>
        <w:t>2)использование кандидатом своих изображений и (или) воспроизведение своего голоса, в том числе изображения кандидата среди неопределенного круга лиц;</w:t>
      </w:r>
    </w:p>
    <w:p w:rsidR="00931F17" w:rsidRPr="00931F17" w:rsidRDefault="00931F17" w:rsidP="00931F17">
      <w:pPr>
        <w:ind w:firstLine="709"/>
        <w:jc w:val="both"/>
        <w:rPr>
          <w:szCs w:val="28"/>
        </w:rPr>
      </w:pPr>
      <w:r w:rsidRPr="00931F17">
        <w:rPr>
          <w:szCs w:val="28"/>
        </w:rPr>
        <w:t>3)использование изображения и (или) воспроизведение голоса иного лица, являющегося гражданином Российской Федерации и достигшего возраста 18 лет, при наличии письменного согласия такого лица и отсутствии у такого лица ограничений, предусмотренных пунктом 6 статьи 3,</w:t>
      </w:r>
      <w:r w:rsidRPr="00931F17">
        <w:rPr>
          <w:szCs w:val="28"/>
        </w:rPr>
        <w:br/>
        <w:t>пунктами 3, 3</w:t>
      </w:r>
      <w:r w:rsidRPr="00931F17">
        <w:rPr>
          <w:szCs w:val="28"/>
          <w:vertAlign w:val="superscript"/>
        </w:rPr>
        <w:t>1</w:t>
      </w:r>
      <w:r w:rsidRPr="00931F17">
        <w:rPr>
          <w:szCs w:val="28"/>
        </w:rPr>
        <w:t>, 3</w:t>
      </w:r>
      <w:r w:rsidRPr="00931F17">
        <w:rPr>
          <w:szCs w:val="28"/>
          <w:vertAlign w:val="superscript"/>
        </w:rPr>
        <w:t>2</w:t>
      </w:r>
      <w:r w:rsidRPr="00931F17">
        <w:rPr>
          <w:szCs w:val="28"/>
        </w:rPr>
        <w:t>, 3</w:t>
      </w:r>
      <w:r w:rsidRPr="00931F17">
        <w:rPr>
          <w:szCs w:val="28"/>
          <w:vertAlign w:val="superscript"/>
        </w:rPr>
        <w:t>6</w:t>
      </w:r>
      <w:r w:rsidRPr="00931F17">
        <w:rPr>
          <w:szCs w:val="28"/>
        </w:rPr>
        <w:t xml:space="preserve"> статьи 4 Федерального закона, частью 4 статьи 3,</w:t>
      </w:r>
      <w:r w:rsidRPr="00931F17">
        <w:rPr>
          <w:szCs w:val="28"/>
        </w:rPr>
        <w:br/>
        <w:t>частями 3, 4, 5, 5</w:t>
      </w:r>
      <w:r w:rsidRPr="00931F17">
        <w:rPr>
          <w:szCs w:val="28"/>
          <w:vertAlign w:val="superscript"/>
        </w:rPr>
        <w:t>1</w:t>
      </w:r>
      <w:r w:rsidRPr="00931F17">
        <w:rPr>
          <w:szCs w:val="28"/>
        </w:rPr>
        <w:t xml:space="preserve"> статьи 4 настоящего Кодекса.";</w:t>
      </w:r>
    </w:p>
    <w:p w:rsidR="00931F17" w:rsidRPr="00931F17" w:rsidRDefault="00931F17" w:rsidP="00931F17">
      <w:pPr>
        <w:ind w:firstLine="709"/>
        <w:jc w:val="both"/>
        <w:rPr>
          <w:szCs w:val="28"/>
        </w:rPr>
      </w:pPr>
      <w:r w:rsidRPr="00931F17">
        <w:rPr>
          <w:szCs w:val="28"/>
        </w:rPr>
        <w:t>в)дополнить частью 12</w:t>
      </w:r>
      <w:r w:rsidRPr="00931F17">
        <w:rPr>
          <w:szCs w:val="28"/>
          <w:vertAlign w:val="superscript"/>
        </w:rPr>
        <w:t>1</w:t>
      </w:r>
      <w:r w:rsidRPr="00931F17">
        <w:rPr>
          <w:szCs w:val="28"/>
        </w:rPr>
        <w:t xml:space="preserve"> следующего содержания:</w:t>
      </w:r>
    </w:p>
    <w:p w:rsidR="00931F17" w:rsidRPr="00931F17" w:rsidRDefault="00931F17" w:rsidP="00931F17">
      <w:pPr>
        <w:ind w:firstLine="709"/>
        <w:jc w:val="both"/>
        <w:rPr>
          <w:szCs w:val="28"/>
        </w:rPr>
      </w:pPr>
      <w:r w:rsidRPr="00931F17">
        <w:rPr>
          <w:szCs w:val="28"/>
        </w:rPr>
        <w:t>"12</w:t>
      </w:r>
      <w:r w:rsidRPr="00931F17">
        <w:rPr>
          <w:szCs w:val="28"/>
          <w:vertAlign w:val="superscript"/>
        </w:rPr>
        <w:t>1</w:t>
      </w:r>
      <w:r w:rsidRPr="00931F17">
        <w:rPr>
          <w:szCs w:val="28"/>
        </w:rPr>
        <w:t>.В соответствии с Федеральным законом использование в агитационном материале изображения (образа) и (или) воспроизведение голоса человека, в том числе вымышленного или умершего, включая изображение или аудиозапись, созданные с применением информационных технологий, не допускаются, за исключением случаев, указанных в пункте 9</w:t>
      </w:r>
      <w:r w:rsidRPr="00931F17">
        <w:rPr>
          <w:szCs w:val="28"/>
          <w:vertAlign w:val="superscript"/>
        </w:rPr>
        <w:t>1</w:t>
      </w:r>
      <w:r w:rsidRPr="00931F17">
        <w:rPr>
          <w:szCs w:val="28"/>
        </w:rPr>
        <w:t xml:space="preserve"> статьи 48 Федерального закона, части 12 настоящей статьи.";</w:t>
      </w:r>
    </w:p>
    <w:p w:rsidR="00931F17" w:rsidRPr="00931F17" w:rsidRDefault="00931F17" w:rsidP="00931F17">
      <w:pPr>
        <w:ind w:firstLine="709"/>
        <w:jc w:val="both"/>
        <w:rPr>
          <w:szCs w:val="28"/>
        </w:rPr>
      </w:pPr>
      <w:r w:rsidRPr="00931F17">
        <w:rPr>
          <w:szCs w:val="28"/>
        </w:rPr>
        <w:t>г)часть 13 изложить в следующей редакции:</w:t>
      </w:r>
    </w:p>
    <w:p w:rsidR="00931F17" w:rsidRPr="00931F17" w:rsidRDefault="00931F17" w:rsidP="00931F17">
      <w:pPr>
        <w:ind w:firstLine="709"/>
        <w:jc w:val="both"/>
        <w:rPr>
          <w:szCs w:val="28"/>
        </w:rPr>
      </w:pPr>
      <w:r w:rsidRPr="00931F17">
        <w:rPr>
          <w:szCs w:val="28"/>
        </w:rPr>
        <w:t xml:space="preserve">"13.В соответствии с Федеральным </w:t>
      </w:r>
      <w:hyperlink r:id="rId8"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Pr="00931F17">
          <w:rPr>
            <w:rStyle w:val="a6"/>
            <w:color w:val="auto"/>
            <w:szCs w:val="28"/>
            <w:u w:val="none"/>
          </w:rPr>
          <w:t>законом</w:t>
        </w:r>
      </w:hyperlink>
      <w:r w:rsidRPr="00931F17">
        <w:rPr>
          <w:szCs w:val="28"/>
        </w:rPr>
        <w:t xml:space="preserve"> в случаях, указанных в подпунктах "а" и "б" пункта 9</w:t>
      </w:r>
      <w:r w:rsidRPr="00931F17">
        <w:rPr>
          <w:szCs w:val="28"/>
          <w:vertAlign w:val="superscript"/>
        </w:rPr>
        <w:t>1</w:t>
      </w:r>
      <w:r w:rsidRPr="00931F17">
        <w:rPr>
          <w:szCs w:val="28"/>
        </w:rPr>
        <w:t xml:space="preserve"> статьи 48 Федерального закона, пунктах </w:t>
      </w:r>
      <w:r w:rsidR="00F104C0">
        <w:rPr>
          <w:szCs w:val="28"/>
        </w:rPr>
        <w:t>1</w:t>
      </w:r>
      <w:r w:rsidRPr="00931F17">
        <w:rPr>
          <w:szCs w:val="28"/>
        </w:rPr>
        <w:t xml:space="preserve"> и </w:t>
      </w:r>
      <w:r w:rsidR="00F104C0">
        <w:rPr>
          <w:szCs w:val="28"/>
        </w:rPr>
        <w:t>2</w:t>
      </w:r>
      <w:r w:rsidRPr="00931F17">
        <w:rPr>
          <w:szCs w:val="28"/>
        </w:rPr>
        <w:t xml:space="preserve"> части 12 настоящей статьи, получение согласия на использование соответствующих изображений и (или) воспроизведение голоса не требуется.";</w:t>
      </w:r>
    </w:p>
    <w:p w:rsidR="00931F17" w:rsidRPr="00931F17" w:rsidRDefault="00931F17" w:rsidP="00931F17">
      <w:pPr>
        <w:ind w:firstLine="709"/>
        <w:jc w:val="both"/>
        <w:rPr>
          <w:szCs w:val="28"/>
        </w:rPr>
      </w:pPr>
      <w:r w:rsidRPr="00931F17">
        <w:rPr>
          <w:szCs w:val="28"/>
        </w:rPr>
        <w:t>д)часть 13</w:t>
      </w:r>
      <w:r w:rsidRPr="00931F17">
        <w:rPr>
          <w:szCs w:val="28"/>
          <w:vertAlign w:val="superscript"/>
        </w:rPr>
        <w:t>1</w:t>
      </w:r>
      <w:r w:rsidRPr="00931F17">
        <w:rPr>
          <w:szCs w:val="28"/>
        </w:rPr>
        <w:t xml:space="preserve"> изложить в следующей редакции:</w:t>
      </w:r>
    </w:p>
    <w:p w:rsidR="00931F17" w:rsidRPr="00931F17" w:rsidRDefault="00931F17" w:rsidP="00931F17">
      <w:pPr>
        <w:ind w:firstLine="709"/>
        <w:jc w:val="both"/>
        <w:rPr>
          <w:szCs w:val="28"/>
        </w:rPr>
      </w:pPr>
      <w:r w:rsidRPr="00931F17">
        <w:rPr>
          <w:szCs w:val="28"/>
        </w:rPr>
        <w:t>"13</w:t>
      </w:r>
      <w:r w:rsidRPr="00931F17">
        <w:rPr>
          <w:szCs w:val="28"/>
          <w:vertAlign w:val="superscript"/>
        </w:rPr>
        <w:t>1</w:t>
      </w:r>
      <w:r w:rsidRPr="00931F17">
        <w:rPr>
          <w:szCs w:val="28"/>
        </w:rPr>
        <w:t>.В соответствии с Федеральным законом документ, подтверждающий согласие, указанное в подпункте "в" пункта 9</w:t>
      </w:r>
      <w:r w:rsidRPr="00931F17">
        <w:rPr>
          <w:szCs w:val="28"/>
          <w:vertAlign w:val="superscript"/>
        </w:rPr>
        <w:t>1</w:t>
      </w:r>
      <w:r w:rsidRPr="00931F17">
        <w:rPr>
          <w:szCs w:val="28"/>
        </w:rPr>
        <w:t xml:space="preserve"> статьи 48 Федерального закона, пункте </w:t>
      </w:r>
      <w:r w:rsidR="00F104C0">
        <w:rPr>
          <w:szCs w:val="28"/>
        </w:rPr>
        <w:t>3</w:t>
      </w:r>
      <w:r w:rsidRPr="00931F17">
        <w:rPr>
          <w:szCs w:val="28"/>
        </w:rPr>
        <w:t xml:space="preserve"> части 12 настоящей статьи, а также подтверждающий отсутствие ограничений, предусмотренных пунктом 6 статьи 3, пунктами 3, 3</w:t>
      </w:r>
      <w:r w:rsidRPr="00931F17">
        <w:rPr>
          <w:szCs w:val="28"/>
          <w:vertAlign w:val="superscript"/>
        </w:rPr>
        <w:t>1</w:t>
      </w:r>
      <w:r w:rsidRPr="00931F17">
        <w:rPr>
          <w:szCs w:val="28"/>
        </w:rPr>
        <w:t>, 3</w:t>
      </w:r>
      <w:r w:rsidRPr="00931F17">
        <w:rPr>
          <w:szCs w:val="28"/>
          <w:vertAlign w:val="superscript"/>
        </w:rPr>
        <w:t>2</w:t>
      </w:r>
      <w:r w:rsidRPr="00931F17">
        <w:rPr>
          <w:szCs w:val="28"/>
        </w:rPr>
        <w:t>, 3</w:t>
      </w:r>
      <w:r w:rsidRPr="00931F17">
        <w:rPr>
          <w:szCs w:val="28"/>
          <w:vertAlign w:val="superscript"/>
        </w:rPr>
        <w:t>6</w:t>
      </w:r>
      <w:r w:rsidRPr="00931F17">
        <w:rPr>
          <w:szCs w:val="28"/>
        </w:rPr>
        <w:t xml:space="preserve"> статьи 4 Федерального закона, частью 4</w:t>
      </w:r>
      <w:r w:rsidRPr="00931F17">
        <w:rPr>
          <w:szCs w:val="28"/>
        </w:rPr>
        <w:br/>
      </w:r>
      <w:r w:rsidRPr="00931F17">
        <w:rPr>
          <w:szCs w:val="28"/>
        </w:rPr>
        <w:lastRenderedPageBreak/>
        <w:t>статьи 3, частями 3, 4, 5, 5</w:t>
      </w:r>
      <w:r w:rsidRPr="00931F17">
        <w:rPr>
          <w:szCs w:val="28"/>
          <w:vertAlign w:val="superscript"/>
        </w:rPr>
        <w:t>1</w:t>
      </w:r>
      <w:r w:rsidRPr="00931F17">
        <w:rPr>
          <w:szCs w:val="28"/>
        </w:rPr>
        <w:t xml:space="preserve"> статьи 4 настоящего Кодекса, представляется в избирательную комиссию вместе с материалами, указанными в пункте 3 статьи 54 Федерального закона, части 4 статьи 65 настоящего Кодекса, по форме, утвержденной Центральной избирательной комиссией Российской Федерации. В случае размещения агитационного материала на канале организации телерадиовещания указанный документ представляется в избирательную комиссию вместе с копией агитационного материала и информацией, указанными в пункте 11</w:t>
      </w:r>
      <w:r w:rsidRPr="00931F17">
        <w:rPr>
          <w:szCs w:val="28"/>
          <w:vertAlign w:val="superscript"/>
        </w:rPr>
        <w:t>1</w:t>
      </w:r>
      <w:r w:rsidRPr="00931F17">
        <w:rPr>
          <w:szCs w:val="28"/>
        </w:rPr>
        <w:t xml:space="preserve"> статьи 50 Федерального закона, частью 11</w:t>
      </w:r>
      <w:r w:rsidRPr="00931F17">
        <w:rPr>
          <w:szCs w:val="28"/>
          <w:vertAlign w:val="superscript"/>
        </w:rPr>
        <w:t>1</w:t>
      </w:r>
      <w:r w:rsidRPr="00931F17">
        <w:rPr>
          <w:szCs w:val="28"/>
        </w:rPr>
        <w:t xml:space="preserve"> статьи 61 настоящего Кодекса.";</w:t>
      </w:r>
    </w:p>
    <w:p w:rsidR="00931F17" w:rsidRPr="00931F17" w:rsidRDefault="00931F17" w:rsidP="00931F17">
      <w:pPr>
        <w:ind w:firstLine="709"/>
        <w:jc w:val="both"/>
        <w:rPr>
          <w:szCs w:val="28"/>
        </w:rPr>
      </w:pPr>
      <w:r w:rsidRPr="00931F17">
        <w:rPr>
          <w:szCs w:val="28"/>
        </w:rPr>
        <w:t>е)часть 13</w:t>
      </w:r>
      <w:r w:rsidRPr="00931F17">
        <w:rPr>
          <w:szCs w:val="28"/>
          <w:vertAlign w:val="superscript"/>
        </w:rPr>
        <w:t>2</w:t>
      </w:r>
      <w:r w:rsidRPr="00931F17">
        <w:rPr>
          <w:szCs w:val="28"/>
        </w:rPr>
        <w:t xml:space="preserve"> изложить в следующей редакции:</w:t>
      </w:r>
    </w:p>
    <w:p w:rsidR="00931F17" w:rsidRPr="00931F17" w:rsidRDefault="00931F17" w:rsidP="00931F17">
      <w:pPr>
        <w:ind w:firstLine="709"/>
        <w:jc w:val="both"/>
        <w:rPr>
          <w:szCs w:val="28"/>
        </w:rPr>
      </w:pPr>
      <w:r w:rsidRPr="00931F17">
        <w:rPr>
          <w:szCs w:val="28"/>
        </w:rPr>
        <w:t>"13</w:t>
      </w:r>
      <w:r w:rsidRPr="00931F17">
        <w:rPr>
          <w:szCs w:val="28"/>
          <w:vertAlign w:val="superscript"/>
        </w:rPr>
        <w:t>2</w:t>
      </w:r>
      <w:r w:rsidRPr="00931F17">
        <w:rPr>
          <w:szCs w:val="28"/>
        </w:rPr>
        <w:t>.В соответствии с Федеральным законом использование в агитационных материалах изображения и (или) воспроизведение голоса физического лица, аффилированного с иностранным агентом, должны сопровождаться указанием на то, что такое физическое лицо аффилировано с иностранным агентом.";</w:t>
      </w:r>
    </w:p>
    <w:p w:rsidR="00931F17" w:rsidRPr="00931F17" w:rsidRDefault="00931F17" w:rsidP="00931F17">
      <w:pPr>
        <w:ind w:firstLine="709"/>
        <w:jc w:val="both"/>
        <w:rPr>
          <w:szCs w:val="28"/>
        </w:rPr>
      </w:pPr>
      <w:r w:rsidRPr="00931F17">
        <w:rPr>
          <w:szCs w:val="28"/>
        </w:rPr>
        <w:t>ж)дополнить частью 13</w:t>
      </w:r>
      <w:r w:rsidRPr="00931F17">
        <w:rPr>
          <w:szCs w:val="28"/>
          <w:vertAlign w:val="superscript"/>
        </w:rPr>
        <w:t>3</w:t>
      </w:r>
      <w:r w:rsidRPr="00931F17">
        <w:rPr>
          <w:szCs w:val="28"/>
        </w:rPr>
        <w:t xml:space="preserve"> следующего содержания:</w:t>
      </w:r>
    </w:p>
    <w:p w:rsidR="00931F17" w:rsidRPr="00931F17" w:rsidRDefault="00931F17" w:rsidP="00931F17">
      <w:pPr>
        <w:ind w:firstLine="709"/>
        <w:jc w:val="both"/>
        <w:rPr>
          <w:szCs w:val="28"/>
        </w:rPr>
      </w:pPr>
      <w:r w:rsidRPr="00931F17">
        <w:rPr>
          <w:szCs w:val="28"/>
        </w:rPr>
        <w:t>"13</w:t>
      </w:r>
      <w:r w:rsidRPr="00931F17">
        <w:rPr>
          <w:szCs w:val="28"/>
          <w:vertAlign w:val="superscript"/>
        </w:rPr>
        <w:t>3</w:t>
      </w:r>
      <w:r w:rsidRPr="00931F17">
        <w:rPr>
          <w:szCs w:val="28"/>
        </w:rPr>
        <w:t>.В соответствии с Федеральным законом агитационный материал кандидата, являющегося иностранным агентом, кандидата, аффилированного с иностранным агентом, должен содержать информацию о том, что данный кандидат является иностранным агентом либо кандидатом, аффилированным с иностранным агентом. Агитационный материал избирательного объединения, выдвинувшего на соответствующих выборах кандидата (в том числе в составе списка кандидатов), являющегося иностранным агентом либо кандидатом, аффилированным с иностранным агентом, должен содержать информацию о том, что избирательным объединением выдвинут (в том числе в составе списка кандидатов) такой кандидат. Данная информация должна быть ясно видимой (ясно различаемой на слух) и занимать не менее</w:t>
      </w:r>
      <w:r w:rsidRPr="00931F17">
        <w:rPr>
          <w:szCs w:val="28"/>
        </w:rPr>
        <w:br/>
        <w:t>15 процентов от площади (объема) агитационного материала.";</w:t>
      </w:r>
    </w:p>
    <w:p w:rsidR="00931F17" w:rsidRPr="00931F17" w:rsidRDefault="00931F17" w:rsidP="00931F17">
      <w:pPr>
        <w:ind w:firstLine="709"/>
        <w:jc w:val="both"/>
        <w:rPr>
          <w:szCs w:val="28"/>
        </w:rPr>
      </w:pPr>
      <w:r w:rsidRPr="00931F17">
        <w:rPr>
          <w:szCs w:val="28"/>
        </w:rPr>
        <w:t>з)дополнить частью 13</w:t>
      </w:r>
      <w:r w:rsidRPr="00931F17">
        <w:rPr>
          <w:szCs w:val="28"/>
          <w:vertAlign w:val="superscript"/>
        </w:rPr>
        <w:t>4</w:t>
      </w:r>
      <w:r w:rsidRPr="00931F17">
        <w:rPr>
          <w:szCs w:val="28"/>
        </w:rPr>
        <w:t xml:space="preserve"> следующего содержания:</w:t>
      </w:r>
    </w:p>
    <w:p w:rsidR="00931F17" w:rsidRPr="00931F17" w:rsidRDefault="00931F17" w:rsidP="00931F17">
      <w:pPr>
        <w:ind w:firstLine="709"/>
        <w:jc w:val="both"/>
        <w:rPr>
          <w:szCs w:val="28"/>
        </w:rPr>
      </w:pPr>
      <w:r w:rsidRPr="00931F17">
        <w:rPr>
          <w:szCs w:val="28"/>
        </w:rPr>
        <w:t>"13</w:t>
      </w:r>
      <w:r w:rsidRPr="00931F17">
        <w:rPr>
          <w:szCs w:val="28"/>
          <w:vertAlign w:val="superscript"/>
        </w:rPr>
        <w:t>4</w:t>
      </w:r>
      <w:r w:rsidRPr="00931F17">
        <w:rPr>
          <w:szCs w:val="28"/>
        </w:rPr>
        <w:t>.В соответствии с Федеральным законом в случае, если в агитационном материале используется высказывание физического лица, являющегося иностранным агентом,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такого высказывания в агитационном материале кандидат, избирательное объединение при предоставлении агитационного материала в установленном порядке в организацию телерадиовещания, редакцию периодического печатного издания, избирательную комиссию предоставляют информацию о том, какое высказывание какого физического лица, являющегося иностранным агентом, использовано в агитационном материале.";</w:t>
      </w:r>
    </w:p>
    <w:p w:rsidR="00931F17" w:rsidRPr="00931F17" w:rsidRDefault="00931F17" w:rsidP="00931F17">
      <w:pPr>
        <w:ind w:firstLine="709"/>
        <w:jc w:val="both"/>
        <w:rPr>
          <w:szCs w:val="28"/>
        </w:rPr>
      </w:pPr>
      <w:r w:rsidRPr="00931F17">
        <w:rPr>
          <w:szCs w:val="28"/>
        </w:rPr>
        <w:t>и)часть 14 изложить в следующей редакции:</w:t>
      </w:r>
    </w:p>
    <w:p w:rsidR="00931F17" w:rsidRPr="00931F17" w:rsidRDefault="00931F17" w:rsidP="00931F17">
      <w:pPr>
        <w:ind w:firstLine="709"/>
        <w:jc w:val="both"/>
        <w:rPr>
          <w:szCs w:val="28"/>
        </w:rPr>
      </w:pPr>
      <w:r w:rsidRPr="00931F17">
        <w:rPr>
          <w:szCs w:val="28"/>
        </w:rPr>
        <w:t xml:space="preserve">"14.В соответствии с Федеральным законом политическая партия, выдвинувшая кандидатов, список кандидатов, которые зарегистрированы избирательной комиссией, не позднее чем за 10 дней до дня голосования </w:t>
      </w:r>
      <w:r w:rsidRPr="00931F17">
        <w:rPr>
          <w:szCs w:val="28"/>
        </w:rPr>
        <w:lastRenderedPageBreak/>
        <w:t>публикует свою предвыборную программу не менее чем в одном государственном или муниципальном (соответственно уровню выборов) периодическом печатном издании или размещает ее на своем сайте (ином сайте) в информационно-телекоммуникационной сети "Интернет", а также в течение указанного срока представляет в избирательную комиссию, организующую выборы, соответственно копию указанной публикации и (или) сообщает адрес сайта в информационно-телекоммуникационной сети "Интернет", на котором размещена такая программа. При опубликовании предвыборной программы в периодическом печатном издании используется бесплатная печатная площадь, предоставляемая избирательным объединениям, кандидатам в соответствии с Федеральным законом, настоящим Кодексом, иным законом, либо такая публикация оплачивается из средств избирательного фонда политической партии, избирательного фонда кандидата, выдвинутого этой политической партией.";</w:t>
      </w:r>
    </w:p>
    <w:p w:rsidR="00931F17" w:rsidRPr="00931F17" w:rsidRDefault="00931F17" w:rsidP="00931F17">
      <w:pPr>
        <w:ind w:firstLine="709"/>
        <w:jc w:val="both"/>
        <w:rPr>
          <w:szCs w:val="28"/>
        </w:rPr>
      </w:pPr>
      <w:r w:rsidRPr="00931F17">
        <w:rPr>
          <w:szCs w:val="28"/>
        </w:rPr>
        <w:t>32)часть 11</w:t>
      </w:r>
      <w:r w:rsidRPr="00931F17">
        <w:rPr>
          <w:szCs w:val="28"/>
          <w:vertAlign w:val="superscript"/>
        </w:rPr>
        <w:t>1</w:t>
      </w:r>
      <w:r w:rsidRPr="00931F17">
        <w:rPr>
          <w:szCs w:val="28"/>
        </w:rPr>
        <w:t xml:space="preserve"> статьи 61 изложить в следующей редакции:</w:t>
      </w:r>
    </w:p>
    <w:p w:rsidR="00931F17" w:rsidRPr="00931F17" w:rsidRDefault="00931F17" w:rsidP="00931F17">
      <w:pPr>
        <w:ind w:firstLine="709"/>
        <w:jc w:val="both"/>
        <w:rPr>
          <w:szCs w:val="28"/>
        </w:rPr>
      </w:pPr>
      <w:r w:rsidRPr="00931F17">
        <w:rPr>
          <w:szCs w:val="28"/>
        </w:rPr>
        <w:t>"11</w:t>
      </w:r>
      <w:r w:rsidRPr="00931F17">
        <w:rPr>
          <w:szCs w:val="28"/>
          <w:vertAlign w:val="superscript"/>
        </w:rPr>
        <w:t>1</w:t>
      </w:r>
      <w:r w:rsidRPr="00931F17">
        <w:rPr>
          <w:szCs w:val="28"/>
        </w:rPr>
        <w:t>.В соответствии с Федеральным законом 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w:t>
      </w:r>
      <w:r w:rsidR="00F104C0">
        <w:rPr>
          <w:szCs w:val="28"/>
        </w:rPr>
        <w:t>,</w:t>
      </w:r>
      <w:r w:rsidRPr="00931F17">
        <w:rPr>
          <w:szCs w:val="28"/>
        </w:rPr>
        <w:t xml:space="preserve"> 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избирательным объединением в соответствующую избирательную комиссию вместе с информацией о том, изображение (голос) какого кандидата (каких кандидатов) использовано (воспроизведен) в соответствующем агитационном материале (в случае использования изображений (воспроизведения голоса) кандидата (кандидатов) в агитационном материале).";</w:t>
      </w:r>
    </w:p>
    <w:p w:rsidR="00931F17" w:rsidRPr="00931F17" w:rsidRDefault="00931F17" w:rsidP="00931F17">
      <w:pPr>
        <w:ind w:firstLine="709"/>
        <w:jc w:val="both"/>
        <w:rPr>
          <w:szCs w:val="28"/>
        </w:rPr>
      </w:pPr>
      <w:r w:rsidRPr="00931F17">
        <w:rPr>
          <w:szCs w:val="28"/>
        </w:rPr>
        <w:t>33)часть 8 статьи 63 изложить в следующей редакции:</w:t>
      </w:r>
    </w:p>
    <w:p w:rsidR="00931F17" w:rsidRPr="00931F17" w:rsidRDefault="00931F17" w:rsidP="00931F17">
      <w:pPr>
        <w:ind w:firstLine="709"/>
        <w:jc w:val="both"/>
        <w:rPr>
          <w:szCs w:val="28"/>
        </w:rPr>
      </w:pPr>
      <w:r w:rsidRPr="00931F17">
        <w:rPr>
          <w:szCs w:val="28"/>
        </w:rPr>
        <w:t>"8.Во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избирательного объединения была произведена оплата соответствующей публикации. Если агитационные материалы были опубликованы безвозмездно, информация об этом должна содержаться в публикации с указанием на то, кто разместил эту публикацию. В размещаемых в периодических печатных изданиях агитационных материалах кандидата, аффилированного с иностранным агентом, или избирательного объединения, выдвинувшего на соответствующих выборах такого кандидата (таких кандидатов) (в том числе в составе списка кандидатов), должна помещаться информация о том, что кандидат является кандидатом, аффилированным с иностранным агентом, или о том, что избирательным объединением выдвинут такой кандидат (такие кандидаты)</w:t>
      </w:r>
      <w:r w:rsidRPr="00931F17">
        <w:rPr>
          <w:szCs w:val="28"/>
        </w:rPr>
        <w:br/>
        <w:t>(в том числе в составе списка кандидатов), в соответствии с пунктом 9</w:t>
      </w:r>
      <w:r w:rsidRPr="00931F17">
        <w:rPr>
          <w:szCs w:val="28"/>
          <w:vertAlign w:val="superscript"/>
        </w:rPr>
        <w:t>4</w:t>
      </w:r>
      <w:r w:rsidRPr="00931F17">
        <w:rPr>
          <w:szCs w:val="28"/>
        </w:rPr>
        <w:br/>
        <w:t>статьи 48 Федерального закона, частью 13</w:t>
      </w:r>
      <w:r w:rsidRPr="00931F17">
        <w:rPr>
          <w:szCs w:val="28"/>
          <w:vertAlign w:val="superscript"/>
        </w:rPr>
        <w:t>3</w:t>
      </w:r>
      <w:r w:rsidRPr="00931F17">
        <w:rPr>
          <w:szCs w:val="28"/>
        </w:rPr>
        <w:t xml:space="preserve"> статьи 59 настоящего Кодекса.</w:t>
      </w:r>
      <w:r w:rsidRPr="00931F17">
        <w:rPr>
          <w:szCs w:val="28"/>
        </w:rPr>
        <w:br/>
        <w:t>В размещаемых в периодических печатных изданиях агитационных материалах, в которых использованы высказывания, указанные в пункте 9</w:t>
      </w:r>
      <w:r w:rsidRPr="00931F17">
        <w:rPr>
          <w:szCs w:val="28"/>
          <w:vertAlign w:val="superscript"/>
        </w:rPr>
        <w:t>5</w:t>
      </w:r>
      <w:r w:rsidRPr="00931F17">
        <w:rPr>
          <w:szCs w:val="28"/>
        </w:rPr>
        <w:t xml:space="preserve"> статьи 48 Федерального закона, части 13</w:t>
      </w:r>
      <w:r w:rsidRPr="00931F17">
        <w:rPr>
          <w:szCs w:val="28"/>
          <w:vertAlign w:val="superscript"/>
        </w:rPr>
        <w:t>4</w:t>
      </w:r>
      <w:r w:rsidRPr="00931F17">
        <w:rPr>
          <w:szCs w:val="28"/>
        </w:rPr>
        <w:t xml:space="preserve"> статьи 59 настоящего Кодекса, </w:t>
      </w:r>
      <w:r w:rsidRPr="00931F17">
        <w:rPr>
          <w:szCs w:val="28"/>
        </w:rPr>
        <w:lastRenderedPageBreak/>
        <w:t xml:space="preserve">должна помещаться информация об этом в соответствии с </w:t>
      </w:r>
      <w:hyperlink r:id="rId9" w:history="1">
        <w:r w:rsidRPr="00931F17">
          <w:rPr>
            <w:rStyle w:val="a6"/>
            <w:color w:val="auto"/>
            <w:szCs w:val="28"/>
            <w:u w:val="none"/>
          </w:rPr>
          <w:t>пунктом 9</w:t>
        </w:r>
        <w:r w:rsidRPr="00931F17">
          <w:rPr>
            <w:rStyle w:val="a6"/>
            <w:color w:val="auto"/>
            <w:szCs w:val="28"/>
            <w:u w:val="none"/>
            <w:vertAlign w:val="superscript"/>
          </w:rPr>
          <w:t>5</w:t>
        </w:r>
        <w:r w:rsidRPr="00931F17">
          <w:rPr>
            <w:rStyle w:val="a6"/>
            <w:color w:val="auto"/>
            <w:szCs w:val="28"/>
            <w:u w:val="none"/>
          </w:rPr>
          <w:br/>
          <w:t>статьи 48</w:t>
        </w:r>
      </w:hyperlink>
      <w:r w:rsidRPr="00931F17">
        <w:rPr>
          <w:szCs w:val="28"/>
        </w:rPr>
        <w:t xml:space="preserve"> Федерального закона, </w:t>
      </w:r>
      <w:hyperlink r:id="rId10" w:history="1">
        <w:r w:rsidRPr="00931F17">
          <w:rPr>
            <w:rStyle w:val="a6"/>
            <w:color w:val="auto"/>
            <w:szCs w:val="28"/>
            <w:u w:val="none"/>
          </w:rPr>
          <w:t>частью 13</w:t>
        </w:r>
        <w:r w:rsidRPr="00931F17">
          <w:rPr>
            <w:rStyle w:val="a6"/>
            <w:color w:val="auto"/>
            <w:szCs w:val="28"/>
            <w:u w:val="none"/>
            <w:vertAlign w:val="superscript"/>
          </w:rPr>
          <w:t>4</w:t>
        </w:r>
        <w:r w:rsidRPr="00931F17">
          <w:rPr>
            <w:rStyle w:val="a6"/>
            <w:color w:val="auto"/>
            <w:szCs w:val="28"/>
            <w:u w:val="none"/>
          </w:rPr>
          <w:t xml:space="preserve"> статьи 59</w:t>
        </w:r>
      </w:hyperlink>
      <w:r w:rsidRPr="00931F17">
        <w:rPr>
          <w:szCs w:val="28"/>
        </w:rPr>
        <w:t xml:space="preserve"> настоящего Кодекса. Ответственность за выполнение данного требования несет редакция периодического печатного издания.";</w:t>
      </w:r>
    </w:p>
    <w:p w:rsidR="00931F17" w:rsidRPr="00931F17" w:rsidRDefault="00931F17" w:rsidP="00931F17">
      <w:pPr>
        <w:ind w:firstLine="709"/>
        <w:jc w:val="both"/>
        <w:rPr>
          <w:szCs w:val="28"/>
        </w:rPr>
      </w:pPr>
      <w:r w:rsidRPr="00931F17">
        <w:rPr>
          <w:szCs w:val="28"/>
        </w:rPr>
        <w:t>34)пункт 3 части 4 статьи 64 признать утратившим силу;</w:t>
      </w:r>
    </w:p>
    <w:p w:rsidR="00931F17" w:rsidRPr="00931F17" w:rsidRDefault="00931F17" w:rsidP="00931F17">
      <w:pPr>
        <w:ind w:firstLine="709"/>
        <w:jc w:val="both"/>
        <w:rPr>
          <w:szCs w:val="28"/>
        </w:rPr>
      </w:pPr>
      <w:r w:rsidRPr="00931F17">
        <w:rPr>
          <w:szCs w:val="28"/>
        </w:rPr>
        <w:t>35)в статье 65:</w:t>
      </w:r>
    </w:p>
    <w:p w:rsidR="00931F17" w:rsidRPr="00931F17" w:rsidRDefault="00931F17" w:rsidP="00931F17">
      <w:pPr>
        <w:ind w:firstLine="709"/>
        <w:jc w:val="both"/>
        <w:rPr>
          <w:szCs w:val="28"/>
        </w:rPr>
      </w:pPr>
      <w:r w:rsidRPr="00931F17">
        <w:rPr>
          <w:szCs w:val="28"/>
        </w:rPr>
        <w:t>а)в части 3 слова "в которых использованы высказывания, указанные в пункте 9</w:t>
      </w:r>
      <w:r w:rsidRPr="00931F17">
        <w:rPr>
          <w:szCs w:val="28"/>
          <w:vertAlign w:val="superscript"/>
        </w:rPr>
        <w:t>5</w:t>
      </w:r>
      <w:r w:rsidRPr="00931F17">
        <w:rPr>
          <w:szCs w:val="28"/>
        </w:rPr>
        <w:t xml:space="preserve"> статьи 48 Федерального закона, части 13</w:t>
      </w:r>
      <w:r w:rsidRPr="00931F17">
        <w:rPr>
          <w:szCs w:val="28"/>
          <w:vertAlign w:val="superscript"/>
        </w:rPr>
        <w:t>2</w:t>
      </w:r>
      <w:r w:rsidRPr="00931F17">
        <w:rPr>
          <w:szCs w:val="28"/>
        </w:rPr>
        <w:t xml:space="preserve"> статьи 59 настоящего Кодекса, должны содержать информацию об этом в соответствии с</w:t>
      </w:r>
      <w:r w:rsidRPr="00931F17">
        <w:rPr>
          <w:szCs w:val="28"/>
        </w:rPr>
        <w:br/>
        <w:t>пунктами 9</w:t>
      </w:r>
      <w:r w:rsidRPr="00931F17">
        <w:rPr>
          <w:szCs w:val="28"/>
          <w:vertAlign w:val="superscript"/>
        </w:rPr>
        <w:t>4</w:t>
      </w:r>
      <w:r w:rsidRPr="00931F17">
        <w:rPr>
          <w:szCs w:val="28"/>
        </w:rPr>
        <w:t xml:space="preserve"> и 9</w:t>
      </w:r>
      <w:r w:rsidRPr="00931F17">
        <w:rPr>
          <w:szCs w:val="28"/>
          <w:vertAlign w:val="superscript"/>
        </w:rPr>
        <w:t>5</w:t>
      </w:r>
      <w:r w:rsidRPr="00931F17">
        <w:rPr>
          <w:szCs w:val="28"/>
        </w:rPr>
        <w:t xml:space="preserve"> статьи 48 Федерального закона, частями 13</w:t>
      </w:r>
      <w:r w:rsidRPr="00931F17">
        <w:rPr>
          <w:szCs w:val="28"/>
          <w:vertAlign w:val="superscript"/>
        </w:rPr>
        <w:t>1</w:t>
      </w:r>
      <w:r w:rsidRPr="00931F17">
        <w:rPr>
          <w:szCs w:val="28"/>
        </w:rPr>
        <w:t xml:space="preserve"> и 13</w:t>
      </w:r>
      <w:r w:rsidRPr="00931F17">
        <w:rPr>
          <w:szCs w:val="28"/>
          <w:vertAlign w:val="superscript"/>
        </w:rPr>
        <w:t>2</w:t>
      </w:r>
      <w:r w:rsidRPr="00931F17">
        <w:rPr>
          <w:szCs w:val="28"/>
        </w:rPr>
        <w:t xml:space="preserve"> статьи 59 настоящего Кодекса" заменить словами "в которых использованы высказывания, указанные в пункте 9</w:t>
      </w:r>
      <w:r w:rsidRPr="00931F17">
        <w:rPr>
          <w:szCs w:val="28"/>
          <w:vertAlign w:val="superscript"/>
        </w:rPr>
        <w:t>5</w:t>
      </w:r>
      <w:r w:rsidRPr="00931F17">
        <w:rPr>
          <w:szCs w:val="28"/>
        </w:rPr>
        <w:t xml:space="preserve"> статьи 48 Федерального закона,</w:t>
      </w:r>
      <w:r w:rsidRPr="00931F17">
        <w:rPr>
          <w:szCs w:val="28"/>
        </w:rPr>
        <w:br/>
        <w:t>части 13</w:t>
      </w:r>
      <w:r w:rsidRPr="00931F17">
        <w:rPr>
          <w:szCs w:val="28"/>
          <w:vertAlign w:val="superscript"/>
        </w:rPr>
        <w:t>4</w:t>
      </w:r>
      <w:r w:rsidRPr="00931F17">
        <w:rPr>
          <w:szCs w:val="28"/>
        </w:rPr>
        <w:t xml:space="preserve"> статьи 59 настоящего Кодекса, должны содержать информацию об этом в соответствии с пунктами 9</w:t>
      </w:r>
      <w:r w:rsidRPr="00931F17">
        <w:rPr>
          <w:szCs w:val="28"/>
          <w:vertAlign w:val="superscript"/>
        </w:rPr>
        <w:t>4</w:t>
      </w:r>
      <w:r w:rsidRPr="00931F17">
        <w:rPr>
          <w:szCs w:val="28"/>
        </w:rPr>
        <w:t xml:space="preserve"> и 9</w:t>
      </w:r>
      <w:r w:rsidRPr="00931F17">
        <w:rPr>
          <w:szCs w:val="28"/>
          <w:vertAlign w:val="superscript"/>
        </w:rPr>
        <w:t>5</w:t>
      </w:r>
      <w:r w:rsidRPr="00931F17">
        <w:rPr>
          <w:szCs w:val="28"/>
        </w:rPr>
        <w:t xml:space="preserve"> статьи 48 Федерального закона,</w:t>
      </w:r>
      <w:r w:rsidRPr="00931F17">
        <w:rPr>
          <w:szCs w:val="28"/>
        </w:rPr>
        <w:br/>
        <w:t>частями 13</w:t>
      </w:r>
      <w:r w:rsidRPr="00931F17">
        <w:rPr>
          <w:szCs w:val="28"/>
          <w:vertAlign w:val="superscript"/>
        </w:rPr>
        <w:t>3</w:t>
      </w:r>
      <w:r w:rsidRPr="00931F17">
        <w:rPr>
          <w:szCs w:val="28"/>
        </w:rPr>
        <w:t xml:space="preserve"> и 13</w:t>
      </w:r>
      <w:r w:rsidRPr="00931F17">
        <w:rPr>
          <w:szCs w:val="28"/>
          <w:vertAlign w:val="superscript"/>
        </w:rPr>
        <w:t>4</w:t>
      </w:r>
      <w:r w:rsidRPr="00931F17">
        <w:rPr>
          <w:szCs w:val="28"/>
        </w:rPr>
        <w:t xml:space="preserve"> статьи 59 настоящего Кодекса";</w:t>
      </w:r>
    </w:p>
    <w:p w:rsidR="00931F17" w:rsidRPr="00931F17" w:rsidRDefault="00931F17" w:rsidP="00931F17">
      <w:pPr>
        <w:ind w:firstLine="709"/>
        <w:jc w:val="both"/>
        <w:rPr>
          <w:szCs w:val="28"/>
        </w:rPr>
      </w:pPr>
      <w:r w:rsidRPr="00931F17">
        <w:rPr>
          <w:szCs w:val="28"/>
        </w:rPr>
        <w:t xml:space="preserve">б)часть 4 изложить в следующей редакции: </w:t>
      </w:r>
    </w:p>
    <w:p w:rsidR="00931F17" w:rsidRPr="00931F17" w:rsidRDefault="00931F17" w:rsidP="00931F17">
      <w:pPr>
        <w:ind w:firstLine="709"/>
        <w:jc w:val="both"/>
        <w:rPr>
          <w:szCs w:val="28"/>
        </w:rPr>
      </w:pPr>
      <w:r w:rsidRPr="00931F17">
        <w:rPr>
          <w:szCs w:val="28"/>
        </w:rPr>
        <w:t>"4.Экземпляры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 иных агитационных материалов до начала их распространения должны быть представлены кандидатом, избирательным объединением в избирательную комиссию, осуществляющую регистрацию кандидата, списка кандидатов. Вместе с указанными материалами должны быть также представлены сведения об адресе юридического лица, индивидуального предпринимателя (адресе места жительства физического лица), изготовивших и заказавших эти материалы, и копия документа об оплате изготовления данного предвыборного агитационного материала из соответствующего избирательного фонда и электронные образы этих предвыборных агитационных материалов в машиночитаемом виде.";</w:t>
      </w:r>
    </w:p>
    <w:p w:rsidR="00931F17" w:rsidRPr="00931F17" w:rsidRDefault="00931F17" w:rsidP="00931F17">
      <w:pPr>
        <w:ind w:firstLine="709"/>
        <w:jc w:val="both"/>
        <w:rPr>
          <w:szCs w:val="28"/>
        </w:rPr>
      </w:pPr>
      <w:r w:rsidRPr="00931F17">
        <w:rPr>
          <w:szCs w:val="28"/>
        </w:rPr>
        <w:t>в)в части 5 слова "пунктами 6, 7, 8</w:t>
      </w:r>
      <w:r w:rsidRPr="00931F17">
        <w:rPr>
          <w:szCs w:val="28"/>
          <w:vertAlign w:val="superscript"/>
        </w:rPr>
        <w:t>2</w:t>
      </w:r>
      <w:r w:rsidRPr="00931F17">
        <w:rPr>
          <w:szCs w:val="28"/>
        </w:rPr>
        <w:t xml:space="preserve"> и 9</w:t>
      </w:r>
      <w:r w:rsidRPr="00931F17">
        <w:rPr>
          <w:szCs w:val="28"/>
          <w:vertAlign w:val="superscript"/>
        </w:rPr>
        <w:t>1</w:t>
      </w:r>
      <w:r w:rsidRPr="00931F17">
        <w:rPr>
          <w:szCs w:val="28"/>
        </w:rPr>
        <w:t xml:space="preserve"> статьи 48 и пунктом 2</w:t>
      </w:r>
      <w:r w:rsidRPr="00931F17">
        <w:rPr>
          <w:szCs w:val="28"/>
        </w:rPr>
        <w:br/>
        <w:t>статьи 54 Федерального закона, частями 7, 8, 10 и 12 статьи 59 настоящего Кодекса" заменить словами "пунктами 6, 7, 8</w:t>
      </w:r>
      <w:r w:rsidRPr="00931F17">
        <w:rPr>
          <w:szCs w:val="28"/>
          <w:vertAlign w:val="superscript"/>
        </w:rPr>
        <w:t>2</w:t>
      </w:r>
      <w:r w:rsidRPr="00931F17">
        <w:rPr>
          <w:szCs w:val="28"/>
        </w:rPr>
        <w:t>, 9</w:t>
      </w:r>
      <w:r w:rsidRPr="00931F17">
        <w:rPr>
          <w:szCs w:val="28"/>
          <w:vertAlign w:val="superscript"/>
        </w:rPr>
        <w:t>1</w:t>
      </w:r>
      <w:r w:rsidRPr="00931F17">
        <w:rPr>
          <w:szCs w:val="28"/>
        </w:rPr>
        <w:t>, 9</w:t>
      </w:r>
      <w:r w:rsidRPr="00931F17">
        <w:rPr>
          <w:szCs w:val="28"/>
          <w:vertAlign w:val="superscript"/>
        </w:rPr>
        <w:t>1-1</w:t>
      </w:r>
      <w:r w:rsidRPr="00931F17">
        <w:rPr>
          <w:szCs w:val="28"/>
        </w:rPr>
        <w:t xml:space="preserve"> и 9</w:t>
      </w:r>
      <w:r w:rsidRPr="00931F17">
        <w:rPr>
          <w:szCs w:val="28"/>
          <w:vertAlign w:val="superscript"/>
        </w:rPr>
        <w:t>2-2</w:t>
      </w:r>
      <w:r w:rsidRPr="00931F17">
        <w:rPr>
          <w:szCs w:val="28"/>
        </w:rPr>
        <w:t xml:space="preserve"> статьи 48</w:t>
      </w:r>
      <w:r w:rsidRPr="00931F17">
        <w:rPr>
          <w:szCs w:val="28"/>
        </w:rPr>
        <w:br/>
        <w:t>и пунктом 2 статьи 54 Федерального закона, частями 7, 8, 10, 12, 12</w:t>
      </w:r>
      <w:r w:rsidRPr="00931F17">
        <w:rPr>
          <w:szCs w:val="28"/>
          <w:vertAlign w:val="superscript"/>
        </w:rPr>
        <w:t>1</w:t>
      </w:r>
      <w:r w:rsidRPr="00931F17">
        <w:rPr>
          <w:szCs w:val="28"/>
        </w:rPr>
        <w:t>, 13</w:t>
      </w:r>
      <w:r w:rsidRPr="00931F17">
        <w:rPr>
          <w:szCs w:val="28"/>
          <w:vertAlign w:val="superscript"/>
        </w:rPr>
        <w:t>2</w:t>
      </w:r>
      <w:r w:rsidRPr="00931F17">
        <w:rPr>
          <w:szCs w:val="28"/>
        </w:rPr>
        <w:br/>
        <w:t>статьи 59 настоящего Кодекса";</w:t>
      </w:r>
    </w:p>
    <w:p w:rsidR="00931F17" w:rsidRPr="00931F17" w:rsidRDefault="00931F17" w:rsidP="00931F17">
      <w:pPr>
        <w:ind w:firstLine="709"/>
        <w:jc w:val="both"/>
        <w:rPr>
          <w:szCs w:val="28"/>
        </w:rPr>
      </w:pPr>
      <w:r w:rsidRPr="00931F17">
        <w:rPr>
          <w:szCs w:val="28"/>
        </w:rPr>
        <w:t>г)часть 6 изложить в следующей редакции:</w:t>
      </w:r>
    </w:p>
    <w:p w:rsidR="00931F17" w:rsidRPr="00931F17" w:rsidRDefault="00931F17" w:rsidP="00931F17">
      <w:pPr>
        <w:ind w:firstLine="709"/>
        <w:jc w:val="both"/>
        <w:rPr>
          <w:szCs w:val="28"/>
        </w:rPr>
      </w:pPr>
      <w:r w:rsidRPr="00931F17">
        <w:rPr>
          <w:szCs w:val="28"/>
        </w:rPr>
        <w:t xml:space="preserve">"6.В соответствии с Федеральным </w:t>
      </w:r>
      <w:hyperlink r:id="rId11"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Pr="00931F17">
          <w:rPr>
            <w:rStyle w:val="a6"/>
            <w:color w:val="auto"/>
            <w:szCs w:val="28"/>
            <w:u w:val="none"/>
          </w:rPr>
          <w:t>законом</w:t>
        </w:r>
      </w:hyperlink>
      <w:r w:rsidRPr="00931F17">
        <w:rPr>
          <w:szCs w:val="28"/>
        </w:rPr>
        <w:t xml:space="preserve"> запрещается распространение агитационных материалов, изготовленных с нарушением </w:t>
      </w:r>
      <w:hyperlink r:id="rId12"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Pr="00931F17">
          <w:rPr>
            <w:rStyle w:val="a6"/>
            <w:color w:val="auto"/>
            <w:szCs w:val="28"/>
            <w:u w:val="none"/>
          </w:rPr>
          <w:t>пункта 5 статьи 54</w:t>
        </w:r>
      </w:hyperlink>
      <w:r w:rsidRPr="00931F17">
        <w:rPr>
          <w:szCs w:val="28"/>
        </w:rPr>
        <w:t xml:space="preserve"> и (или) с нарушением требований, предусмотренных </w:t>
      </w:r>
      <w:hyperlink r:id="rId13"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Pr="00931F17">
          <w:rPr>
            <w:rStyle w:val="a6"/>
            <w:color w:val="auto"/>
            <w:szCs w:val="28"/>
            <w:u w:val="none"/>
          </w:rPr>
          <w:t>пунктом 3 статьи 54</w:t>
        </w:r>
      </w:hyperlink>
      <w:r w:rsidRPr="00931F17">
        <w:rPr>
          <w:szCs w:val="28"/>
        </w:rPr>
        <w:t xml:space="preserve">, </w:t>
      </w:r>
      <w:hyperlink r:id="rId14"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Pr="00931F17">
          <w:rPr>
            <w:rStyle w:val="a6"/>
            <w:color w:val="auto"/>
            <w:szCs w:val="28"/>
            <w:u w:val="none"/>
          </w:rPr>
          <w:t>пунктами 9</w:t>
        </w:r>
      </w:hyperlink>
      <w:r w:rsidRPr="00931F17">
        <w:rPr>
          <w:szCs w:val="28"/>
        </w:rPr>
        <w:t>, 9</w:t>
      </w:r>
      <w:r w:rsidRPr="00931F17">
        <w:rPr>
          <w:szCs w:val="28"/>
          <w:vertAlign w:val="superscript"/>
        </w:rPr>
        <w:t>2-1</w:t>
      </w:r>
      <w:r w:rsidRPr="00931F17">
        <w:rPr>
          <w:szCs w:val="28"/>
        </w:rPr>
        <w:t>, 9</w:t>
      </w:r>
      <w:r w:rsidRPr="00931F17">
        <w:rPr>
          <w:szCs w:val="28"/>
          <w:vertAlign w:val="superscript"/>
        </w:rPr>
        <w:t>4</w:t>
      </w:r>
      <w:r w:rsidRPr="00931F17">
        <w:rPr>
          <w:szCs w:val="28"/>
        </w:rPr>
        <w:t xml:space="preserve"> и </w:t>
      </w:r>
      <w:hyperlink r:id="rId15"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Pr="00931F17">
          <w:rPr>
            <w:rStyle w:val="a6"/>
            <w:color w:val="auto"/>
            <w:szCs w:val="28"/>
            <w:u w:val="none"/>
          </w:rPr>
          <w:t>9</w:t>
        </w:r>
        <w:r w:rsidRPr="00931F17">
          <w:rPr>
            <w:rStyle w:val="a6"/>
            <w:color w:val="auto"/>
            <w:szCs w:val="28"/>
            <w:u w:val="none"/>
            <w:vertAlign w:val="superscript"/>
          </w:rPr>
          <w:t>5</w:t>
        </w:r>
        <w:r w:rsidRPr="00931F17">
          <w:rPr>
            <w:rStyle w:val="a6"/>
            <w:color w:val="auto"/>
            <w:szCs w:val="28"/>
            <w:u w:val="none"/>
          </w:rPr>
          <w:t xml:space="preserve"> статьи 48</w:t>
        </w:r>
      </w:hyperlink>
      <w:r w:rsidRPr="00931F17">
        <w:rPr>
          <w:szCs w:val="28"/>
        </w:rPr>
        <w:t xml:space="preserve"> Федерального закона, с нарушением </w:t>
      </w:r>
      <w:hyperlink w:anchor="P1918" w:tooltip="5. В соответствии с Федеральным законом 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пунктом 1(1) статьи 54 Федерального закона, частью 2 настоящей стат">
        <w:r w:rsidRPr="00931F17">
          <w:rPr>
            <w:rStyle w:val="a6"/>
            <w:color w:val="auto"/>
            <w:szCs w:val="28"/>
            <w:u w:val="none"/>
          </w:rPr>
          <w:t>части 5</w:t>
        </w:r>
      </w:hyperlink>
      <w:r w:rsidRPr="00931F17">
        <w:rPr>
          <w:szCs w:val="28"/>
        </w:rPr>
        <w:t xml:space="preserve"> настоящей статьи и (или) с нарушением требований, предусмотренных </w:t>
      </w:r>
      <w:hyperlink w:anchor="P1916" w:tooltip="4. 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 иных агитационных материалов до начала их распространения должны быть представлены кандидатом, избирател">
        <w:r w:rsidRPr="00931F17">
          <w:rPr>
            <w:rStyle w:val="a6"/>
            <w:color w:val="auto"/>
            <w:szCs w:val="28"/>
            <w:u w:val="none"/>
          </w:rPr>
          <w:t>частью 4</w:t>
        </w:r>
      </w:hyperlink>
      <w:r w:rsidRPr="00931F17">
        <w:rPr>
          <w:szCs w:val="28"/>
        </w:rPr>
        <w:t xml:space="preserve"> настоящей статьи, </w:t>
      </w:r>
      <w:hyperlink w:anchor="P1804" w:tooltip="11. В соответствии с Федеральным законом использование в агитационных материалах высказываний физического лица, не указанного в пункте 8(2) статьи 48 Федерального закона, в части 10 настоящей статьи, о кандидате, об избирательном объединении допускается только">
        <w:r w:rsidRPr="00931F17">
          <w:rPr>
            <w:rStyle w:val="a6"/>
            <w:color w:val="auto"/>
            <w:szCs w:val="28"/>
            <w:u w:val="none"/>
          </w:rPr>
          <w:t>частями 11</w:t>
        </w:r>
      </w:hyperlink>
      <w:r w:rsidRPr="00931F17">
        <w:rPr>
          <w:szCs w:val="28"/>
        </w:rPr>
        <w:t>, 13</w:t>
      </w:r>
      <w:r w:rsidRPr="00931F17">
        <w:rPr>
          <w:szCs w:val="28"/>
          <w:vertAlign w:val="superscript"/>
        </w:rPr>
        <w:t>1</w:t>
      </w:r>
      <w:r w:rsidRPr="00931F17">
        <w:rPr>
          <w:szCs w:val="28"/>
        </w:rPr>
        <w:t xml:space="preserve">, </w:t>
      </w:r>
      <w:hyperlink w:anchor="P1814" w:tooltip="13(2). В соответствии с Федеральным законом в случае, если в агитационном материале используется высказывание физического лица, являющегося иностранным агентом, данное высказывание должно предваряться информацией о том, что оно является высказыванием такого фи">
        <w:r w:rsidRPr="00931F17">
          <w:rPr>
            <w:rStyle w:val="a6"/>
            <w:color w:val="auto"/>
            <w:szCs w:val="28"/>
            <w:u w:val="none"/>
          </w:rPr>
          <w:t>13</w:t>
        </w:r>
        <w:r w:rsidRPr="00931F17">
          <w:rPr>
            <w:rStyle w:val="a6"/>
            <w:color w:val="auto"/>
            <w:szCs w:val="28"/>
            <w:u w:val="none"/>
            <w:vertAlign w:val="superscript"/>
          </w:rPr>
          <w:t>3</w:t>
        </w:r>
        <w:r w:rsidRPr="00931F17">
          <w:rPr>
            <w:rStyle w:val="a6"/>
            <w:color w:val="auto"/>
            <w:szCs w:val="28"/>
            <w:u w:val="none"/>
          </w:rPr>
          <w:t xml:space="preserve"> и 13</w:t>
        </w:r>
        <w:r w:rsidRPr="00931F17">
          <w:rPr>
            <w:rStyle w:val="a6"/>
            <w:color w:val="auto"/>
            <w:szCs w:val="28"/>
            <w:u w:val="none"/>
            <w:vertAlign w:val="superscript"/>
          </w:rPr>
          <w:t>4</w:t>
        </w:r>
        <w:r w:rsidRPr="00931F17">
          <w:rPr>
            <w:rStyle w:val="a6"/>
            <w:color w:val="auto"/>
            <w:szCs w:val="28"/>
            <w:u w:val="none"/>
          </w:rPr>
          <w:t xml:space="preserve"> статьи 59</w:t>
        </w:r>
      </w:hyperlink>
      <w:r w:rsidRPr="00931F17">
        <w:rPr>
          <w:szCs w:val="28"/>
        </w:rPr>
        <w:t xml:space="preserve"> настоящего Кодекса.";</w:t>
      </w:r>
    </w:p>
    <w:p w:rsidR="00931F17" w:rsidRPr="00931F17" w:rsidRDefault="00931F17" w:rsidP="00931F17">
      <w:pPr>
        <w:ind w:firstLine="709"/>
        <w:jc w:val="both"/>
        <w:rPr>
          <w:szCs w:val="28"/>
        </w:rPr>
      </w:pPr>
      <w:r w:rsidRPr="00931F17">
        <w:rPr>
          <w:szCs w:val="28"/>
        </w:rPr>
        <w:t>36)в абзаце втором части 10 статьи 68 слова ", главы муниципального образования, членов иных органов и выборных должностных лиц местного самоуправления" исключить;</w:t>
      </w:r>
    </w:p>
    <w:p w:rsidR="00931F17" w:rsidRPr="00931F17" w:rsidRDefault="00167C2D" w:rsidP="00931F17">
      <w:pPr>
        <w:ind w:firstLine="709"/>
        <w:jc w:val="both"/>
        <w:rPr>
          <w:szCs w:val="28"/>
        </w:rPr>
      </w:pPr>
      <w:r>
        <w:rPr>
          <w:szCs w:val="28"/>
        </w:rPr>
        <w:br w:type="page"/>
      </w:r>
      <w:r w:rsidR="00931F17" w:rsidRPr="00931F17">
        <w:rPr>
          <w:szCs w:val="28"/>
        </w:rPr>
        <w:lastRenderedPageBreak/>
        <w:t>37)в статье 69:</w:t>
      </w:r>
    </w:p>
    <w:p w:rsidR="00931F17" w:rsidRPr="00931F17" w:rsidRDefault="00931F17" w:rsidP="00931F17">
      <w:pPr>
        <w:ind w:firstLine="709"/>
        <w:jc w:val="both"/>
        <w:rPr>
          <w:szCs w:val="28"/>
        </w:rPr>
      </w:pPr>
      <w:r w:rsidRPr="00931F17">
        <w:rPr>
          <w:szCs w:val="28"/>
        </w:rPr>
        <w:t>а)часть 13 изложить в следующей редакции:</w:t>
      </w:r>
    </w:p>
    <w:p w:rsidR="00931F17" w:rsidRPr="00931F17" w:rsidRDefault="00931F17" w:rsidP="00931F17">
      <w:pPr>
        <w:ind w:firstLine="709"/>
        <w:jc w:val="both"/>
        <w:rPr>
          <w:szCs w:val="28"/>
        </w:rPr>
      </w:pPr>
      <w:r w:rsidRPr="00931F17">
        <w:rPr>
          <w:szCs w:val="28"/>
        </w:rPr>
        <w:t>"13.Предельные размеры расходования средств избирательного фонда избирательного объединения на выборах депутатов Законодательного Собрания Приморского края не могут превышать 100000000 рублей.</w:t>
      </w:r>
    </w:p>
    <w:p w:rsidR="00931F17" w:rsidRPr="00931F17" w:rsidRDefault="00931F17" w:rsidP="00931F17">
      <w:pPr>
        <w:ind w:firstLine="709"/>
        <w:jc w:val="both"/>
        <w:rPr>
          <w:szCs w:val="28"/>
        </w:rPr>
      </w:pPr>
      <w:r w:rsidRPr="00931F17">
        <w:rPr>
          <w:szCs w:val="28"/>
        </w:rPr>
        <w:t>Предельные размеры расходования средств избирательного фонда кандидата не могут превышать:</w:t>
      </w:r>
    </w:p>
    <w:p w:rsidR="00931F17" w:rsidRPr="00931F17" w:rsidRDefault="00931F17" w:rsidP="00931F17">
      <w:pPr>
        <w:ind w:firstLine="709"/>
        <w:jc w:val="both"/>
        <w:rPr>
          <w:szCs w:val="28"/>
        </w:rPr>
      </w:pPr>
      <w:r w:rsidRPr="00931F17">
        <w:rPr>
          <w:szCs w:val="28"/>
        </w:rPr>
        <w:t>на выборах депутатов Законодательного Собрания Приморского края - 10000000 рублей;</w:t>
      </w:r>
    </w:p>
    <w:p w:rsidR="00931F17" w:rsidRPr="00931F17" w:rsidRDefault="00931F17" w:rsidP="00931F17">
      <w:pPr>
        <w:ind w:firstLine="709"/>
        <w:jc w:val="both"/>
        <w:rPr>
          <w:szCs w:val="28"/>
        </w:rPr>
      </w:pPr>
      <w:r w:rsidRPr="00931F17">
        <w:rPr>
          <w:szCs w:val="28"/>
        </w:rPr>
        <w:t>на выборах депутатов представительного органа муниципального образования с количеством зарегистрированных избирателей до 60 тысяч - 2500000 рублей, свыше 60 тысяч избирателей - 5000000 рублей;</w:t>
      </w:r>
    </w:p>
    <w:p w:rsidR="00931F17" w:rsidRPr="00931F17" w:rsidRDefault="00931F17" w:rsidP="00931F17">
      <w:pPr>
        <w:ind w:firstLine="709"/>
        <w:jc w:val="both"/>
        <w:rPr>
          <w:szCs w:val="28"/>
        </w:rPr>
      </w:pPr>
      <w:r w:rsidRPr="00931F17">
        <w:rPr>
          <w:szCs w:val="28"/>
        </w:rPr>
        <w:t>на выборах Губернатора Приморского края - 100000000 рублей.";</w:t>
      </w:r>
    </w:p>
    <w:p w:rsidR="00931F17" w:rsidRPr="00931F17" w:rsidRDefault="00931F17" w:rsidP="00931F17">
      <w:pPr>
        <w:ind w:firstLine="709"/>
        <w:jc w:val="both"/>
        <w:rPr>
          <w:szCs w:val="28"/>
        </w:rPr>
      </w:pPr>
      <w:r w:rsidRPr="00931F17">
        <w:rPr>
          <w:szCs w:val="28"/>
        </w:rPr>
        <w:t>б)часть 17 изложить в следующей редакции:</w:t>
      </w:r>
    </w:p>
    <w:p w:rsidR="00931F17" w:rsidRPr="00931F17" w:rsidRDefault="00931F17" w:rsidP="00931F17">
      <w:pPr>
        <w:ind w:firstLine="709"/>
        <w:jc w:val="both"/>
        <w:rPr>
          <w:szCs w:val="28"/>
        </w:rPr>
      </w:pPr>
      <w:r w:rsidRPr="00931F17">
        <w:rPr>
          <w:szCs w:val="28"/>
        </w:rPr>
        <w:t xml:space="preserve">"17.Все денежные средства, образующие избирательный фонд, перечисляются на специальный избирательный счет, открытый с разрешения избирательной комиссии, осуществляющей регистрацию кандидатов, списков кандидатов, кандидатом либо его уполномоченным представителем по финансовым вопросам, уполномоченным представителем по финансовым вопросам избирательного объединения в филиале публичного акционерного общества "Сбербанк России", а при его отсутствии на территории избирательного округа (при проведении муниципальных выборов - при его отсутствии на территории соответствующего муниципального образования) - в другой кредитной организации, расположенной на территории соответственно избирательного округа, муниципального образования. При отсутствии на территории соответственно избирательного округа, муниципального образования кредитных организаций кандидат, избирательное объединение определяют по согласованию </w:t>
      </w:r>
      <w:r w:rsidRPr="00931F17">
        <w:rPr>
          <w:szCs w:val="28"/>
        </w:rPr>
        <w:br/>
        <w:t xml:space="preserve">с соответствующей избирательной комиссией кредитную организацию, </w:t>
      </w:r>
      <w:r w:rsidRPr="00931F17">
        <w:rPr>
          <w:szCs w:val="28"/>
        </w:rPr>
        <w:br/>
        <w:t>в которой открывается специальный избирательный счет. Специальный избирательный счет может быть открыт без личного присутствия (дистанционно) с учетом требований законодательства Российской Федерации.";</w:t>
      </w:r>
    </w:p>
    <w:p w:rsidR="00931F17" w:rsidRPr="00931F17" w:rsidRDefault="00931F17" w:rsidP="00931F17">
      <w:pPr>
        <w:ind w:firstLine="709"/>
        <w:jc w:val="both"/>
        <w:rPr>
          <w:szCs w:val="28"/>
        </w:rPr>
      </w:pPr>
      <w:r w:rsidRPr="00931F17">
        <w:rPr>
          <w:szCs w:val="28"/>
        </w:rPr>
        <w:t>в)часть 18 изложить в следующей редакции:</w:t>
      </w:r>
    </w:p>
    <w:p w:rsidR="00931F17" w:rsidRPr="00931F17" w:rsidRDefault="00931F17" w:rsidP="00931F17">
      <w:pPr>
        <w:ind w:firstLine="709"/>
        <w:jc w:val="both"/>
        <w:rPr>
          <w:szCs w:val="28"/>
        </w:rPr>
      </w:pPr>
      <w:r w:rsidRPr="00931F17">
        <w:rPr>
          <w:szCs w:val="28"/>
        </w:rPr>
        <w:t xml:space="preserve">"18.При проведении выборов в органы государственной власти Приморского края, органы местного самоуправления порядок открытия, ведения и закрытия счетов, указанных в пункте 11 статьи 58 Федерального закона, части 17 настоящей статьи, устанавливается Избирательной комиссией Приморского края по согласованию с территориальным учреждением Центрального банка Российской Федерации в Приморском крае. Порядок открытия, ведения и закрытия специальных избирательных счетов без личного присутствия (дистанционно) устанавливается Центральной избирательной комиссией Российской Федерации по согласованию с Центральным банком Российской Федерации и федеральным органом исполнительной власти, осуществляющим функции по противодействию легализации (отмыванию) доходов, полученных </w:t>
      </w:r>
      <w:r w:rsidRPr="00931F17">
        <w:rPr>
          <w:szCs w:val="28"/>
        </w:rPr>
        <w:lastRenderedPageBreak/>
        <w:t>преступным путем, финансированию терроризма, экстремистской деятельности и финансированию распространения оружия массового уничтожения. Порядок и формы учета и отчетности о поступлении средств избирательных фондов и расходовании этих средств, в том числе по каждой операции, устанавливаются избирательной комиссией, организующей выборы.";</w:t>
      </w:r>
    </w:p>
    <w:p w:rsidR="00931F17" w:rsidRPr="00931F17" w:rsidRDefault="00931F17" w:rsidP="00931F17">
      <w:pPr>
        <w:ind w:firstLine="709"/>
        <w:jc w:val="both"/>
        <w:rPr>
          <w:szCs w:val="28"/>
        </w:rPr>
      </w:pPr>
      <w:r w:rsidRPr="00931F17">
        <w:rPr>
          <w:szCs w:val="28"/>
        </w:rPr>
        <w:t>38)в статье 70:</w:t>
      </w:r>
    </w:p>
    <w:p w:rsidR="00931F17" w:rsidRPr="00931F17" w:rsidRDefault="00931F17" w:rsidP="00931F17">
      <w:pPr>
        <w:ind w:firstLine="709"/>
        <w:jc w:val="both"/>
        <w:rPr>
          <w:szCs w:val="28"/>
        </w:rPr>
      </w:pPr>
      <w:r w:rsidRPr="00931F17">
        <w:rPr>
          <w:szCs w:val="28"/>
        </w:rPr>
        <w:t>а)в пункте 1 части 3 слова ", глав муниципальных образований" исключить;</w:t>
      </w:r>
    </w:p>
    <w:p w:rsidR="00931F17" w:rsidRPr="00931F17" w:rsidRDefault="00931F17" w:rsidP="00931F17">
      <w:pPr>
        <w:ind w:firstLine="709"/>
        <w:jc w:val="both"/>
        <w:rPr>
          <w:szCs w:val="28"/>
        </w:rPr>
      </w:pPr>
      <w:r w:rsidRPr="00931F17">
        <w:rPr>
          <w:szCs w:val="28"/>
        </w:rPr>
        <w:t xml:space="preserve">б)в части 4 слова ", за исключением случая, если в соответствии </w:t>
      </w:r>
      <w:r w:rsidRPr="00931F17">
        <w:rPr>
          <w:szCs w:val="28"/>
        </w:rPr>
        <w:br/>
        <w:t xml:space="preserve">с пунктом 11 статьи 58 Федерального закона, частью 17 статьи 69 настоящего Кодекса избирательный фонд создан без открытия специального избирательного счета" исключить; </w:t>
      </w:r>
    </w:p>
    <w:p w:rsidR="00931F17" w:rsidRPr="00931F17" w:rsidRDefault="00931F17" w:rsidP="00931F17">
      <w:pPr>
        <w:ind w:firstLine="709"/>
        <w:jc w:val="both"/>
        <w:rPr>
          <w:szCs w:val="28"/>
        </w:rPr>
      </w:pPr>
      <w:r w:rsidRPr="00931F17">
        <w:rPr>
          <w:szCs w:val="28"/>
        </w:rPr>
        <w:t>в)часть 11 изложить в следующей редакции:</w:t>
      </w:r>
    </w:p>
    <w:p w:rsidR="00931F17" w:rsidRPr="00931F17" w:rsidRDefault="00931F17" w:rsidP="00931F17">
      <w:pPr>
        <w:ind w:firstLine="709"/>
        <w:jc w:val="both"/>
        <w:rPr>
          <w:szCs w:val="28"/>
        </w:rPr>
      </w:pPr>
      <w:r w:rsidRPr="00931F17">
        <w:rPr>
          <w:szCs w:val="28"/>
        </w:rPr>
        <w:t>"11.Избирательная комиссия, зарегистрировавшая кандидата, список кандидатов, за 15 дней и за пять дней до дня голосования на выборах размещает на своем официальном сайте в информационно-телекоммуникационной сети "Интернет" (в случае отсутствия такого сайта - на официальном сайте Избирательной комиссии Приморского края в информационно-телекоммуникационной сети "Интернет") сведения о поступлении и расходовании средств избирательных фондов в объеме, установленном в приложении 4 к настоящему Кодексу.";</w:t>
      </w:r>
    </w:p>
    <w:p w:rsidR="00931F17" w:rsidRPr="00931F17" w:rsidRDefault="00931F17" w:rsidP="00931F17">
      <w:pPr>
        <w:ind w:firstLine="709"/>
        <w:jc w:val="both"/>
        <w:rPr>
          <w:szCs w:val="28"/>
        </w:rPr>
      </w:pPr>
      <w:r w:rsidRPr="00931F17">
        <w:rPr>
          <w:szCs w:val="28"/>
        </w:rPr>
        <w:t>г)часть 13 изложить в следующей редакции:</w:t>
      </w:r>
    </w:p>
    <w:p w:rsidR="00931F17" w:rsidRPr="00931F17" w:rsidRDefault="00931F17" w:rsidP="00931F17">
      <w:pPr>
        <w:ind w:firstLine="709"/>
        <w:jc w:val="both"/>
        <w:rPr>
          <w:szCs w:val="28"/>
        </w:rPr>
      </w:pPr>
      <w:r w:rsidRPr="00931F17">
        <w:rPr>
          <w:szCs w:val="28"/>
        </w:rPr>
        <w:t xml:space="preserve">"13.Копии финансовых отчетов, указанных в </w:t>
      </w:r>
      <w:hyperlink r:id="rId16"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sidRPr="00931F17">
          <w:rPr>
            <w:rStyle w:val="a6"/>
            <w:color w:val="auto"/>
            <w:szCs w:val="28"/>
            <w:u w:val="none"/>
          </w:rPr>
          <w:t>пункте 9 статьи 59</w:t>
        </w:r>
      </w:hyperlink>
      <w:r w:rsidRPr="00931F17">
        <w:rPr>
          <w:szCs w:val="28"/>
        </w:rPr>
        <w:t xml:space="preserve"> Федерального закона, </w:t>
      </w:r>
      <w:hyperlink w:anchor="P2129" w:tooltip="12. Кандидат, избирательное объединение, выдвинувшее список кандидатов, создавшие избирательные фонды, представляют итоговый финансовый отчет не позднее чем через 30 дней со дня официального опубликования результатов выборов в избирательную комиссию, осуществл">
        <w:r w:rsidRPr="00931F17">
          <w:rPr>
            <w:rStyle w:val="a6"/>
            <w:color w:val="auto"/>
            <w:szCs w:val="28"/>
            <w:u w:val="none"/>
          </w:rPr>
          <w:t>части 12</w:t>
        </w:r>
      </w:hyperlink>
      <w:r w:rsidRPr="00931F17">
        <w:rPr>
          <w:szCs w:val="28"/>
        </w:rPr>
        <w:t xml:space="preserve"> настоящей статьи, не позднее чем через пять дней со дня их получения размещаются избирательными комиссиями на своих официальных сайтах в информационно-телекоммуникационной сети "Интернет", а в случае отсутствия такого сайта - на официальном сайте Избирательной комиссии Приморского края в информационно-телекоммуникационной сети "Интернет".";</w:t>
      </w:r>
    </w:p>
    <w:p w:rsidR="00931F17" w:rsidRPr="00931F17" w:rsidRDefault="00931F17" w:rsidP="00931F17">
      <w:pPr>
        <w:ind w:firstLine="709"/>
        <w:jc w:val="both"/>
        <w:rPr>
          <w:szCs w:val="28"/>
        </w:rPr>
      </w:pPr>
      <w:r w:rsidRPr="00931F17">
        <w:rPr>
          <w:szCs w:val="28"/>
        </w:rPr>
        <w:t xml:space="preserve">39)часть 1 статьи 72 изложить в следующей редакции: </w:t>
      </w:r>
    </w:p>
    <w:p w:rsidR="00931F17" w:rsidRPr="00931F17" w:rsidRDefault="00931F17" w:rsidP="00931F17">
      <w:pPr>
        <w:ind w:firstLine="709"/>
        <w:jc w:val="both"/>
        <w:rPr>
          <w:szCs w:val="28"/>
        </w:rPr>
      </w:pPr>
      <w:r w:rsidRPr="00931F17">
        <w:rPr>
          <w:szCs w:val="28"/>
        </w:rPr>
        <w:t xml:space="preserve">"1.Помещение для голосования безвозмездно предоставляется </w:t>
      </w:r>
      <w:r w:rsidRPr="00931F17">
        <w:rPr>
          <w:szCs w:val="28"/>
        </w:rPr>
        <w:br/>
        <w:t xml:space="preserve">в распоряжение участковой избирательной комиссии главой местной администрации соответствующего муниципального образования, а в случаях, предусмотренных Федеральным </w:t>
      </w:r>
      <w:hyperlink r:id="rId17">
        <w:r w:rsidRPr="00931F17">
          <w:rPr>
            <w:rStyle w:val="a6"/>
            <w:color w:val="auto"/>
            <w:szCs w:val="28"/>
            <w:u w:val="none"/>
          </w:rPr>
          <w:t>законом</w:t>
        </w:r>
      </w:hyperlink>
      <w:r w:rsidRPr="00931F17">
        <w:rPr>
          <w:szCs w:val="28"/>
        </w:rPr>
        <w:t>, - капитаном судна, командиром воинской части.";</w:t>
      </w:r>
    </w:p>
    <w:p w:rsidR="00931F17" w:rsidRPr="00931F17" w:rsidRDefault="00931F17" w:rsidP="00931F17">
      <w:pPr>
        <w:ind w:firstLine="709"/>
        <w:jc w:val="both"/>
        <w:rPr>
          <w:szCs w:val="28"/>
        </w:rPr>
      </w:pPr>
      <w:r w:rsidRPr="00931F17">
        <w:rPr>
          <w:szCs w:val="28"/>
        </w:rPr>
        <w:t>40)в статье 74:</w:t>
      </w:r>
    </w:p>
    <w:p w:rsidR="00931F17" w:rsidRPr="00931F17" w:rsidRDefault="00931F17" w:rsidP="00931F17">
      <w:pPr>
        <w:ind w:firstLine="709"/>
        <w:jc w:val="both"/>
        <w:rPr>
          <w:szCs w:val="28"/>
        </w:rPr>
      </w:pPr>
      <w:r w:rsidRPr="00931F17">
        <w:rPr>
          <w:szCs w:val="28"/>
        </w:rPr>
        <w:t xml:space="preserve">а)часть 4 изложить в следующей редакции: </w:t>
      </w:r>
    </w:p>
    <w:p w:rsidR="00931F17" w:rsidRPr="00931F17" w:rsidRDefault="00931F17" w:rsidP="00931F17">
      <w:pPr>
        <w:ind w:firstLine="709"/>
        <w:jc w:val="both"/>
        <w:rPr>
          <w:szCs w:val="28"/>
        </w:rPr>
      </w:pPr>
      <w:r w:rsidRPr="00931F17">
        <w:rPr>
          <w:szCs w:val="28"/>
        </w:rPr>
        <w:t xml:space="preserve">"4.Форму и текст избирательного бюллетеня для голосования на выборах депутатов Законодательного Собрания Приморского края по единому избирательному округу, на выборах Губернатора Приморского края, а также форму избирательного бюллетеня для голосования на выборах депутатов Законодательного Собрания Приморского края по одномандатным избирательным округам, депутатов представительного органа муниципального образования по одномандатным (многомандатным) </w:t>
      </w:r>
      <w:r w:rsidRPr="00931F17">
        <w:rPr>
          <w:szCs w:val="28"/>
        </w:rPr>
        <w:lastRenderedPageBreak/>
        <w:t>избирательным округам утверждает избирательная комиссия, организующая соответствующие выборы, не позднее чем за 24 дня до дня голосования.";</w:t>
      </w:r>
    </w:p>
    <w:p w:rsidR="00931F17" w:rsidRPr="00931F17" w:rsidRDefault="00931F17" w:rsidP="00931F17">
      <w:pPr>
        <w:ind w:firstLine="709"/>
        <w:jc w:val="both"/>
        <w:rPr>
          <w:szCs w:val="28"/>
        </w:rPr>
      </w:pPr>
      <w:r w:rsidRPr="00931F17">
        <w:rPr>
          <w:szCs w:val="28"/>
        </w:rPr>
        <w:t>б)в части 14 слова "чем за один день до дня (первого дня)" заменить словами "дня, предшествующего дню (первому дню)";</w:t>
      </w:r>
    </w:p>
    <w:p w:rsidR="00931F17" w:rsidRPr="00931F17" w:rsidRDefault="00931F17" w:rsidP="00931F17">
      <w:pPr>
        <w:ind w:firstLine="709"/>
        <w:jc w:val="both"/>
        <w:rPr>
          <w:szCs w:val="28"/>
        </w:rPr>
      </w:pPr>
      <w:r w:rsidRPr="00931F17">
        <w:rPr>
          <w:szCs w:val="28"/>
        </w:rPr>
        <w:t>41)в части 18 статьи 75 после слов "носителе" дополнить словами</w:t>
      </w:r>
      <w:r w:rsidRPr="00931F17">
        <w:rPr>
          <w:szCs w:val="28"/>
        </w:rPr>
        <w:br/>
        <w:t>", в пределах соответствующего избирательного округа, в котором избиратель обладает активным избирательным правом";</w:t>
      </w:r>
    </w:p>
    <w:p w:rsidR="00931F17" w:rsidRPr="00931F17" w:rsidRDefault="00931F17" w:rsidP="00931F17">
      <w:pPr>
        <w:ind w:firstLine="709"/>
        <w:jc w:val="both"/>
        <w:rPr>
          <w:szCs w:val="28"/>
        </w:rPr>
      </w:pPr>
      <w:r w:rsidRPr="00931F17">
        <w:rPr>
          <w:szCs w:val="28"/>
        </w:rPr>
        <w:t xml:space="preserve">42)в </w:t>
      </w:r>
      <w:r w:rsidR="00F60465">
        <w:rPr>
          <w:szCs w:val="28"/>
        </w:rPr>
        <w:t xml:space="preserve">абзаце первом </w:t>
      </w:r>
      <w:r w:rsidRPr="00931F17">
        <w:rPr>
          <w:szCs w:val="28"/>
        </w:rPr>
        <w:t xml:space="preserve">части 6 статьи 77 слова ", а если при проведении выборов в органы местного самоуправления территория единого избирательного округа совпадает с территорией избирательного участка, - решением участковой избирательной комиссии" исключить; </w:t>
      </w:r>
    </w:p>
    <w:p w:rsidR="00931F17" w:rsidRPr="00931F17" w:rsidRDefault="00931F17" w:rsidP="00931F17">
      <w:pPr>
        <w:ind w:firstLine="709"/>
        <w:jc w:val="both"/>
        <w:rPr>
          <w:szCs w:val="28"/>
        </w:rPr>
      </w:pPr>
      <w:r w:rsidRPr="00931F17">
        <w:rPr>
          <w:szCs w:val="28"/>
        </w:rPr>
        <w:t>43)в статье 78:</w:t>
      </w:r>
    </w:p>
    <w:p w:rsidR="00931F17" w:rsidRPr="00931F17" w:rsidRDefault="00931F17" w:rsidP="00931F17">
      <w:pPr>
        <w:ind w:firstLine="709"/>
        <w:jc w:val="both"/>
        <w:rPr>
          <w:szCs w:val="28"/>
        </w:rPr>
      </w:pPr>
      <w:r w:rsidRPr="00931F17">
        <w:rPr>
          <w:szCs w:val="28"/>
        </w:rPr>
        <w:t>а)часть 2 изложить в следующей редакции:</w:t>
      </w:r>
    </w:p>
    <w:p w:rsidR="00931F17" w:rsidRPr="00931F17" w:rsidRDefault="00931F17" w:rsidP="00931F17">
      <w:pPr>
        <w:ind w:firstLine="709"/>
        <w:jc w:val="both"/>
        <w:rPr>
          <w:szCs w:val="28"/>
        </w:rPr>
      </w:pPr>
      <w:r w:rsidRPr="00931F17">
        <w:rPr>
          <w:szCs w:val="28"/>
        </w:rPr>
        <w:t>"2.В соответствии с Федеральным законом по решению комиссии, организующей выборы, в порядке, установленном Центральной избирательной комиссией Российской Федерации, протокол участковой избирательной комиссии об итогах голосования может быть составлен в электронном виде. Особенности установления итогов голосования участковой избирательной комиссией в таком случае определяются Центральной избирательной комиссией Российской Федерации.";</w:t>
      </w:r>
    </w:p>
    <w:p w:rsidR="00931F17" w:rsidRPr="00931F17" w:rsidRDefault="00931F17" w:rsidP="00931F17">
      <w:pPr>
        <w:ind w:firstLine="709"/>
        <w:jc w:val="both"/>
        <w:rPr>
          <w:szCs w:val="28"/>
        </w:rPr>
      </w:pPr>
      <w:r w:rsidRPr="00931F17">
        <w:rPr>
          <w:szCs w:val="28"/>
        </w:rPr>
        <w:t>б)абзац пятый пункта 5 части 3 изложить в следующей редакции:</w:t>
      </w:r>
    </w:p>
    <w:p w:rsidR="00931F17" w:rsidRPr="00931F17" w:rsidRDefault="00931F17" w:rsidP="00931F17">
      <w:pPr>
        <w:ind w:firstLine="709"/>
        <w:jc w:val="both"/>
        <w:rPr>
          <w:szCs w:val="28"/>
        </w:rPr>
      </w:pPr>
      <w:r w:rsidRPr="00931F17">
        <w:rPr>
          <w:szCs w:val="28"/>
        </w:rPr>
        <w:t>"строка 3а: число избирательных бюллетеней, выданных избирателям, проголосовавшим досрочно, - в помещении избирательной комиссии, организующей подготовку и проведение выборов в органы местного самоуправления, окружной избирательной комиссии. При проведении выборов в органы государственной власти Приморского края, а также в случае принятия решения о проведении голосования в соответствии со статьей 74</w:t>
      </w:r>
      <w:r w:rsidRPr="00931F17">
        <w:rPr>
          <w:szCs w:val="28"/>
          <w:vertAlign w:val="superscript"/>
        </w:rPr>
        <w:t>1</w:t>
      </w:r>
      <w:r w:rsidRPr="00931F17">
        <w:rPr>
          <w:szCs w:val="28"/>
        </w:rPr>
        <w:t xml:space="preserve"> настоящего Кодекса строка 3а в протокол не вносится;";</w:t>
      </w:r>
    </w:p>
    <w:p w:rsidR="00931F17" w:rsidRPr="00931F17" w:rsidRDefault="00931F17" w:rsidP="00931F17">
      <w:pPr>
        <w:ind w:firstLine="709"/>
        <w:jc w:val="both"/>
        <w:rPr>
          <w:szCs w:val="28"/>
        </w:rPr>
      </w:pPr>
      <w:r w:rsidRPr="00931F17">
        <w:rPr>
          <w:szCs w:val="28"/>
        </w:rPr>
        <w:t>44)в статье 79:</w:t>
      </w:r>
    </w:p>
    <w:p w:rsidR="00931F17" w:rsidRPr="00931F17" w:rsidRDefault="00931F17" w:rsidP="00931F17">
      <w:pPr>
        <w:ind w:firstLine="709"/>
        <w:jc w:val="both"/>
        <w:rPr>
          <w:szCs w:val="28"/>
        </w:rPr>
      </w:pPr>
      <w:r w:rsidRPr="00931F17">
        <w:rPr>
          <w:szCs w:val="28"/>
        </w:rPr>
        <w:t xml:space="preserve">а)в части 2 слова "муниципальных районов, муниципальных округов, городских округов, затем - в органы местного самоуправления поселений" исключить; </w:t>
      </w:r>
    </w:p>
    <w:p w:rsidR="00931F17" w:rsidRPr="00931F17" w:rsidRDefault="00931F17" w:rsidP="00931F17">
      <w:pPr>
        <w:ind w:firstLine="709"/>
        <w:jc w:val="both"/>
        <w:rPr>
          <w:szCs w:val="28"/>
        </w:rPr>
      </w:pPr>
      <w:r w:rsidRPr="00931F17">
        <w:rPr>
          <w:szCs w:val="28"/>
        </w:rPr>
        <w:t>б)абзац первый части 32 изложить в следующей редакции:</w:t>
      </w:r>
    </w:p>
    <w:p w:rsidR="00931F17" w:rsidRPr="00931F17" w:rsidRDefault="00931F17" w:rsidP="00931F17">
      <w:pPr>
        <w:ind w:firstLine="709"/>
        <w:jc w:val="both"/>
        <w:rPr>
          <w:szCs w:val="28"/>
        </w:rPr>
      </w:pPr>
      <w:r w:rsidRPr="00931F17">
        <w:rPr>
          <w:szCs w:val="28"/>
        </w:rPr>
        <w:t>"32.Участковые избирательные комиссии по решению Центральной избирательной комиссии Российской Федерации или на основании ее поручения по решению Избирательной комиссии Приморского края используют при голосовании на выборах вместо стационарных ящиков для голосования технические средства подсчета голосов. При этом в случае совмещения дней голосования на выборах разных уровней использование технических средств подсчета голосов обязательно при подсчете голосов на выборах всех уровней. Перечень избирательных участков, на которых используются технические средства подсчета голосов, определяется Центральной избирательной комиссией Российской Федерации или по ее поручению Избирательной комиссией Приморского края.";</w:t>
      </w:r>
    </w:p>
    <w:p w:rsidR="00931F17" w:rsidRPr="00931F17" w:rsidRDefault="00931F17" w:rsidP="00931F17">
      <w:pPr>
        <w:ind w:firstLine="709"/>
        <w:jc w:val="both"/>
        <w:rPr>
          <w:szCs w:val="28"/>
        </w:rPr>
      </w:pPr>
      <w:r w:rsidRPr="00931F17">
        <w:rPr>
          <w:szCs w:val="28"/>
        </w:rPr>
        <w:t>в)в части 35 слова "комплексов для электронного голосования," исключить;</w:t>
      </w:r>
    </w:p>
    <w:p w:rsidR="00931F17" w:rsidRPr="00931F17" w:rsidRDefault="00931F17" w:rsidP="00931F17">
      <w:pPr>
        <w:ind w:firstLine="709"/>
        <w:jc w:val="both"/>
        <w:rPr>
          <w:szCs w:val="28"/>
        </w:rPr>
      </w:pPr>
      <w:r w:rsidRPr="00931F17">
        <w:rPr>
          <w:szCs w:val="28"/>
        </w:rPr>
        <w:lastRenderedPageBreak/>
        <w:t>г)в части 36 слова "при проведении выборов в органы государственной власти и в органы местного самоуправления муниципальных районов, муниципальных округов, городских округов" исключить;</w:t>
      </w:r>
    </w:p>
    <w:p w:rsidR="00931F17" w:rsidRPr="00931F17" w:rsidRDefault="00931F17" w:rsidP="00931F17">
      <w:pPr>
        <w:ind w:firstLine="709"/>
        <w:jc w:val="both"/>
        <w:rPr>
          <w:szCs w:val="28"/>
        </w:rPr>
      </w:pPr>
      <w:r w:rsidRPr="00931F17">
        <w:rPr>
          <w:szCs w:val="28"/>
        </w:rPr>
        <w:t>45)в статье 80:</w:t>
      </w:r>
    </w:p>
    <w:p w:rsidR="00931F17" w:rsidRPr="00931F17" w:rsidRDefault="00931F17" w:rsidP="00931F17">
      <w:pPr>
        <w:ind w:firstLine="709"/>
        <w:jc w:val="both"/>
        <w:rPr>
          <w:szCs w:val="28"/>
        </w:rPr>
      </w:pPr>
      <w:r w:rsidRPr="00931F17">
        <w:rPr>
          <w:szCs w:val="28"/>
        </w:rPr>
        <w:t>а)в абзаце втором части 4 после слов "части 6 статьи 33 настоящего Кодекса." дополнить словами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Федеральным законом.";</w:t>
      </w:r>
    </w:p>
    <w:p w:rsidR="00931F17" w:rsidRPr="00931F17" w:rsidRDefault="00931F17" w:rsidP="00931F17">
      <w:pPr>
        <w:ind w:firstLine="709"/>
        <w:jc w:val="both"/>
        <w:rPr>
          <w:szCs w:val="28"/>
        </w:rPr>
      </w:pPr>
      <w:r w:rsidRPr="00931F17">
        <w:rPr>
          <w:szCs w:val="28"/>
        </w:rPr>
        <w:t>б)дополнить частью 4</w:t>
      </w:r>
      <w:r w:rsidRPr="00931F17">
        <w:rPr>
          <w:szCs w:val="28"/>
          <w:vertAlign w:val="superscript"/>
        </w:rPr>
        <w:t>1</w:t>
      </w:r>
      <w:r w:rsidRPr="00931F17">
        <w:rPr>
          <w:szCs w:val="28"/>
        </w:rPr>
        <w:t xml:space="preserve"> следующего содержания:</w:t>
      </w:r>
    </w:p>
    <w:p w:rsidR="00931F17" w:rsidRPr="00931F17" w:rsidRDefault="00931F17" w:rsidP="00931F17">
      <w:pPr>
        <w:ind w:firstLine="709"/>
        <w:jc w:val="both"/>
        <w:rPr>
          <w:szCs w:val="28"/>
        </w:rPr>
      </w:pPr>
      <w:r w:rsidRPr="00931F17">
        <w:rPr>
          <w:szCs w:val="28"/>
        </w:rPr>
        <w:t>"4</w:t>
      </w:r>
      <w:r w:rsidRPr="00931F17">
        <w:rPr>
          <w:szCs w:val="28"/>
          <w:vertAlign w:val="superscript"/>
        </w:rPr>
        <w:t>1</w:t>
      </w:r>
      <w:r w:rsidRPr="00931F17">
        <w:rPr>
          <w:szCs w:val="28"/>
        </w:rPr>
        <w:t>.В соответствии с Федеральным законом по решению комиссии, организующей выборы, в порядке, установленном Центральной избирательной комиссией Российской Федерации, сводная таблица и протокол об итогах голосования могут быть составлены в электронном виде. Особенности установления итогов голосования, определения результатов выборов соответствующей комиссией в таком случае устанавливаются Центральной избирательной комиссией Российской Федерации.";</w:t>
      </w:r>
    </w:p>
    <w:p w:rsidR="00931F17" w:rsidRPr="00931F17" w:rsidRDefault="00931F17" w:rsidP="00931F17">
      <w:pPr>
        <w:ind w:firstLine="709"/>
        <w:jc w:val="both"/>
        <w:rPr>
          <w:szCs w:val="28"/>
        </w:rPr>
      </w:pPr>
      <w:r w:rsidRPr="00931F17">
        <w:rPr>
          <w:szCs w:val="28"/>
        </w:rPr>
        <w:t>46)в статье 81:</w:t>
      </w:r>
    </w:p>
    <w:p w:rsidR="00931F17" w:rsidRPr="00931F17" w:rsidRDefault="00931F17" w:rsidP="00931F17">
      <w:pPr>
        <w:ind w:firstLine="709"/>
        <w:jc w:val="both"/>
        <w:rPr>
          <w:szCs w:val="28"/>
        </w:rPr>
      </w:pPr>
      <w:r w:rsidRPr="00931F17">
        <w:rPr>
          <w:szCs w:val="28"/>
        </w:rPr>
        <w:t>а)абзац восьмой части 1 признать утратившим силу;</w:t>
      </w:r>
    </w:p>
    <w:p w:rsidR="00931F17" w:rsidRPr="00931F17" w:rsidRDefault="00931F17" w:rsidP="00931F17">
      <w:pPr>
        <w:ind w:firstLine="709"/>
        <w:jc w:val="both"/>
        <w:rPr>
          <w:szCs w:val="28"/>
        </w:rPr>
      </w:pPr>
      <w:r w:rsidRPr="00931F17">
        <w:rPr>
          <w:szCs w:val="28"/>
        </w:rPr>
        <w:t>б)в абзаце первом части 10 слова ", главы муниципального образования" исключить;</w:t>
      </w:r>
    </w:p>
    <w:p w:rsidR="00931F17" w:rsidRPr="00931F17" w:rsidRDefault="00931F17" w:rsidP="00931F17">
      <w:pPr>
        <w:ind w:firstLine="709"/>
        <w:jc w:val="both"/>
        <w:rPr>
          <w:szCs w:val="28"/>
        </w:rPr>
      </w:pPr>
      <w:r w:rsidRPr="00931F17">
        <w:rPr>
          <w:szCs w:val="28"/>
        </w:rPr>
        <w:t>47)в статье 83:</w:t>
      </w:r>
    </w:p>
    <w:p w:rsidR="00931F17" w:rsidRPr="00931F17" w:rsidRDefault="00931F17" w:rsidP="00931F17">
      <w:pPr>
        <w:ind w:firstLine="709"/>
        <w:jc w:val="both"/>
        <w:rPr>
          <w:szCs w:val="28"/>
        </w:rPr>
      </w:pPr>
      <w:r w:rsidRPr="00931F17">
        <w:rPr>
          <w:szCs w:val="28"/>
        </w:rPr>
        <w:t>а)часть 1 изложить в следующей редакции:</w:t>
      </w:r>
    </w:p>
    <w:p w:rsidR="00931F17" w:rsidRPr="00931F17" w:rsidRDefault="00931F17" w:rsidP="00931F17">
      <w:pPr>
        <w:ind w:firstLine="709"/>
        <w:jc w:val="both"/>
        <w:rPr>
          <w:szCs w:val="28"/>
        </w:rPr>
      </w:pPr>
      <w:r w:rsidRPr="00931F17">
        <w:rPr>
          <w:szCs w:val="28"/>
        </w:rPr>
        <w:t xml:space="preserve">"1.Если выборы признаны несостоявшимися, недействительными либо кандидат, избранный по одномандатному (многомандатному) избирательному округу, не сложил с себя полномочия, несовместимые со статусом депутата, а кандидат, избранный Губернатором Приморского края, - полномочия, несовместимые со статусом Губернатора Приморского края, </w:t>
      </w:r>
      <w:r>
        <w:rPr>
          <w:szCs w:val="28"/>
        </w:rPr>
        <w:br/>
      </w:r>
      <w:r w:rsidRPr="00931F17">
        <w:rPr>
          <w:szCs w:val="28"/>
        </w:rPr>
        <w:t>а также в случае, предусмотренном пунктом 5 статьи 70 Федерального закона, частью 13 статьи 81 настоящего Кодекса, орган, уполномоченный законом назначать выборы, назначает повторные выборы.";</w:t>
      </w:r>
    </w:p>
    <w:p w:rsidR="00931F17" w:rsidRPr="00931F17" w:rsidRDefault="00931F17" w:rsidP="00931F17">
      <w:pPr>
        <w:ind w:firstLine="709"/>
        <w:jc w:val="both"/>
        <w:rPr>
          <w:szCs w:val="28"/>
        </w:rPr>
      </w:pPr>
      <w:r w:rsidRPr="00931F17">
        <w:rPr>
          <w:szCs w:val="28"/>
        </w:rPr>
        <w:t>б)в части 2 слова "выборное должностное лицо не было избрано" заменить словами "Губернатор Приморского края не был избран";</w:t>
      </w:r>
    </w:p>
    <w:p w:rsidR="00931F17" w:rsidRPr="00931F17" w:rsidRDefault="00931F17" w:rsidP="00931F17">
      <w:pPr>
        <w:ind w:firstLine="709"/>
        <w:jc w:val="both"/>
        <w:rPr>
          <w:szCs w:val="28"/>
        </w:rPr>
      </w:pPr>
      <w:r w:rsidRPr="00931F17">
        <w:rPr>
          <w:szCs w:val="28"/>
        </w:rPr>
        <w:t>48)в статье 88:</w:t>
      </w:r>
    </w:p>
    <w:p w:rsidR="00931F17" w:rsidRPr="00931F17" w:rsidRDefault="00931F17" w:rsidP="00931F17">
      <w:pPr>
        <w:ind w:firstLine="709"/>
        <w:jc w:val="both"/>
        <w:rPr>
          <w:szCs w:val="28"/>
        </w:rPr>
      </w:pPr>
      <w:r w:rsidRPr="00931F17">
        <w:rPr>
          <w:szCs w:val="28"/>
        </w:rPr>
        <w:t>а)наименование статьи изложить в следующей редакции:</w:t>
      </w:r>
    </w:p>
    <w:p w:rsidR="00931F17" w:rsidRPr="00931F17" w:rsidRDefault="00931F17" w:rsidP="00931F17">
      <w:pPr>
        <w:ind w:firstLine="709"/>
        <w:jc w:val="both"/>
        <w:rPr>
          <w:szCs w:val="28"/>
        </w:rPr>
      </w:pPr>
      <w:r w:rsidRPr="00931F17">
        <w:rPr>
          <w:szCs w:val="28"/>
        </w:rPr>
        <w:t>"Статья 88. Регистрация избранных депутатов, избранного Губернатора Приморского края";</w:t>
      </w:r>
    </w:p>
    <w:p w:rsidR="00931F17" w:rsidRPr="00931F17" w:rsidRDefault="00931F17" w:rsidP="00931F17">
      <w:pPr>
        <w:ind w:firstLine="709"/>
        <w:jc w:val="both"/>
        <w:rPr>
          <w:szCs w:val="28"/>
        </w:rPr>
      </w:pPr>
      <w:r w:rsidRPr="00931F17">
        <w:rPr>
          <w:szCs w:val="28"/>
        </w:rPr>
        <w:t>б)в части 1:</w:t>
      </w:r>
    </w:p>
    <w:p w:rsidR="00931F17" w:rsidRPr="00931F17" w:rsidRDefault="00931F17" w:rsidP="00931F17">
      <w:pPr>
        <w:ind w:firstLine="709"/>
        <w:jc w:val="both"/>
        <w:rPr>
          <w:szCs w:val="28"/>
        </w:rPr>
      </w:pPr>
      <w:r w:rsidRPr="00931F17">
        <w:rPr>
          <w:szCs w:val="28"/>
        </w:rPr>
        <w:t>абзац первый изложить в следующей редакции:</w:t>
      </w:r>
    </w:p>
    <w:p w:rsidR="00931F17" w:rsidRPr="00931F17" w:rsidRDefault="00931F17" w:rsidP="00931F17">
      <w:pPr>
        <w:ind w:firstLine="709"/>
        <w:jc w:val="both"/>
        <w:rPr>
          <w:szCs w:val="28"/>
        </w:rPr>
      </w:pPr>
      <w:r w:rsidRPr="00931F17">
        <w:rPr>
          <w:szCs w:val="28"/>
        </w:rPr>
        <w:t>"1.Соответствующая избирательная комиссия после определения результатов выборов извещает об этом избранного кандидата, после чего он обязан в пятидневный срок представить в соответствующую избирательную комиссию копию приказа (иного документа) об освобождении его от обязанностей, несовместимых со статусом депутата, Губернатора Приморского края, либо копии документов, удостоверяющих подачу в установленный срок заявления об освобождении от указанных обязанностей.";</w:t>
      </w:r>
    </w:p>
    <w:p w:rsidR="00931F17" w:rsidRPr="00931F17" w:rsidRDefault="00931F17" w:rsidP="00931F17">
      <w:pPr>
        <w:ind w:firstLine="709"/>
        <w:jc w:val="both"/>
        <w:rPr>
          <w:szCs w:val="28"/>
        </w:rPr>
      </w:pPr>
      <w:r w:rsidRPr="00931F17">
        <w:rPr>
          <w:szCs w:val="28"/>
        </w:rPr>
        <w:lastRenderedPageBreak/>
        <w:t>в абзаце втором слова "либо частью 5 статьи 87" исключить;</w:t>
      </w:r>
    </w:p>
    <w:p w:rsidR="00931F17" w:rsidRPr="00931F17" w:rsidRDefault="00931F17" w:rsidP="00931F17">
      <w:pPr>
        <w:ind w:firstLine="709"/>
        <w:jc w:val="both"/>
        <w:rPr>
          <w:szCs w:val="28"/>
        </w:rPr>
      </w:pPr>
      <w:r w:rsidRPr="00931F17">
        <w:rPr>
          <w:szCs w:val="28"/>
        </w:rPr>
        <w:t>в абзаце третьем слова "выборным должностным лицом" заменить словами "Губернатором Приморского края";</w:t>
      </w:r>
    </w:p>
    <w:p w:rsidR="00931F17" w:rsidRPr="00931F17" w:rsidRDefault="00931F17" w:rsidP="00931F17">
      <w:pPr>
        <w:ind w:firstLine="709"/>
        <w:jc w:val="both"/>
        <w:rPr>
          <w:szCs w:val="28"/>
        </w:rPr>
      </w:pPr>
      <w:r w:rsidRPr="00931F17">
        <w:rPr>
          <w:szCs w:val="28"/>
        </w:rPr>
        <w:t>в)в части 2 слова ", частью 5 статьи 87" исключить;</w:t>
      </w:r>
    </w:p>
    <w:p w:rsidR="00931F17" w:rsidRPr="00931F17" w:rsidRDefault="00931F17" w:rsidP="00931F17">
      <w:pPr>
        <w:ind w:firstLine="709"/>
        <w:jc w:val="both"/>
        <w:rPr>
          <w:szCs w:val="28"/>
        </w:rPr>
      </w:pPr>
      <w:r w:rsidRPr="00931F17">
        <w:rPr>
          <w:szCs w:val="28"/>
        </w:rPr>
        <w:t>г)часть 4 изложить в следующей редакции:</w:t>
      </w:r>
    </w:p>
    <w:p w:rsidR="00931F17" w:rsidRPr="00931F17" w:rsidRDefault="00931F17" w:rsidP="00931F17">
      <w:pPr>
        <w:ind w:firstLine="709"/>
        <w:jc w:val="both"/>
        <w:rPr>
          <w:szCs w:val="28"/>
        </w:rPr>
      </w:pPr>
      <w:r w:rsidRPr="00931F17">
        <w:rPr>
          <w:szCs w:val="28"/>
        </w:rPr>
        <w:t>"4.Соответствующая избирательная комиссия не позднее чем через</w:t>
      </w:r>
      <w:r w:rsidRPr="00931F17">
        <w:rPr>
          <w:szCs w:val="28"/>
        </w:rPr>
        <w:br/>
        <w:t xml:space="preserve">семь дней после официального опубликования результатов выборов </w:t>
      </w:r>
      <w:r w:rsidRPr="00931F17">
        <w:rPr>
          <w:szCs w:val="28"/>
        </w:rPr>
        <w:br/>
        <w:t>и представления кандидатом копии документа, предусмотренного частью 1 настоящей статьи, регистрирует избранного депутата, Губернатора Приморского края и выдает ему удостоверение об избрании.";</w:t>
      </w:r>
    </w:p>
    <w:p w:rsidR="00931F17" w:rsidRPr="00931F17" w:rsidRDefault="00931F17" w:rsidP="00931F17">
      <w:pPr>
        <w:ind w:firstLine="709"/>
        <w:jc w:val="both"/>
        <w:rPr>
          <w:szCs w:val="28"/>
        </w:rPr>
      </w:pPr>
      <w:r w:rsidRPr="00931F17">
        <w:rPr>
          <w:szCs w:val="28"/>
        </w:rPr>
        <w:t>д)в абзаце первом части 5 слова "выборного должностного лица" заменить словами "Губернатора Приморского края";</w:t>
      </w:r>
    </w:p>
    <w:p w:rsidR="00931F17" w:rsidRPr="00931F17" w:rsidRDefault="00931F17" w:rsidP="00931F17">
      <w:pPr>
        <w:ind w:firstLine="709"/>
        <w:jc w:val="both"/>
        <w:rPr>
          <w:szCs w:val="28"/>
        </w:rPr>
      </w:pPr>
      <w:r w:rsidRPr="00931F17">
        <w:rPr>
          <w:szCs w:val="28"/>
        </w:rPr>
        <w:t>49)в статье 90:</w:t>
      </w:r>
    </w:p>
    <w:p w:rsidR="00931F17" w:rsidRPr="00931F17" w:rsidRDefault="00931F17" w:rsidP="00931F17">
      <w:pPr>
        <w:ind w:firstLine="709"/>
        <w:jc w:val="both"/>
        <w:rPr>
          <w:szCs w:val="28"/>
        </w:rPr>
      </w:pPr>
      <w:r w:rsidRPr="00931F17">
        <w:rPr>
          <w:szCs w:val="28"/>
        </w:rPr>
        <w:t xml:space="preserve">а)часть 7 изложить в следующей редакции: </w:t>
      </w:r>
    </w:p>
    <w:p w:rsidR="00931F17" w:rsidRPr="00931F17" w:rsidRDefault="00931F17" w:rsidP="00931F17">
      <w:pPr>
        <w:ind w:firstLine="709"/>
        <w:jc w:val="both"/>
        <w:rPr>
          <w:szCs w:val="28"/>
        </w:rPr>
      </w:pPr>
      <w:r w:rsidRPr="00931F17">
        <w:rPr>
          <w:szCs w:val="28"/>
        </w:rPr>
        <w:t xml:space="preserve">"7.В соответствии с Федеральным законом решения или действия (бездействие) территориальной избирательной комиссии, организующей выборы в органы местного самоуправления, или ее должностного лица, нарушающие избирательные права граждан, могут быть обжалованы </w:t>
      </w:r>
      <w:r w:rsidRPr="00931F17">
        <w:rPr>
          <w:szCs w:val="28"/>
        </w:rPr>
        <w:br/>
        <w:t>в Избирательную комиссию Приморского края, решения или действия (бездействие) Избирательной комиссии Приморского края, нарушающие избирательные права граждан, - в Центральную избирательную комиссию Российской Федерации. Избирательные комиссии, рассматривающие жалобы, обязаны принять решение в соответствии с частью 6 настоящей статьи.";</w:t>
      </w:r>
    </w:p>
    <w:p w:rsidR="00931F17" w:rsidRPr="00931F17" w:rsidRDefault="00931F17" w:rsidP="00931F17">
      <w:pPr>
        <w:ind w:firstLine="709"/>
        <w:jc w:val="both"/>
        <w:rPr>
          <w:szCs w:val="28"/>
        </w:rPr>
      </w:pPr>
      <w:r w:rsidRPr="00931F17">
        <w:rPr>
          <w:szCs w:val="28"/>
        </w:rPr>
        <w:t>б)в части 7</w:t>
      </w:r>
      <w:r w:rsidRPr="00931F17">
        <w:rPr>
          <w:szCs w:val="28"/>
          <w:vertAlign w:val="superscript"/>
        </w:rPr>
        <w:t>1</w:t>
      </w:r>
      <w:r w:rsidRPr="00931F17">
        <w:rPr>
          <w:szCs w:val="28"/>
        </w:rPr>
        <w:t xml:space="preserve"> слово "утративших" заменить словом "утратившим";</w:t>
      </w:r>
    </w:p>
    <w:p w:rsidR="00931F17" w:rsidRPr="00931F17" w:rsidRDefault="00931F17" w:rsidP="00931F17">
      <w:pPr>
        <w:ind w:firstLine="709"/>
        <w:jc w:val="both"/>
        <w:rPr>
          <w:szCs w:val="28"/>
        </w:rPr>
      </w:pPr>
      <w:r w:rsidRPr="00931F17">
        <w:rPr>
          <w:szCs w:val="28"/>
        </w:rPr>
        <w:t xml:space="preserve">в)в части 8 слова "избирательную комиссию муниципального района," исключить; </w:t>
      </w:r>
    </w:p>
    <w:p w:rsidR="00931F17" w:rsidRPr="00931F17" w:rsidRDefault="00931F17" w:rsidP="00931F17">
      <w:pPr>
        <w:ind w:firstLine="709"/>
        <w:jc w:val="both"/>
        <w:rPr>
          <w:szCs w:val="28"/>
        </w:rPr>
      </w:pPr>
      <w:r w:rsidRPr="00931F17">
        <w:rPr>
          <w:szCs w:val="28"/>
        </w:rPr>
        <w:t>50)приложение 1 изложить в следующей редакции:</w:t>
      </w:r>
    </w:p>
    <w:p w:rsidR="00931F17" w:rsidRPr="00931F17" w:rsidRDefault="00931F17" w:rsidP="00931F17">
      <w:pPr>
        <w:ind w:firstLine="5670"/>
        <w:jc w:val="both"/>
        <w:rPr>
          <w:szCs w:val="28"/>
        </w:rPr>
      </w:pPr>
      <w:r w:rsidRPr="00931F17">
        <w:rPr>
          <w:szCs w:val="28"/>
        </w:rPr>
        <w:t>"Приложение 1</w:t>
      </w:r>
    </w:p>
    <w:p w:rsidR="00931F17" w:rsidRPr="00931F17" w:rsidRDefault="00931F17" w:rsidP="00931F17">
      <w:pPr>
        <w:ind w:firstLine="5670"/>
        <w:jc w:val="both"/>
        <w:rPr>
          <w:szCs w:val="28"/>
        </w:rPr>
      </w:pPr>
      <w:r w:rsidRPr="00931F17">
        <w:rPr>
          <w:szCs w:val="28"/>
        </w:rPr>
        <w:t>к Избирательному кодексу</w:t>
      </w:r>
    </w:p>
    <w:p w:rsidR="00931F17" w:rsidRPr="00931F17" w:rsidRDefault="00931F17" w:rsidP="00931F17">
      <w:pPr>
        <w:ind w:firstLine="5670"/>
        <w:jc w:val="both"/>
        <w:rPr>
          <w:szCs w:val="28"/>
        </w:rPr>
      </w:pPr>
      <w:r w:rsidRPr="00931F17">
        <w:rPr>
          <w:szCs w:val="28"/>
        </w:rPr>
        <w:t>Приморского края</w:t>
      </w:r>
    </w:p>
    <w:p w:rsidR="00931F17" w:rsidRPr="00931F17" w:rsidRDefault="00931F17" w:rsidP="00931F17">
      <w:pPr>
        <w:ind w:firstLine="709"/>
        <w:jc w:val="both"/>
        <w:rPr>
          <w:szCs w:val="28"/>
        </w:rPr>
      </w:pPr>
    </w:p>
    <w:p w:rsidR="00931F17" w:rsidRPr="00931F17" w:rsidRDefault="00931F17" w:rsidP="00931F17">
      <w:pPr>
        <w:ind w:firstLine="709"/>
        <w:jc w:val="center"/>
        <w:rPr>
          <w:szCs w:val="28"/>
        </w:rPr>
      </w:pPr>
      <w:r w:rsidRPr="00931F17">
        <w:rPr>
          <w:szCs w:val="28"/>
        </w:rPr>
        <w:t>ПЕРЕЧЕНЬ</w:t>
      </w:r>
    </w:p>
    <w:p w:rsidR="00931F17" w:rsidRPr="00931F17" w:rsidRDefault="00931F17" w:rsidP="00931F17">
      <w:pPr>
        <w:ind w:firstLine="709"/>
        <w:jc w:val="center"/>
        <w:rPr>
          <w:szCs w:val="28"/>
        </w:rPr>
      </w:pPr>
      <w:r w:rsidRPr="00931F17">
        <w:rPr>
          <w:szCs w:val="28"/>
        </w:rPr>
        <w:t>ТРУДНОДОСТУПНЫХ И ОТДАЛЕННЫХ МЕСТНОСТЕЙ</w:t>
      </w:r>
    </w:p>
    <w:p w:rsidR="00931F17" w:rsidRPr="00931F17" w:rsidRDefault="00931F17" w:rsidP="00931F17">
      <w:pPr>
        <w:ind w:firstLine="709"/>
        <w:jc w:val="center"/>
        <w:rPr>
          <w:szCs w:val="28"/>
        </w:rPr>
      </w:pPr>
      <w:r w:rsidRPr="00931F17">
        <w:rPr>
          <w:szCs w:val="28"/>
        </w:rPr>
        <w:t>В ПРИМОРСКОМ КРАЕ</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Анучинский административный район</w:t>
      </w:r>
    </w:p>
    <w:p w:rsidR="00931F17" w:rsidRPr="00931F17" w:rsidRDefault="00931F17" w:rsidP="00931F17">
      <w:pPr>
        <w:ind w:firstLine="709"/>
        <w:jc w:val="both"/>
        <w:rPr>
          <w:szCs w:val="28"/>
        </w:rPr>
      </w:pPr>
      <w:r w:rsidRPr="00931F17">
        <w:rPr>
          <w:szCs w:val="28"/>
        </w:rPr>
        <w:t>поселки: Веселый, ЛЗП-3, Орловка, Скворцово, Тигровый;</w:t>
      </w:r>
    </w:p>
    <w:p w:rsidR="00931F17" w:rsidRPr="00931F17" w:rsidRDefault="00931F17" w:rsidP="00931F17">
      <w:pPr>
        <w:ind w:firstLine="709"/>
        <w:jc w:val="both"/>
        <w:rPr>
          <w:szCs w:val="28"/>
        </w:rPr>
      </w:pPr>
      <w:r w:rsidRPr="00931F17">
        <w:rPr>
          <w:szCs w:val="28"/>
        </w:rPr>
        <w:t>села: Ауровка, Еловка, Ильмаковка, Корниловка, Лугохутор, Муравейка, Новопокровка, Новотроицкое, Смольное, Старогордеевка, Тихоречное, Шекляево, Ясная Поляна.</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Город краевого подчинения Владивосток</w:t>
      </w:r>
    </w:p>
    <w:p w:rsidR="00931F17" w:rsidRPr="00931F17" w:rsidRDefault="00931F17" w:rsidP="00931F17">
      <w:pPr>
        <w:ind w:firstLine="709"/>
        <w:jc w:val="both"/>
        <w:rPr>
          <w:szCs w:val="28"/>
        </w:rPr>
      </w:pPr>
      <w:r w:rsidRPr="00931F17">
        <w:rPr>
          <w:szCs w:val="28"/>
        </w:rPr>
        <w:t>поселки: Попова, Рейнеке;</w:t>
      </w:r>
    </w:p>
    <w:p w:rsidR="00931F17" w:rsidRPr="00931F17" w:rsidRDefault="00931F17" w:rsidP="00931F17">
      <w:pPr>
        <w:ind w:firstLine="709"/>
        <w:jc w:val="both"/>
        <w:rPr>
          <w:szCs w:val="28"/>
        </w:rPr>
      </w:pPr>
      <w:r w:rsidRPr="00931F17">
        <w:rPr>
          <w:szCs w:val="28"/>
        </w:rPr>
        <w:t>село Береговое.</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lastRenderedPageBreak/>
        <w:t>Дальнереченский административный район</w:t>
      </w:r>
    </w:p>
    <w:p w:rsidR="00931F17" w:rsidRPr="00931F17" w:rsidRDefault="00931F17" w:rsidP="00931F17">
      <w:pPr>
        <w:ind w:firstLine="709"/>
        <w:jc w:val="both"/>
        <w:rPr>
          <w:szCs w:val="28"/>
        </w:rPr>
      </w:pPr>
      <w:r w:rsidRPr="00931F17">
        <w:rPr>
          <w:szCs w:val="28"/>
        </w:rPr>
        <w:t>поселки: Мартынова Поляна, Пожига, Поляны;</w:t>
      </w:r>
    </w:p>
    <w:p w:rsidR="00931F17" w:rsidRPr="00931F17" w:rsidRDefault="00931F17" w:rsidP="00931F17">
      <w:pPr>
        <w:ind w:firstLine="709"/>
        <w:jc w:val="both"/>
        <w:rPr>
          <w:szCs w:val="28"/>
        </w:rPr>
      </w:pPr>
      <w:r w:rsidRPr="00931F17">
        <w:rPr>
          <w:szCs w:val="28"/>
        </w:rPr>
        <w:t>села: Ариадное, Вербное, Звенигородка, Лобановка, Любитовка, Савиновка, Солнечное, Сухановка;</w:t>
      </w:r>
    </w:p>
    <w:p w:rsidR="00931F17" w:rsidRPr="00931F17" w:rsidRDefault="00931F17" w:rsidP="00931F17">
      <w:pPr>
        <w:ind w:firstLine="709"/>
        <w:jc w:val="both"/>
        <w:rPr>
          <w:szCs w:val="28"/>
        </w:rPr>
      </w:pPr>
      <w:r w:rsidRPr="00931F17">
        <w:rPr>
          <w:szCs w:val="28"/>
        </w:rPr>
        <w:t>железнодорожная станция: Эбергард.</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Кировский административный район</w:t>
      </w:r>
    </w:p>
    <w:p w:rsidR="00931F17" w:rsidRPr="00931F17" w:rsidRDefault="00931F17" w:rsidP="00931F17">
      <w:pPr>
        <w:ind w:firstLine="709"/>
        <w:jc w:val="both"/>
        <w:rPr>
          <w:szCs w:val="28"/>
        </w:rPr>
      </w:pPr>
      <w:r w:rsidRPr="00931F17">
        <w:rPr>
          <w:szCs w:val="28"/>
        </w:rPr>
        <w:t>поселок Горный;</w:t>
      </w:r>
    </w:p>
    <w:p w:rsidR="00931F17" w:rsidRPr="00931F17" w:rsidRDefault="00931F17" w:rsidP="00931F17">
      <w:pPr>
        <w:ind w:firstLine="709"/>
        <w:jc w:val="both"/>
        <w:rPr>
          <w:szCs w:val="28"/>
        </w:rPr>
      </w:pPr>
      <w:r w:rsidRPr="00931F17">
        <w:rPr>
          <w:szCs w:val="28"/>
        </w:rPr>
        <w:t>села: Владимировка, Подгорное.</w:t>
      </w:r>
    </w:p>
    <w:p w:rsidR="00167C2D" w:rsidRDefault="00167C2D" w:rsidP="00931F17">
      <w:pPr>
        <w:ind w:firstLine="709"/>
        <w:jc w:val="both"/>
        <w:rPr>
          <w:szCs w:val="28"/>
        </w:rPr>
      </w:pPr>
    </w:p>
    <w:p w:rsidR="00931F17" w:rsidRPr="00931F17" w:rsidRDefault="00931F17" w:rsidP="00931F17">
      <w:pPr>
        <w:ind w:firstLine="709"/>
        <w:jc w:val="both"/>
        <w:rPr>
          <w:szCs w:val="28"/>
        </w:rPr>
      </w:pPr>
      <w:r w:rsidRPr="00931F17">
        <w:rPr>
          <w:szCs w:val="28"/>
        </w:rPr>
        <w:t>Красноармейский административный район</w:t>
      </w:r>
    </w:p>
    <w:p w:rsidR="00931F17" w:rsidRPr="00931F17" w:rsidRDefault="00931F17" w:rsidP="00931F17">
      <w:pPr>
        <w:ind w:firstLine="709"/>
        <w:jc w:val="both"/>
        <w:rPr>
          <w:szCs w:val="28"/>
        </w:rPr>
      </w:pPr>
      <w:r w:rsidRPr="00931F17">
        <w:rPr>
          <w:szCs w:val="28"/>
        </w:rPr>
        <w:t xml:space="preserve">села: Дальний Кут, Дерсу, Измайлиха, Лимонники, Метеоритный, Молодежное, Незаметное, Островной, Покровка, Саровка, Таежное, </w:t>
      </w:r>
      <w:r w:rsidRPr="00931F17">
        <w:rPr>
          <w:szCs w:val="28"/>
        </w:rPr>
        <w:br/>
        <w:t>Тимохов Ключ.</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Лазовский административный район</w:t>
      </w:r>
    </w:p>
    <w:p w:rsidR="00931F17" w:rsidRPr="00931F17" w:rsidRDefault="00931F17" w:rsidP="00931F17">
      <w:pPr>
        <w:ind w:firstLine="709"/>
        <w:jc w:val="both"/>
        <w:rPr>
          <w:szCs w:val="28"/>
        </w:rPr>
      </w:pPr>
      <w:r w:rsidRPr="00931F17">
        <w:rPr>
          <w:szCs w:val="28"/>
        </w:rPr>
        <w:t>села: Глазковка, Данильченково, Заповедный, Чистоводное;</w:t>
      </w:r>
    </w:p>
    <w:p w:rsidR="00931F17" w:rsidRPr="00931F17" w:rsidRDefault="00931F17" w:rsidP="00931F17">
      <w:pPr>
        <w:ind w:firstLine="709"/>
        <w:jc w:val="both"/>
        <w:rPr>
          <w:szCs w:val="28"/>
        </w:rPr>
      </w:pPr>
      <w:r w:rsidRPr="00931F17">
        <w:rPr>
          <w:szCs w:val="28"/>
        </w:rPr>
        <w:t>маяк Маяк-Островной.</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Лесозаводский административный район</w:t>
      </w:r>
    </w:p>
    <w:p w:rsidR="00931F17" w:rsidRPr="00931F17" w:rsidRDefault="00931F17" w:rsidP="00931F17">
      <w:pPr>
        <w:ind w:firstLine="709"/>
        <w:jc w:val="both"/>
        <w:rPr>
          <w:szCs w:val="28"/>
        </w:rPr>
      </w:pPr>
      <w:r w:rsidRPr="00931F17">
        <w:rPr>
          <w:szCs w:val="28"/>
        </w:rPr>
        <w:t>села: Буссе, Орловка;</w:t>
      </w:r>
    </w:p>
    <w:p w:rsidR="00931F17" w:rsidRPr="00931F17" w:rsidRDefault="00931F17" w:rsidP="00931F17">
      <w:pPr>
        <w:ind w:firstLine="709"/>
        <w:jc w:val="both"/>
        <w:rPr>
          <w:szCs w:val="28"/>
        </w:rPr>
      </w:pPr>
      <w:r w:rsidRPr="00931F17">
        <w:rPr>
          <w:szCs w:val="28"/>
        </w:rPr>
        <w:t>железнодорожные станции: Кабарга, Прохаско.</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Ольгинский административный район</w:t>
      </w:r>
    </w:p>
    <w:p w:rsidR="00931F17" w:rsidRPr="00931F17" w:rsidRDefault="00931F17" w:rsidP="00931F17">
      <w:pPr>
        <w:ind w:firstLine="709"/>
        <w:jc w:val="both"/>
        <w:rPr>
          <w:szCs w:val="28"/>
        </w:rPr>
      </w:pPr>
      <w:r w:rsidRPr="00931F17">
        <w:rPr>
          <w:szCs w:val="28"/>
        </w:rPr>
        <w:t xml:space="preserve">поселок Горноводное; </w:t>
      </w:r>
    </w:p>
    <w:p w:rsidR="00931F17" w:rsidRPr="00931F17" w:rsidRDefault="00931F17" w:rsidP="00931F17">
      <w:pPr>
        <w:ind w:firstLine="709"/>
        <w:jc w:val="both"/>
        <w:rPr>
          <w:szCs w:val="28"/>
        </w:rPr>
      </w:pPr>
      <w:r w:rsidRPr="00931F17">
        <w:rPr>
          <w:szCs w:val="28"/>
        </w:rPr>
        <w:t>село Лиственная.</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Административный район город Партизанск</w:t>
      </w:r>
    </w:p>
    <w:p w:rsidR="00931F17" w:rsidRPr="00931F17" w:rsidRDefault="00931F17" w:rsidP="00931F17">
      <w:pPr>
        <w:ind w:firstLine="709"/>
        <w:jc w:val="both"/>
        <w:rPr>
          <w:szCs w:val="28"/>
        </w:rPr>
      </w:pPr>
      <w:r w:rsidRPr="00931F17">
        <w:rPr>
          <w:szCs w:val="28"/>
        </w:rPr>
        <w:t>село Серебряное;</w:t>
      </w:r>
    </w:p>
    <w:p w:rsidR="00931F17" w:rsidRPr="00931F17" w:rsidRDefault="00931F17" w:rsidP="00931F17">
      <w:pPr>
        <w:ind w:firstLine="709"/>
        <w:jc w:val="both"/>
        <w:rPr>
          <w:szCs w:val="28"/>
        </w:rPr>
      </w:pPr>
      <w:r w:rsidRPr="00931F17">
        <w:rPr>
          <w:szCs w:val="28"/>
        </w:rPr>
        <w:t>железнодорожный разъезд Красноармейский.</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Партизанский административный район</w:t>
      </w:r>
    </w:p>
    <w:p w:rsidR="00931F17" w:rsidRPr="00931F17" w:rsidRDefault="00931F17" w:rsidP="00931F17">
      <w:pPr>
        <w:ind w:firstLine="709"/>
        <w:jc w:val="both"/>
        <w:rPr>
          <w:szCs w:val="28"/>
        </w:rPr>
      </w:pPr>
      <w:r w:rsidRPr="00931F17">
        <w:rPr>
          <w:szCs w:val="28"/>
        </w:rPr>
        <w:t>деревни: Васильевка, Кирилловка;</w:t>
      </w:r>
    </w:p>
    <w:p w:rsidR="00931F17" w:rsidRPr="00931F17" w:rsidRDefault="00931F17" w:rsidP="00931F17">
      <w:pPr>
        <w:ind w:firstLine="709"/>
        <w:jc w:val="both"/>
        <w:rPr>
          <w:szCs w:val="28"/>
        </w:rPr>
      </w:pPr>
      <w:r w:rsidRPr="00931F17">
        <w:rPr>
          <w:szCs w:val="28"/>
        </w:rPr>
        <w:t>поселки: Партизан, Романовский Ключ, Слинкино.</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Пожарский административный район</w:t>
      </w:r>
    </w:p>
    <w:p w:rsidR="00931F17" w:rsidRPr="00931F17" w:rsidRDefault="00931F17" w:rsidP="00931F17">
      <w:pPr>
        <w:ind w:firstLine="709"/>
        <w:jc w:val="both"/>
        <w:rPr>
          <w:szCs w:val="28"/>
        </w:rPr>
      </w:pPr>
      <w:r w:rsidRPr="00931F17">
        <w:rPr>
          <w:szCs w:val="28"/>
        </w:rPr>
        <w:t>село Охотничий.</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Тернейский административный район</w:t>
      </w:r>
    </w:p>
    <w:p w:rsidR="00931F17" w:rsidRPr="00931F17" w:rsidRDefault="00931F17" w:rsidP="00931F17">
      <w:pPr>
        <w:ind w:firstLine="709"/>
        <w:jc w:val="both"/>
        <w:rPr>
          <w:szCs w:val="28"/>
        </w:rPr>
      </w:pPr>
      <w:r w:rsidRPr="00931F17">
        <w:rPr>
          <w:szCs w:val="28"/>
        </w:rPr>
        <w:t>поселок городского типа Светлая;</w:t>
      </w:r>
    </w:p>
    <w:p w:rsidR="00931F17" w:rsidRPr="00931F17" w:rsidRDefault="00931F17" w:rsidP="00931F17">
      <w:pPr>
        <w:ind w:firstLine="709"/>
        <w:jc w:val="both"/>
        <w:rPr>
          <w:szCs w:val="28"/>
        </w:rPr>
      </w:pPr>
      <w:r w:rsidRPr="00931F17">
        <w:rPr>
          <w:szCs w:val="28"/>
        </w:rPr>
        <w:t>села: Агзу, Амгу, Единка, Максимовка, Малая Кема, Перетычиха, Самарга, Усть-Соболевка.</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Город краевого подчинения Фокино</w:t>
      </w:r>
    </w:p>
    <w:p w:rsidR="00931F17" w:rsidRPr="00931F17" w:rsidRDefault="00931F17" w:rsidP="00931F17">
      <w:pPr>
        <w:ind w:firstLine="709"/>
        <w:jc w:val="both"/>
        <w:rPr>
          <w:szCs w:val="28"/>
        </w:rPr>
      </w:pPr>
      <w:r w:rsidRPr="00931F17">
        <w:rPr>
          <w:szCs w:val="28"/>
        </w:rPr>
        <w:t>поселок городского типа Путятин.</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lastRenderedPageBreak/>
        <w:t>Ханкайский административный район</w:t>
      </w:r>
    </w:p>
    <w:p w:rsidR="00931F17" w:rsidRPr="00931F17" w:rsidRDefault="00931F17" w:rsidP="00931F17">
      <w:pPr>
        <w:ind w:firstLine="709"/>
        <w:jc w:val="both"/>
        <w:rPr>
          <w:szCs w:val="28"/>
        </w:rPr>
      </w:pPr>
      <w:r w:rsidRPr="00931F17">
        <w:rPr>
          <w:szCs w:val="28"/>
        </w:rPr>
        <w:t>села: Дворянка, Кировка, Рассказово.</w:t>
      </w:r>
    </w:p>
    <w:p w:rsidR="00167C2D" w:rsidRDefault="00167C2D" w:rsidP="00931F17">
      <w:pPr>
        <w:ind w:firstLine="709"/>
        <w:jc w:val="both"/>
        <w:rPr>
          <w:szCs w:val="28"/>
        </w:rPr>
      </w:pPr>
    </w:p>
    <w:p w:rsidR="00931F17" w:rsidRPr="00931F17" w:rsidRDefault="00931F17" w:rsidP="00931F17">
      <w:pPr>
        <w:ind w:firstLine="709"/>
        <w:jc w:val="both"/>
        <w:rPr>
          <w:szCs w:val="28"/>
        </w:rPr>
      </w:pPr>
      <w:r w:rsidRPr="00931F17">
        <w:rPr>
          <w:szCs w:val="28"/>
        </w:rPr>
        <w:t>Хасанский административный район</w:t>
      </w:r>
    </w:p>
    <w:p w:rsidR="00931F17" w:rsidRPr="00931F17" w:rsidRDefault="00931F17" w:rsidP="00931F17">
      <w:pPr>
        <w:ind w:firstLine="709"/>
        <w:jc w:val="both"/>
        <w:rPr>
          <w:szCs w:val="28"/>
        </w:rPr>
      </w:pPr>
      <w:r w:rsidRPr="00931F17">
        <w:rPr>
          <w:szCs w:val="28"/>
        </w:rPr>
        <w:t>села: Витязь, Лебединое, Нарва, Овчинниково, Шахтерский;</w:t>
      </w:r>
    </w:p>
    <w:p w:rsidR="00931F17" w:rsidRPr="00931F17" w:rsidRDefault="00931F17" w:rsidP="00931F17">
      <w:pPr>
        <w:ind w:firstLine="709"/>
        <w:jc w:val="both"/>
        <w:rPr>
          <w:szCs w:val="28"/>
        </w:rPr>
      </w:pPr>
      <w:r w:rsidRPr="00931F17">
        <w:rPr>
          <w:szCs w:val="28"/>
        </w:rPr>
        <w:t>маяк Маяк Гамов;</w:t>
      </w:r>
    </w:p>
    <w:p w:rsidR="00931F17" w:rsidRPr="00931F17" w:rsidRDefault="00931F17" w:rsidP="00931F17">
      <w:pPr>
        <w:ind w:firstLine="709"/>
        <w:jc w:val="both"/>
        <w:rPr>
          <w:szCs w:val="28"/>
        </w:rPr>
      </w:pPr>
      <w:r w:rsidRPr="00931F17">
        <w:rPr>
          <w:szCs w:val="28"/>
        </w:rPr>
        <w:t>железнодорожные станции: Провалово, Рязановка.</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Черниговский административный район</w:t>
      </w:r>
    </w:p>
    <w:p w:rsidR="00931F17" w:rsidRPr="00931F17" w:rsidRDefault="00931F17" w:rsidP="00931F17">
      <w:pPr>
        <w:ind w:firstLine="709"/>
        <w:jc w:val="both"/>
        <w:rPr>
          <w:szCs w:val="28"/>
        </w:rPr>
      </w:pPr>
      <w:r w:rsidRPr="00931F17">
        <w:rPr>
          <w:szCs w:val="28"/>
        </w:rPr>
        <w:t>села: Искра, Каленовка.</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Чугуевский административный район</w:t>
      </w:r>
    </w:p>
    <w:p w:rsidR="00931F17" w:rsidRPr="00931F17" w:rsidRDefault="00931F17" w:rsidP="00931F17">
      <w:pPr>
        <w:ind w:firstLine="709"/>
        <w:jc w:val="both"/>
        <w:rPr>
          <w:szCs w:val="28"/>
        </w:rPr>
      </w:pPr>
      <w:r w:rsidRPr="00931F17">
        <w:rPr>
          <w:szCs w:val="28"/>
        </w:rPr>
        <w:t>села: Березовка, Заветное, Заметное, Ленино, Медвежий Кут, Павловка, Полыниха.</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Шкотовский административный район</w:t>
      </w:r>
    </w:p>
    <w:p w:rsidR="00931F17" w:rsidRPr="00931F17" w:rsidRDefault="00931F17" w:rsidP="00931F17">
      <w:pPr>
        <w:ind w:firstLine="709"/>
        <w:jc w:val="both"/>
        <w:rPr>
          <w:szCs w:val="28"/>
        </w:rPr>
      </w:pPr>
      <w:r w:rsidRPr="00931F17">
        <w:rPr>
          <w:szCs w:val="28"/>
        </w:rPr>
        <w:t>поселки: Мысовой, Подъяпольское;</w:t>
      </w:r>
    </w:p>
    <w:p w:rsidR="00931F17" w:rsidRPr="00931F17" w:rsidRDefault="00931F17" w:rsidP="00931F17">
      <w:pPr>
        <w:ind w:firstLine="709"/>
        <w:jc w:val="both"/>
        <w:rPr>
          <w:szCs w:val="28"/>
        </w:rPr>
      </w:pPr>
      <w:r w:rsidRPr="00931F17">
        <w:rPr>
          <w:szCs w:val="28"/>
        </w:rPr>
        <w:t>железнодорожный разъезд Стрелок.</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Яковлевский административный район</w:t>
      </w:r>
    </w:p>
    <w:p w:rsidR="00931F17" w:rsidRPr="00931F17" w:rsidRDefault="00931F17" w:rsidP="00931F17">
      <w:pPr>
        <w:ind w:firstLine="709"/>
        <w:jc w:val="both"/>
        <w:rPr>
          <w:szCs w:val="28"/>
        </w:rPr>
      </w:pPr>
      <w:r w:rsidRPr="00931F17">
        <w:rPr>
          <w:szCs w:val="28"/>
        </w:rPr>
        <w:t>села: Бельцово, Загорное, Краснояровка, Николо-Михайловка, Озерное.";</w:t>
      </w:r>
    </w:p>
    <w:p w:rsidR="00931F17" w:rsidRPr="00931F17" w:rsidRDefault="00931F17" w:rsidP="00931F17">
      <w:pPr>
        <w:ind w:firstLine="709"/>
        <w:jc w:val="both"/>
        <w:rPr>
          <w:szCs w:val="28"/>
        </w:rPr>
      </w:pPr>
      <w:r w:rsidRPr="00931F17">
        <w:rPr>
          <w:szCs w:val="28"/>
        </w:rPr>
        <w:t>51)в приложении 3 слова "статус лица: депутат представительного органа муниципального образования с указанием наименования представительного органа, глава муниципального образования с указанием наименования должности, с указанием наименования муниципального образования, где осуществляют свои полномочия депутат представительного органа муниципального образования или избранный на муниципальных выборах глава муниципального образования" заменить словами "статус лица: депутат представительного органа муниципального образования с указанием наименования представительного органа, с указанием наименования муниципального образования, где осуществляет свои полномочия депутат представительного органа муниципального образования".</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r w:rsidRPr="00931F17">
        <w:rPr>
          <w:szCs w:val="28"/>
        </w:rPr>
        <w:t>СТАТЬЯ 2.</w:t>
      </w:r>
    </w:p>
    <w:p w:rsidR="00931F17" w:rsidRPr="00931F17" w:rsidRDefault="00931F17" w:rsidP="00931F17">
      <w:pPr>
        <w:ind w:firstLine="709"/>
        <w:jc w:val="both"/>
        <w:rPr>
          <w:szCs w:val="28"/>
        </w:rPr>
      </w:pPr>
      <w:r w:rsidRPr="00931F17">
        <w:rPr>
          <w:szCs w:val="28"/>
        </w:rPr>
        <w:t>1.Настоящий Закон вступает в силу со дня его официального опубликования.</w:t>
      </w:r>
    </w:p>
    <w:p w:rsidR="00931F17" w:rsidRPr="00931F17" w:rsidRDefault="00931F17" w:rsidP="00931F17">
      <w:pPr>
        <w:ind w:firstLine="709"/>
        <w:jc w:val="both"/>
        <w:rPr>
          <w:szCs w:val="28"/>
        </w:rPr>
      </w:pPr>
      <w:r>
        <w:rPr>
          <w:szCs w:val="28"/>
        </w:rPr>
        <w:br w:type="page"/>
      </w:r>
      <w:r w:rsidRPr="00931F17">
        <w:rPr>
          <w:szCs w:val="28"/>
        </w:rPr>
        <w:lastRenderedPageBreak/>
        <w:t xml:space="preserve">2.В соответствии с положением </w:t>
      </w:r>
      <w:hyperlink r:id="rId18" w:history="1">
        <w:r w:rsidRPr="00931F17">
          <w:rPr>
            <w:rStyle w:val="a6"/>
            <w:color w:val="auto"/>
            <w:szCs w:val="28"/>
            <w:u w:val="none"/>
          </w:rPr>
          <w:t>части 5 статьи 6</w:t>
        </w:r>
      </w:hyperlink>
      <w:r w:rsidRPr="00931F17">
        <w:rPr>
          <w:szCs w:val="28"/>
        </w:rPr>
        <w:t xml:space="preserve"> Федерального закона</w:t>
      </w:r>
      <w:r w:rsidRPr="00931F17">
        <w:rPr>
          <w:szCs w:val="28"/>
        </w:rPr>
        <w:br/>
        <w:t xml:space="preserve">от 23 мая 2025 года № 115-ФЗ "О внесении изменений в отдельные законодательные акты Российской Федерации" положения </w:t>
      </w:r>
      <w:hyperlink r:id="rId19" w:history="1">
        <w:r w:rsidRPr="00931F17">
          <w:rPr>
            <w:rStyle w:val="a6"/>
            <w:color w:val="auto"/>
            <w:szCs w:val="28"/>
            <w:u w:val="none"/>
          </w:rPr>
          <w:t>частей 17</w:t>
        </w:r>
      </w:hyperlink>
      <w:r w:rsidRPr="00931F17">
        <w:rPr>
          <w:szCs w:val="28"/>
        </w:rPr>
        <w:t xml:space="preserve"> и </w:t>
      </w:r>
      <w:hyperlink r:id="rId20" w:history="1">
        <w:r w:rsidRPr="00931F17">
          <w:rPr>
            <w:rStyle w:val="a6"/>
            <w:color w:val="auto"/>
            <w:szCs w:val="28"/>
            <w:u w:val="none"/>
          </w:rPr>
          <w:t>18 статьи 69</w:t>
        </w:r>
      </w:hyperlink>
      <w:r w:rsidRPr="00931F17">
        <w:rPr>
          <w:szCs w:val="28"/>
        </w:rPr>
        <w:t xml:space="preserve"> Избирательного кодекса Приморского края (в редакции настоящего Закона) в части открытия специальных избирательных счетов избирательных объединений без личного присутствия (дистанционно) применяются к правоотношениям, возникшим в связи с проведением выборов, назначенных после 1 января 2028 года.</w:t>
      </w: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p>
    <w:p w:rsidR="00931F17" w:rsidRPr="00931F17" w:rsidRDefault="00931F17" w:rsidP="00931F17">
      <w:pPr>
        <w:ind w:firstLine="709"/>
        <w:jc w:val="both"/>
        <w:rPr>
          <w:szCs w:val="28"/>
        </w:rPr>
      </w:pPr>
    </w:p>
    <w:p w:rsidR="00931F17" w:rsidRDefault="00931F17" w:rsidP="00931F17">
      <w:pPr>
        <w:jc w:val="both"/>
      </w:pPr>
      <w:r>
        <w:t>Исполняющ</w:t>
      </w:r>
      <w:r w:rsidR="00167C2D">
        <w:t>ий</w:t>
      </w:r>
      <w:r>
        <w:t xml:space="preserve"> обязанности </w:t>
      </w:r>
    </w:p>
    <w:p w:rsidR="00BE0544" w:rsidRDefault="00931F17" w:rsidP="00931F17">
      <w:pPr>
        <w:tabs>
          <w:tab w:val="right" w:pos="9354"/>
        </w:tabs>
      </w:pPr>
      <w:r>
        <w:t>Губернатора края</w:t>
      </w:r>
      <w:r>
        <w:tab/>
      </w:r>
      <w:r w:rsidR="00167C2D">
        <w:t>Д.А. Мариз</w:t>
      </w:r>
      <w:r>
        <w:t>а</w:t>
      </w:r>
    </w:p>
    <w:p w:rsidR="00065E45" w:rsidRDefault="00065E45" w:rsidP="00931F17">
      <w:pPr>
        <w:tabs>
          <w:tab w:val="right" w:pos="9354"/>
        </w:tabs>
      </w:pPr>
    </w:p>
    <w:p w:rsidR="00065E45" w:rsidRDefault="00065E45" w:rsidP="00065E45">
      <w:pPr>
        <w:jc w:val="both"/>
        <w:rPr>
          <w:szCs w:val="28"/>
        </w:rPr>
      </w:pPr>
      <w:bookmarkStart w:id="0" w:name="_GoBack"/>
      <w:r>
        <w:rPr>
          <w:szCs w:val="28"/>
        </w:rPr>
        <w:t>г. Владивосток</w:t>
      </w:r>
    </w:p>
    <w:p w:rsidR="00065E45" w:rsidRDefault="00065E45" w:rsidP="00065E45">
      <w:pPr>
        <w:jc w:val="both"/>
        <w:rPr>
          <w:szCs w:val="28"/>
        </w:rPr>
      </w:pPr>
      <w:r>
        <w:rPr>
          <w:szCs w:val="28"/>
        </w:rPr>
        <w:t>2 июня 2026 года</w:t>
      </w:r>
    </w:p>
    <w:p w:rsidR="00065E45" w:rsidRDefault="00065E45" w:rsidP="00065E45">
      <w:r>
        <w:rPr>
          <w:szCs w:val="28"/>
        </w:rPr>
        <w:t>№ 100</w:t>
      </w:r>
      <w:r>
        <w:rPr>
          <w:szCs w:val="28"/>
        </w:rPr>
        <w:t>8</w:t>
      </w:r>
      <w:r>
        <w:rPr>
          <w:szCs w:val="28"/>
        </w:rPr>
        <w:t>-КЗ</w:t>
      </w:r>
    </w:p>
    <w:bookmarkEnd w:id="0"/>
    <w:p w:rsidR="00065E45" w:rsidRDefault="00065E45" w:rsidP="00931F17">
      <w:pPr>
        <w:tabs>
          <w:tab w:val="right" w:pos="9354"/>
        </w:tabs>
      </w:pPr>
    </w:p>
    <w:p w:rsidR="00931F17" w:rsidRDefault="00931F17" w:rsidP="00931F17"/>
    <w:p w:rsidR="00931F17" w:rsidRDefault="00931F17" w:rsidP="00931F17"/>
    <w:p w:rsidR="00931F17" w:rsidRDefault="00931F17" w:rsidP="00931F17"/>
    <w:p w:rsidR="00931F17" w:rsidRDefault="00931F17" w:rsidP="00931F17"/>
    <w:sectPr w:rsidR="00931F17" w:rsidSect="00931F17">
      <w:headerReference w:type="default" r:id="rId21"/>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393" w:rsidRDefault="00F64393">
      <w:r>
        <w:separator/>
      </w:r>
    </w:p>
  </w:endnote>
  <w:endnote w:type="continuationSeparator" w:id="0">
    <w:p w:rsidR="00F64393" w:rsidRDefault="00F64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MS Gothic"/>
    <w:charset w:val="01"/>
    <w:family w:val="roman"/>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393" w:rsidRDefault="00F64393">
      <w:r>
        <w:separator/>
      </w:r>
    </w:p>
  </w:footnote>
  <w:footnote w:type="continuationSeparator" w:id="0">
    <w:p w:rsidR="00F64393" w:rsidRDefault="00F64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931F17" w:rsidP="00931F17">
    <w:pPr>
      <w:pStyle w:val="a3"/>
      <w:jc w:val="center"/>
    </w:pPr>
    <w:r>
      <w:fldChar w:fldCharType="begin"/>
    </w:r>
    <w:r>
      <w:instrText>PAGE   \* MERGEFORMAT</w:instrText>
    </w:r>
    <w:r>
      <w:fldChar w:fldCharType="separate"/>
    </w:r>
    <w:r w:rsidR="00065E45">
      <w:rPr>
        <w:noProof/>
      </w:rPr>
      <w:t>26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31F17"/>
    <w:rsid w:val="0003291F"/>
    <w:rsid w:val="00065E45"/>
    <w:rsid w:val="00070CED"/>
    <w:rsid w:val="00167C2D"/>
    <w:rsid w:val="001F7DCB"/>
    <w:rsid w:val="00347DEE"/>
    <w:rsid w:val="00357555"/>
    <w:rsid w:val="00380EE1"/>
    <w:rsid w:val="003A180C"/>
    <w:rsid w:val="003B26E7"/>
    <w:rsid w:val="00413497"/>
    <w:rsid w:val="00455392"/>
    <w:rsid w:val="0047435B"/>
    <w:rsid w:val="005A2827"/>
    <w:rsid w:val="006D75E7"/>
    <w:rsid w:val="006E2ABA"/>
    <w:rsid w:val="006F77C0"/>
    <w:rsid w:val="00832425"/>
    <w:rsid w:val="00931F17"/>
    <w:rsid w:val="00AB70F9"/>
    <w:rsid w:val="00AC31EC"/>
    <w:rsid w:val="00AF3517"/>
    <w:rsid w:val="00B14397"/>
    <w:rsid w:val="00BC0675"/>
    <w:rsid w:val="00BE0544"/>
    <w:rsid w:val="00D102A9"/>
    <w:rsid w:val="00D34604"/>
    <w:rsid w:val="00D618F3"/>
    <w:rsid w:val="00DB61CE"/>
    <w:rsid w:val="00DD222B"/>
    <w:rsid w:val="00E34273"/>
    <w:rsid w:val="00E60B2A"/>
    <w:rsid w:val="00E84328"/>
    <w:rsid w:val="00F104C0"/>
    <w:rsid w:val="00F16521"/>
    <w:rsid w:val="00F23036"/>
    <w:rsid w:val="00F26F4C"/>
    <w:rsid w:val="00F60465"/>
    <w:rsid w:val="00F64393"/>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C9BA1"/>
  <w15:docId w15:val="{9479F3B8-158F-464C-988F-192979ED8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styleId="a6">
    <w:name w:val="Hyperlink"/>
    <w:uiPriority w:val="99"/>
    <w:unhideWhenUsed/>
    <w:rsid w:val="00931F17"/>
    <w:rPr>
      <w:color w:val="0000FF"/>
      <w:u w:val="single"/>
    </w:rPr>
  </w:style>
  <w:style w:type="character" w:customStyle="1" w:styleId="a4">
    <w:name w:val="Верхний колонтитул Знак"/>
    <w:link w:val="a3"/>
    <w:uiPriority w:val="99"/>
    <w:rsid w:val="00931F17"/>
    <w:rPr>
      <w:sz w:val="28"/>
    </w:rPr>
  </w:style>
  <w:style w:type="paragraph" w:styleId="a7">
    <w:name w:val="Balloon Text"/>
    <w:basedOn w:val="a"/>
    <w:link w:val="a8"/>
    <w:semiHidden/>
    <w:unhideWhenUsed/>
    <w:rsid w:val="00931F17"/>
    <w:rPr>
      <w:rFonts w:ascii="Segoe UI" w:hAnsi="Segoe UI" w:cs="Segoe UI"/>
      <w:sz w:val="18"/>
      <w:szCs w:val="18"/>
    </w:rPr>
  </w:style>
  <w:style w:type="character" w:customStyle="1" w:styleId="a8">
    <w:name w:val="Текст выноски Знак"/>
    <w:link w:val="a7"/>
    <w:semiHidden/>
    <w:rsid w:val="00931F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225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288" TargetMode="External"/><Relationship Id="rId13" Type="http://schemas.openxmlformats.org/officeDocument/2006/relationships/hyperlink" Target="https://login.consultant.ru/link/?req=doc&amp;base=LAW&amp;n=523288&amp;dst=103131" TargetMode="External"/><Relationship Id="rId18" Type="http://schemas.openxmlformats.org/officeDocument/2006/relationships/hyperlink" Target="https://login.consultant.ru/link/?req=doc&amp;base=LAW&amp;n=505824&amp;dst=100204" TargetMode="Externa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oleObject" Target="embeddings/oleObject1.bin"/><Relationship Id="rId12" Type="http://schemas.openxmlformats.org/officeDocument/2006/relationships/hyperlink" Target="https://login.consultant.ru/link/?req=doc&amp;base=LAW&amp;n=523288&amp;dst=103011" TargetMode="External"/><Relationship Id="rId17" Type="http://schemas.openxmlformats.org/officeDocument/2006/relationships/hyperlink" Target="https://login.consultant.ru/link/?req=doc&amp;base=LAW&amp;n=505901" TargetMode="External"/><Relationship Id="rId2" Type="http://schemas.openxmlformats.org/officeDocument/2006/relationships/settings" Target="settings.xml"/><Relationship Id="rId16" Type="http://schemas.openxmlformats.org/officeDocument/2006/relationships/hyperlink" Target="https://login.consultant.ru/link/?req=doc&amp;base=LAW&amp;n=523288&amp;dst=102932" TargetMode="External"/><Relationship Id="rId20" Type="http://schemas.openxmlformats.org/officeDocument/2006/relationships/hyperlink" Target="https://login.consultant.ru/link/?req=doc&amp;base=RLAW020&amp;n=213957&amp;dst=108256" TargetMode="Externa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login.consultant.ru/link/?req=doc&amp;base=LAW&amp;n=523288" TargetMode="External"/><Relationship Id="rId5" Type="http://schemas.openxmlformats.org/officeDocument/2006/relationships/endnotes" Target="endnotes.xml"/><Relationship Id="rId15" Type="http://schemas.openxmlformats.org/officeDocument/2006/relationships/hyperlink" Target="https://login.consultant.ru/link/?req=doc&amp;base=LAW&amp;n=523288&amp;dst=103351" TargetMode="External"/><Relationship Id="rId23" Type="http://schemas.openxmlformats.org/officeDocument/2006/relationships/theme" Target="theme/theme1.xml"/><Relationship Id="rId10" Type="http://schemas.openxmlformats.org/officeDocument/2006/relationships/hyperlink" Target="https://login.consultant.ru/link/?req=doc&amp;base=RLAW020&amp;n=225118&amp;dst=107887" TargetMode="External"/><Relationship Id="rId19" Type="http://schemas.openxmlformats.org/officeDocument/2006/relationships/hyperlink" Target="https://login.consultant.ru/link/?req=doc&amp;base=RLAW020&amp;n=213957&amp;dst=108255" TargetMode="External"/><Relationship Id="rId4" Type="http://schemas.openxmlformats.org/officeDocument/2006/relationships/footnotes" Target="footnotes.xml"/><Relationship Id="rId9" Type="http://schemas.openxmlformats.org/officeDocument/2006/relationships/hyperlink" Target="https://login.consultant.ru/link/?req=doc&amp;base=LAW&amp;n=533496&amp;dst=103351" TargetMode="External"/><Relationship Id="rId14" Type="http://schemas.openxmlformats.org/officeDocument/2006/relationships/hyperlink" Target="https://login.consultant.ru/link/?req=doc&amp;base=LAW&amp;n=523288&amp;dst=103002"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27</Pages>
  <Words>10381</Words>
  <Characters>59178</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2026-05-27T07:00:00Z</cp:lastPrinted>
  <dcterms:created xsi:type="dcterms:W3CDTF">2026-06-02T01:05:00Z</dcterms:created>
  <dcterms:modified xsi:type="dcterms:W3CDTF">2026-06-02T01:05:00Z</dcterms:modified>
</cp:coreProperties>
</file>