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90490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40872" w:rsidRDefault="00B40872" w:rsidP="00B40872">
      <w:pPr>
        <w:jc w:val="center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О ПЕРЕВОДЕ ЗЕМЕЛЬНОГО УЧАСТКА С КАДАСТРОВЫМ НОМЕРОМ 25:02:010708:247 ИЗ КАТЕГОРИИ ЗЕМЕЛЬ</w:t>
      </w:r>
    </w:p>
    <w:p w:rsidR="00B40872" w:rsidRDefault="00B40872" w:rsidP="00B40872">
      <w:pPr>
        <w:jc w:val="center"/>
        <w:rPr>
          <w:b/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СЕЛЬСКОХОЗЯЙСТВЕННОГО НАЗНАЧЕНИЯ</w:t>
      </w:r>
    </w:p>
    <w:p w:rsidR="00B40872" w:rsidRDefault="00B40872" w:rsidP="00B40872">
      <w:pPr>
        <w:jc w:val="center"/>
        <w:rPr>
          <w:color w:val="000000"/>
          <w:spacing w:val="2"/>
          <w:szCs w:val="28"/>
        </w:rPr>
      </w:pPr>
      <w:r>
        <w:rPr>
          <w:b/>
          <w:color w:val="000000"/>
          <w:spacing w:val="2"/>
          <w:szCs w:val="28"/>
        </w:rPr>
        <w:t>В ДРУГУЮ КАТЕГОРИЮ</w:t>
      </w:r>
    </w:p>
    <w:p w:rsidR="00B40872" w:rsidRDefault="00B40872" w:rsidP="00B40872">
      <w:pPr>
        <w:spacing w:line="276" w:lineRule="auto"/>
        <w:ind w:firstLine="709"/>
        <w:jc w:val="both"/>
        <w:rPr>
          <w:spacing w:val="2"/>
          <w:szCs w:val="28"/>
        </w:rPr>
      </w:pPr>
    </w:p>
    <w:p w:rsidR="00B40872" w:rsidRDefault="00B40872" w:rsidP="00B40872">
      <w:pPr>
        <w:ind w:firstLine="720"/>
        <w:rPr>
          <w:szCs w:val="28"/>
        </w:rPr>
      </w:pPr>
      <w:r w:rsidRPr="003D3115">
        <w:rPr>
          <w:szCs w:val="28"/>
        </w:rPr>
        <w:t>Принят</w:t>
      </w:r>
      <w:r>
        <w:rPr>
          <w:szCs w:val="28"/>
        </w:rPr>
        <w:t xml:space="preserve"> </w:t>
      </w:r>
      <w:r w:rsidRPr="003D3115">
        <w:rPr>
          <w:szCs w:val="28"/>
        </w:rPr>
        <w:t xml:space="preserve"> Законодательным </w:t>
      </w:r>
      <w:r>
        <w:rPr>
          <w:szCs w:val="28"/>
        </w:rPr>
        <w:t xml:space="preserve"> </w:t>
      </w:r>
      <w:r w:rsidRPr="003D3115">
        <w:rPr>
          <w:szCs w:val="28"/>
        </w:rPr>
        <w:t xml:space="preserve">Собранием </w:t>
      </w:r>
      <w:r>
        <w:rPr>
          <w:szCs w:val="28"/>
        </w:rPr>
        <w:t xml:space="preserve">  </w:t>
      </w:r>
      <w:r w:rsidRPr="003D3115">
        <w:rPr>
          <w:szCs w:val="28"/>
        </w:rPr>
        <w:t>Приморского края</w:t>
      </w:r>
      <w:r>
        <w:rPr>
          <w:szCs w:val="28"/>
        </w:rPr>
        <w:t xml:space="preserve">   22  апреля</w:t>
      </w:r>
      <w:r>
        <w:rPr>
          <w:szCs w:val="28"/>
        </w:rPr>
        <w:br/>
        <w:t xml:space="preserve">2026 года       </w:t>
      </w:r>
    </w:p>
    <w:p w:rsidR="00B40872" w:rsidRDefault="00B40872" w:rsidP="00B40872">
      <w:pPr>
        <w:shd w:val="clear" w:color="auto" w:fill="FFFFFF"/>
        <w:spacing w:line="312" w:lineRule="exact"/>
        <w:ind w:firstLine="709"/>
        <w:jc w:val="both"/>
        <w:rPr>
          <w:color w:val="000000"/>
          <w:spacing w:val="2"/>
          <w:szCs w:val="28"/>
        </w:rPr>
      </w:pPr>
    </w:p>
    <w:p w:rsidR="00B40872" w:rsidRDefault="00B40872" w:rsidP="00B40872">
      <w:pPr>
        <w:tabs>
          <w:tab w:val="left" w:pos="0"/>
          <w:tab w:val="left" w:pos="709"/>
        </w:tabs>
        <w:spacing w:line="312" w:lineRule="exact"/>
        <w:ind w:firstLine="720"/>
        <w:jc w:val="both"/>
        <w:rPr>
          <w:color w:val="000000"/>
          <w:spacing w:val="2"/>
          <w:szCs w:val="28"/>
        </w:rPr>
      </w:pPr>
      <w:r>
        <w:rPr>
          <w:color w:val="000000"/>
          <w:szCs w:val="28"/>
        </w:rPr>
        <w:t xml:space="preserve">СТАТЬЯ 1. </w:t>
      </w:r>
    </w:p>
    <w:p w:rsidR="00B40872" w:rsidRDefault="00B40872" w:rsidP="00B40872">
      <w:pPr>
        <w:tabs>
          <w:tab w:val="left" w:pos="0"/>
          <w:tab w:val="left" w:pos="720"/>
        </w:tabs>
        <w:ind w:firstLine="737"/>
        <w:jc w:val="both"/>
      </w:pPr>
      <w:r>
        <w:rPr>
          <w:color w:val="000000"/>
          <w:spacing w:val="2"/>
          <w:szCs w:val="28"/>
        </w:rPr>
        <w:t>1.Настоящий Закон в соответствии с Земельным кодексом Российской Федерации и Федеральным законом от 21 декабря 2004 года № 172-ФЗ</w:t>
      </w:r>
      <w:r>
        <w:rPr>
          <w:color w:val="000000"/>
          <w:spacing w:val="2"/>
          <w:szCs w:val="28"/>
        </w:rPr>
        <w:br/>
        <w:t>"О переводе земель или земельных участков из одной категории</w:t>
      </w:r>
      <w:r>
        <w:rPr>
          <w:color w:val="000000"/>
          <w:spacing w:val="2"/>
          <w:szCs w:val="28"/>
        </w:rPr>
        <w:br/>
        <w:t xml:space="preserve">в другую" предусматривает перевод земельного участка с кадастровым номером </w:t>
      </w:r>
      <w:r>
        <w:t>25:02:010708:247, площадью 360000 кв. м (местоположение установлено относительно ориентира, расположенного за пределами участка. Ориентир - многоквартирный дом. Участок находится примерно в 3400 м</w:t>
      </w:r>
      <w:r>
        <w:br/>
        <w:t>от ориентира по направлению на восток. Почтовый адрес ориентира: Приморский край, Дальнереченский район, п. Филино, ДОС-127, в/г. 2)</w:t>
      </w:r>
      <w:r>
        <w:br/>
        <w:t>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промышленности и иного специального назначения).</w:t>
      </w:r>
    </w:p>
    <w:p w:rsidR="00B40872" w:rsidRDefault="00B40872" w:rsidP="00B40872">
      <w:pPr>
        <w:tabs>
          <w:tab w:val="left" w:pos="0"/>
          <w:tab w:val="left" w:pos="720"/>
        </w:tabs>
        <w:ind w:firstLine="737"/>
        <w:jc w:val="both"/>
      </w:pPr>
      <w:r>
        <w:t>2.</w:t>
      </w:r>
      <w:r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и регулирование в сфере управления и распоряжения земельными участками, находящимися</w:t>
      </w:r>
      <w:r>
        <w:rPr>
          <w:szCs w:val="28"/>
        </w:rPr>
        <w:br w:type="textWrapping" w:clear="all"/>
        <w:t xml:space="preserve">в собственности Приморского края, </w:t>
      </w:r>
      <w:r>
        <w:t>в течение пяти дней со дня вступления</w:t>
      </w:r>
      <w:r>
        <w:br/>
        <w:t>в силу настоящего Закона принимает акт о переводе земельного участка</w:t>
      </w:r>
      <w:r>
        <w:br/>
        <w:t>с кадастровым номером 25:02:010708:247 из категории земель сельскохозяйственного назначения в категорию земель промышленности и иного специального назначения.</w:t>
      </w:r>
    </w:p>
    <w:p w:rsidR="00B40872" w:rsidRDefault="00B40872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4B0CB6" w:rsidRDefault="004B0CB6" w:rsidP="00B40872">
      <w:pPr>
        <w:tabs>
          <w:tab w:val="left" w:pos="0"/>
          <w:tab w:val="left" w:pos="720"/>
        </w:tabs>
        <w:jc w:val="both"/>
      </w:pPr>
    </w:p>
    <w:p w:rsidR="00B40872" w:rsidRDefault="00B40872" w:rsidP="00B40872">
      <w:pPr>
        <w:tabs>
          <w:tab w:val="left" w:pos="0"/>
          <w:tab w:val="left" w:pos="720"/>
        </w:tabs>
        <w:ind w:firstLine="737"/>
        <w:jc w:val="both"/>
      </w:pPr>
      <w:r>
        <w:lastRenderedPageBreak/>
        <w:t>СТАТЬЯ 2.</w:t>
      </w:r>
    </w:p>
    <w:p w:rsidR="00BE0544" w:rsidRDefault="00B40872" w:rsidP="00B40872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40872" w:rsidRDefault="00B40872" w:rsidP="00B40872">
      <w:pPr>
        <w:jc w:val="both"/>
      </w:pPr>
    </w:p>
    <w:p w:rsidR="00B40872" w:rsidRDefault="00B40872" w:rsidP="00B40872">
      <w:pPr>
        <w:jc w:val="both"/>
      </w:pPr>
    </w:p>
    <w:p w:rsidR="00B40872" w:rsidRDefault="00B40872" w:rsidP="00B40872">
      <w:pPr>
        <w:jc w:val="both"/>
      </w:pPr>
    </w:p>
    <w:p w:rsidR="00B40872" w:rsidRDefault="00B40872" w:rsidP="00B40872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Губернатор края                                                                          О.Н. Кожемяко</w:t>
      </w:r>
    </w:p>
    <w:p w:rsidR="00A47243" w:rsidRDefault="00A47243" w:rsidP="00B40872">
      <w:pPr>
        <w:jc w:val="both"/>
        <w:rPr>
          <w:color w:val="000000"/>
          <w:spacing w:val="2"/>
          <w:szCs w:val="28"/>
        </w:rPr>
      </w:pPr>
    </w:p>
    <w:p w:rsidR="00A47243" w:rsidRDefault="00A47243" w:rsidP="00A47243">
      <w:pPr>
        <w:jc w:val="both"/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A47243" w:rsidRDefault="00A47243" w:rsidP="00A47243">
      <w:pPr>
        <w:jc w:val="both"/>
        <w:rPr>
          <w:szCs w:val="28"/>
        </w:rPr>
      </w:pPr>
      <w:r>
        <w:rPr>
          <w:szCs w:val="28"/>
        </w:rPr>
        <w:t>30</w:t>
      </w:r>
      <w:r>
        <w:rPr>
          <w:szCs w:val="28"/>
        </w:rPr>
        <w:t xml:space="preserve"> апреля 2026 года</w:t>
      </w:r>
    </w:p>
    <w:p w:rsidR="00A47243" w:rsidRDefault="00A47243" w:rsidP="00A47243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1000</w:t>
      </w:r>
      <w:r>
        <w:rPr>
          <w:rFonts w:ascii="Times New Roman" w:hAnsi="Times New Roman" w:cs="Times New Roman"/>
          <w:sz w:val="28"/>
          <w:szCs w:val="28"/>
        </w:rPr>
        <w:t>-КЗ</w:t>
      </w:r>
    </w:p>
    <w:p w:rsidR="00A47243" w:rsidRDefault="00A47243" w:rsidP="00B40872">
      <w:pPr>
        <w:jc w:val="both"/>
      </w:pPr>
    </w:p>
    <w:sectPr w:rsidR="00A47243" w:rsidSect="004B0CB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696" w:rsidRDefault="00C16696">
      <w:r>
        <w:separator/>
      </w:r>
    </w:p>
  </w:endnote>
  <w:endnote w:type="continuationSeparator" w:id="0">
    <w:p w:rsidR="00C16696" w:rsidRDefault="00C1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696" w:rsidRDefault="00C16696">
      <w:r>
        <w:separator/>
      </w:r>
    </w:p>
  </w:footnote>
  <w:footnote w:type="continuationSeparator" w:id="0">
    <w:p w:rsidR="00C16696" w:rsidRDefault="00C1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B0CB6" w:rsidP="004B0CB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724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872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4B0CB6"/>
    <w:rsid w:val="005A2827"/>
    <w:rsid w:val="00605162"/>
    <w:rsid w:val="006E2ABA"/>
    <w:rsid w:val="006F77C0"/>
    <w:rsid w:val="00832425"/>
    <w:rsid w:val="008B4DED"/>
    <w:rsid w:val="00A47243"/>
    <w:rsid w:val="00AB70F9"/>
    <w:rsid w:val="00AC31EC"/>
    <w:rsid w:val="00AF3517"/>
    <w:rsid w:val="00B14397"/>
    <w:rsid w:val="00B40872"/>
    <w:rsid w:val="00BC0675"/>
    <w:rsid w:val="00BE0544"/>
    <w:rsid w:val="00C16696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15F72"/>
  <w15:docId w15:val="{7648D7A5-56A7-43AC-8358-63146054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semiHidden/>
    <w:unhideWhenUsed/>
    <w:rsid w:val="00B408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40872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4B0CB6"/>
    <w:rPr>
      <w:sz w:val="28"/>
    </w:rPr>
  </w:style>
  <w:style w:type="paragraph" w:customStyle="1" w:styleId="ConsPlusNormal">
    <w:name w:val="ConsPlusNormal"/>
    <w:rsid w:val="00A472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2026-04-22T06:23:00Z</cp:lastPrinted>
  <dcterms:created xsi:type="dcterms:W3CDTF">2026-04-30T00:12:00Z</dcterms:created>
  <dcterms:modified xsi:type="dcterms:W3CDTF">2026-04-30T00:12:00Z</dcterms:modified>
</cp:coreProperties>
</file>