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3889355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C4335" w:rsidRPr="003F2D2B" w:rsidRDefault="00FC4335" w:rsidP="00FC4335">
      <w:pPr>
        <w:pStyle w:val="ConsPlusTitle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F2D2B">
        <w:rPr>
          <w:rFonts w:ascii="Times New Roman" w:eastAsia="Times New Roman" w:hAnsi="Times New Roman" w:cs="Times New Roman"/>
          <w:sz w:val="28"/>
          <w:szCs w:val="28"/>
        </w:rPr>
        <w:t>О ВНЕСЕНИИ ИЗМЕНЕНИЙ В ЗАКОН ПРИМОРСКОГО</w:t>
      </w:r>
    </w:p>
    <w:p w:rsidR="00FC4335" w:rsidRDefault="00FC4335" w:rsidP="00FC4335">
      <w:pPr>
        <w:pStyle w:val="ConsPlusTitle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F2D2B">
        <w:rPr>
          <w:rFonts w:ascii="Times New Roman" w:eastAsia="Times New Roman" w:hAnsi="Times New Roman" w:cs="Times New Roman"/>
          <w:sz w:val="28"/>
          <w:szCs w:val="28"/>
        </w:rPr>
        <w:t xml:space="preserve">КРАЯ "О ПРОГРАММЕ ПРИВАТИЗАЦИИ ИМУЩЕСТВА, НАХОДЯЩЕГОСЯ В </w:t>
      </w:r>
      <w:r>
        <w:rPr>
          <w:rFonts w:ascii="Times New Roman" w:eastAsia="Times New Roman" w:hAnsi="Times New Roman" w:cs="Times New Roman"/>
          <w:sz w:val="28"/>
          <w:szCs w:val="28"/>
        </w:rPr>
        <w:t>СОБСТВЕННОСТИ ПРИМОРСКОГО КРАЯ,</w:t>
      </w:r>
    </w:p>
    <w:p w:rsidR="00FC4335" w:rsidRPr="003F2D2B" w:rsidRDefault="00FC4335" w:rsidP="00FC4335">
      <w:pPr>
        <w:pStyle w:val="ConsPlusTitle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F2D2B">
        <w:rPr>
          <w:rFonts w:ascii="Times New Roman" w:eastAsia="Times New Roman" w:hAnsi="Times New Roman" w:cs="Times New Roman"/>
          <w:sz w:val="28"/>
          <w:szCs w:val="28"/>
        </w:rPr>
        <w:t>НА 2025 ГОД И ПЛАНОВЫЙ ПЕРИОД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2D2B">
        <w:rPr>
          <w:rFonts w:ascii="Times New Roman" w:eastAsia="Times New Roman" w:hAnsi="Times New Roman" w:cs="Times New Roman"/>
          <w:sz w:val="28"/>
          <w:szCs w:val="28"/>
        </w:rPr>
        <w:t>2026 И 2027 ГОДОВ"</w:t>
      </w:r>
    </w:p>
    <w:p w:rsidR="00FC4335" w:rsidRPr="00B339EF" w:rsidRDefault="00FC4335" w:rsidP="00FC433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C4335" w:rsidRPr="00FF338A" w:rsidRDefault="00FC4335" w:rsidP="00FC4335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FF338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Принят Законодательным Собранием Приморского края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22 апреля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  <w:t>2026 года</w:t>
      </w:r>
    </w:p>
    <w:p w:rsidR="00FC4335" w:rsidRPr="00B339EF" w:rsidRDefault="00FC4335" w:rsidP="00FC4335">
      <w:pPr>
        <w:ind w:firstLine="709"/>
        <w:rPr>
          <w:szCs w:val="28"/>
        </w:rPr>
      </w:pPr>
    </w:p>
    <w:p w:rsidR="00FC4335" w:rsidRPr="00B339EF" w:rsidRDefault="00FC4335" w:rsidP="00FC4335">
      <w:pPr>
        <w:ind w:firstLine="709"/>
        <w:jc w:val="both"/>
        <w:rPr>
          <w:szCs w:val="28"/>
        </w:rPr>
      </w:pPr>
      <w:r w:rsidRPr="00B339EF">
        <w:rPr>
          <w:szCs w:val="28"/>
        </w:rPr>
        <w:t xml:space="preserve">СТАТЬЯ 1. </w:t>
      </w:r>
    </w:p>
    <w:p w:rsidR="00FC4335" w:rsidRPr="00B339EF" w:rsidRDefault="00FC4335" w:rsidP="00FC4335">
      <w:pPr>
        <w:ind w:firstLine="709"/>
        <w:jc w:val="both"/>
        <w:rPr>
          <w:szCs w:val="28"/>
        </w:rPr>
      </w:pPr>
      <w:r w:rsidRPr="00B339EF">
        <w:rPr>
          <w:szCs w:val="28"/>
        </w:rPr>
        <w:t>Внести в Закон Приморского края от 6 июня 2024 года № 582-КЗ</w:t>
      </w:r>
      <w:r w:rsidRPr="00B339EF">
        <w:rPr>
          <w:szCs w:val="28"/>
        </w:rPr>
        <w:br/>
        <w:t>"О Программе приватизации имущества, находящегося в собственности Приморского края, на 2025 год и плановый период 2026 и 2027 годов"</w:t>
      </w:r>
      <w:r w:rsidRPr="00B339EF">
        <w:rPr>
          <w:szCs w:val="28"/>
        </w:rPr>
        <w:br/>
        <w:t>следующие изменения:</w:t>
      </w:r>
    </w:p>
    <w:p w:rsidR="00FC4335" w:rsidRPr="00B339EF" w:rsidRDefault="00FC4335" w:rsidP="00FC4335">
      <w:pPr>
        <w:ind w:firstLine="709"/>
        <w:jc w:val="both"/>
        <w:outlineLvl w:val="1"/>
        <w:rPr>
          <w:szCs w:val="28"/>
        </w:rPr>
      </w:pPr>
      <w:r w:rsidRPr="00B339EF">
        <w:rPr>
          <w:szCs w:val="28"/>
        </w:rPr>
        <w:t>в Программе приватизации имущества, находящегося в собственности Приморского края, на 2025 год и плановый период 2026 и 2027 годов:</w:t>
      </w:r>
    </w:p>
    <w:p w:rsidR="00FC4335" w:rsidRPr="00B339EF" w:rsidRDefault="00FC4335" w:rsidP="00FC4335">
      <w:pPr>
        <w:ind w:firstLine="709"/>
        <w:jc w:val="both"/>
        <w:outlineLvl w:val="1"/>
        <w:rPr>
          <w:szCs w:val="28"/>
        </w:rPr>
      </w:pPr>
      <w:r>
        <w:rPr>
          <w:szCs w:val="28"/>
        </w:rPr>
        <w:t>1)</w:t>
      </w:r>
      <w:r w:rsidRPr="00B339EF">
        <w:rPr>
          <w:szCs w:val="28"/>
        </w:rPr>
        <w:t>в разделе 1:</w:t>
      </w:r>
    </w:p>
    <w:p w:rsidR="00FC4335" w:rsidRDefault="00FC4335" w:rsidP="00FC4335">
      <w:pPr>
        <w:ind w:firstLine="709"/>
        <w:jc w:val="both"/>
        <w:outlineLvl w:val="1"/>
        <w:rPr>
          <w:szCs w:val="28"/>
        </w:rPr>
      </w:pPr>
      <w:r>
        <w:rPr>
          <w:szCs w:val="28"/>
        </w:rPr>
        <w:t>а)</w:t>
      </w:r>
      <w:r w:rsidRPr="00B339EF">
        <w:rPr>
          <w:szCs w:val="28"/>
        </w:rPr>
        <w:t xml:space="preserve">абзац третий </w:t>
      </w:r>
      <w:r>
        <w:rPr>
          <w:color w:val="000000"/>
          <w:szCs w:val="28"/>
        </w:rPr>
        <w:t>дополнить словами "путем их продажи на аукционе и конкурсе"</w:t>
      </w:r>
      <w:r w:rsidRPr="00B339EF">
        <w:rPr>
          <w:szCs w:val="28"/>
        </w:rPr>
        <w:t>;</w:t>
      </w:r>
    </w:p>
    <w:p w:rsidR="00FC4335" w:rsidRDefault="00FC4335" w:rsidP="00FC433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20"/>
        <w:jc w:val="both"/>
      </w:pPr>
      <w:r>
        <w:rPr>
          <w:szCs w:val="28"/>
        </w:rPr>
        <w:t>б)</w:t>
      </w:r>
      <w:r>
        <w:rPr>
          <w:color w:val="000000"/>
          <w:szCs w:val="28"/>
        </w:rPr>
        <w:t>абзац четвертый изложить в следующей редакции:</w:t>
      </w:r>
    </w:p>
    <w:p w:rsidR="00FC4335" w:rsidRPr="00B339EF" w:rsidRDefault="00FC4335" w:rsidP="00FC4335">
      <w:pPr>
        <w:ind w:firstLine="709"/>
        <w:jc w:val="both"/>
        <w:outlineLvl w:val="1"/>
        <w:rPr>
          <w:szCs w:val="28"/>
        </w:rPr>
      </w:pPr>
      <w:r>
        <w:rPr>
          <w:color w:val="000000"/>
          <w:szCs w:val="28"/>
        </w:rPr>
        <w:t>"В 2026 году планируется приватизировать одним лотом два здания с одновременным отчуждением земельного участка под ними путем внесения их в качестве вклада в уставный капитал акционерного общества "Корпорация развития жилищного строительства</w:t>
      </w:r>
      <w:r w:rsidR="00835504">
        <w:rPr>
          <w:color w:val="000000"/>
          <w:szCs w:val="28"/>
        </w:rPr>
        <w:t>"</w:t>
      </w:r>
      <w:r>
        <w:rPr>
          <w:color w:val="000000"/>
          <w:szCs w:val="28"/>
        </w:rPr>
        <w:t>.";</w:t>
      </w:r>
    </w:p>
    <w:p w:rsidR="00FC4335" w:rsidRDefault="00FC4335" w:rsidP="00FC4335">
      <w:pPr>
        <w:ind w:firstLine="709"/>
        <w:jc w:val="both"/>
        <w:outlineLvl w:val="1"/>
        <w:rPr>
          <w:szCs w:val="28"/>
        </w:rPr>
      </w:pPr>
      <w:r>
        <w:rPr>
          <w:szCs w:val="28"/>
        </w:rPr>
        <w:t>в)</w:t>
      </w:r>
      <w:r w:rsidRPr="00B339EF">
        <w:rPr>
          <w:szCs w:val="28"/>
        </w:rPr>
        <w:t>в абзаце седьмом</w:t>
      </w:r>
      <w:r w:rsidR="00835504">
        <w:rPr>
          <w:szCs w:val="28"/>
        </w:rPr>
        <w:t xml:space="preserve"> </w:t>
      </w:r>
      <w:r w:rsidRPr="00B339EF">
        <w:rPr>
          <w:szCs w:val="28"/>
        </w:rPr>
        <w:t xml:space="preserve">слова </w:t>
      </w:r>
      <w:r>
        <w:rPr>
          <w:szCs w:val="28"/>
        </w:rPr>
        <w:t xml:space="preserve">"в размере </w:t>
      </w:r>
      <w:r>
        <w:rPr>
          <w:color w:val="000000"/>
          <w:szCs w:val="28"/>
        </w:rPr>
        <w:t>29732687,17 рубля</w:t>
      </w:r>
      <w:r>
        <w:rPr>
          <w:szCs w:val="28"/>
        </w:rPr>
        <w:t xml:space="preserve">" заменить словами "в размере </w:t>
      </w:r>
      <w:r>
        <w:rPr>
          <w:color w:val="000000"/>
          <w:szCs w:val="28"/>
        </w:rPr>
        <w:t>443838687,17</w:t>
      </w:r>
      <w:r>
        <w:rPr>
          <w:szCs w:val="28"/>
        </w:rPr>
        <w:t xml:space="preserve"> рубля";</w:t>
      </w:r>
    </w:p>
    <w:p w:rsidR="00FC4335" w:rsidRDefault="00FC4335" w:rsidP="00FC4335">
      <w:pPr>
        <w:ind w:firstLine="709"/>
        <w:jc w:val="both"/>
        <w:outlineLvl w:val="1"/>
        <w:rPr>
          <w:szCs w:val="28"/>
        </w:rPr>
      </w:pPr>
      <w:r>
        <w:rPr>
          <w:szCs w:val="28"/>
        </w:rPr>
        <w:t>2)в разделе 2:</w:t>
      </w:r>
    </w:p>
    <w:p w:rsidR="00FC4335" w:rsidRDefault="00FC4335" w:rsidP="00FC4335">
      <w:pPr>
        <w:ind w:firstLine="709"/>
        <w:jc w:val="both"/>
        <w:outlineLvl w:val="1"/>
        <w:rPr>
          <w:szCs w:val="28"/>
        </w:rPr>
      </w:pPr>
      <w:r>
        <w:rPr>
          <w:szCs w:val="28"/>
        </w:rPr>
        <w:t>а)пункт 2 таблицы 1 признать утратившим силу;</w:t>
      </w:r>
    </w:p>
    <w:p w:rsidR="00FC4335" w:rsidRDefault="00FC4335" w:rsidP="00FC4335">
      <w:pPr>
        <w:ind w:firstLine="709"/>
        <w:jc w:val="both"/>
        <w:outlineLvl w:val="1"/>
        <w:rPr>
          <w:szCs w:val="28"/>
        </w:rPr>
      </w:pPr>
      <w:r>
        <w:rPr>
          <w:szCs w:val="28"/>
        </w:rPr>
        <w:t>б)</w:t>
      </w:r>
      <w:r w:rsidRPr="00B339EF">
        <w:rPr>
          <w:szCs w:val="28"/>
        </w:rPr>
        <w:t xml:space="preserve">таблицу </w:t>
      </w:r>
      <w:r>
        <w:rPr>
          <w:szCs w:val="28"/>
        </w:rPr>
        <w:t>2</w:t>
      </w:r>
      <w:r w:rsidRPr="00B339EF">
        <w:rPr>
          <w:szCs w:val="28"/>
        </w:rPr>
        <w:t xml:space="preserve"> </w:t>
      </w:r>
      <w:r>
        <w:rPr>
          <w:szCs w:val="28"/>
        </w:rPr>
        <w:t>дополнить пунктом 8 следующего содержания:</w:t>
      </w:r>
    </w:p>
    <w:tbl>
      <w:tblPr>
        <w:tblW w:w="935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67"/>
        <w:gridCol w:w="3045"/>
        <w:gridCol w:w="1417"/>
        <w:gridCol w:w="2949"/>
        <w:gridCol w:w="1378"/>
      </w:tblGrid>
      <w:tr w:rsidR="00FC4335" w:rsidTr="00AB5EB4">
        <w:trPr>
          <w:trHeight w:val="26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335" w:rsidRDefault="00FC4335" w:rsidP="00AB5EB4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335" w:rsidRDefault="00FC4335" w:rsidP="00AB5EB4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335" w:rsidRDefault="00FC4335" w:rsidP="00AB5EB4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335" w:rsidRDefault="00FC4335" w:rsidP="00AB5EB4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335" w:rsidRDefault="00FC4335" w:rsidP="00AB5EB4">
            <w:pPr>
              <w:pStyle w:val="Con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C4335" w:rsidTr="00AB5EB4">
        <w:trPr>
          <w:trHeight w:val="345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30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О</w:t>
            </w:r>
            <w:r>
              <w:rPr>
                <w:rFonts w:eastAsia="Calibri"/>
                <w:szCs w:val="28"/>
              </w:rPr>
              <w:t>бъект незавершенного строительства (готовность 40 %),</w:t>
            </w:r>
          </w:p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  <w:r>
              <w:rPr>
                <w:rFonts w:eastAsia="Calibri"/>
                <w:szCs w:val="28"/>
              </w:rPr>
              <w:t>кадастровый номер:</w:t>
            </w:r>
          </w:p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  <w:r>
              <w:rPr>
                <w:rFonts w:eastAsia="Calibri"/>
                <w:szCs w:val="28"/>
              </w:rPr>
              <w:t>25:28:060108:115;</w:t>
            </w:r>
          </w:p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</w:p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  <w:r>
              <w:rPr>
                <w:rFonts w:eastAsia="Calibri"/>
                <w:szCs w:val="28"/>
              </w:rPr>
              <w:t>земельный участок,</w:t>
            </w:r>
          </w:p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  <w:r>
              <w:rPr>
                <w:rFonts w:eastAsia="Calibri"/>
                <w:szCs w:val="28"/>
              </w:rPr>
              <w:t>кадастровый номер:</w:t>
            </w:r>
          </w:p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  <w:r>
              <w:rPr>
                <w:rFonts w:eastAsia="Calibri"/>
                <w:szCs w:val="28"/>
              </w:rPr>
              <w:t>25:28:060108:32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335" w:rsidRDefault="00FC4335" w:rsidP="00AB5EB4">
            <w:pPr>
              <w:widowControl w:val="0"/>
              <w:contextualSpacing/>
              <w:jc w:val="center"/>
              <w:rPr>
                <w:szCs w:val="28"/>
              </w:rPr>
            </w:pPr>
          </w:p>
          <w:p w:rsidR="00FC4335" w:rsidRDefault="00FC4335" w:rsidP="00AB5EB4">
            <w:pPr>
              <w:widowControl w:val="0"/>
              <w:contextualSpacing/>
              <w:jc w:val="center"/>
              <w:rPr>
                <w:szCs w:val="28"/>
              </w:rPr>
            </w:pPr>
          </w:p>
          <w:p w:rsidR="00FC4335" w:rsidRDefault="00FC4335" w:rsidP="00AB5EB4">
            <w:pPr>
              <w:widowControl w:val="0"/>
              <w:contextualSpacing/>
              <w:jc w:val="center"/>
              <w:rPr>
                <w:szCs w:val="28"/>
              </w:rPr>
            </w:pPr>
          </w:p>
          <w:p w:rsidR="00FC4335" w:rsidRDefault="00FC4335" w:rsidP="00AB5EB4">
            <w:pPr>
              <w:widowControl w:val="0"/>
              <w:contextualSpacing/>
              <w:jc w:val="center"/>
              <w:rPr>
                <w:szCs w:val="28"/>
              </w:rPr>
            </w:pPr>
          </w:p>
          <w:p w:rsidR="00FC4335" w:rsidRDefault="00FC4335" w:rsidP="00AB5EB4">
            <w:pPr>
              <w:widowControl w:val="0"/>
              <w:contextualSpacing/>
              <w:jc w:val="center"/>
              <w:rPr>
                <w:szCs w:val="28"/>
              </w:rPr>
            </w:pPr>
          </w:p>
          <w:p w:rsidR="00FC4335" w:rsidRDefault="00FC4335" w:rsidP="00AB5EB4">
            <w:pPr>
              <w:widowControl w:val="0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4886,0</w:t>
            </w:r>
          </w:p>
          <w:p w:rsidR="00FC4335" w:rsidRDefault="00FC4335" w:rsidP="00AB5EB4">
            <w:pPr>
              <w:widowControl w:val="0"/>
              <w:contextualSpacing/>
              <w:jc w:val="center"/>
              <w:rPr>
                <w:szCs w:val="28"/>
              </w:rPr>
            </w:pPr>
          </w:p>
          <w:p w:rsidR="00FC4335" w:rsidRDefault="00FC4335" w:rsidP="00AB5EB4">
            <w:pPr>
              <w:widowControl w:val="0"/>
              <w:contextualSpacing/>
              <w:jc w:val="center"/>
              <w:rPr>
                <w:szCs w:val="28"/>
              </w:rPr>
            </w:pPr>
          </w:p>
          <w:p w:rsidR="00FC4335" w:rsidRDefault="00FC4335" w:rsidP="00AB5EB4">
            <w:pPr>
              <w:widowControl w:val="0"/>
              <w:contextualSpacing/>
              <w:jc w:val="center"/>
              <w:rPr>
                <w:szCs w:val="28"/>
              </w:rPr>
            </w:pPr>
          </w:p>
          <w:p w:rsidR="00FC4335" w:rsidRDefault="00FC4335" w:rsidP="00AB5EB4">
            <w:pPr>
              <w:widowControl w:val="0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20000,0</w:t>
            </w:r>
          </w:p>
        </w:tc>
        <w:tc>
          <w:tcPr>
            <w:tcW w:w="2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  <w:r>
              <w:rPr>
                <w:rFonts w:eastAsia="Calibri"/>
                <w:szCs w:val="28"/>
              </w:rPr>
              <w:t>Приморский край,</w:t>
            </w:r>
            <w:r>
              <w:rPr>
                <w:rFonts w:eastAsia="Calibri"/>
                <w:szCs w:val="28"/>
              </w:rPr>
              <w:br/>
              <w:t>Владивостокский городской округ,</w:t>
            </w:r>
          </w:p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  <w:r>
              <w:rPr>
                <w:rFonts w:eastAsia="Calibri"/>
                <w:szCs w:val="28"/>
              </w:rPr>
              <w:t>г. Владивосток,</w:t>
            </w:r>
          </w:p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  <w:r>
              <w:rPr>
                <w:rFonts w:eastAsia="Calibri"/>
                <w:szCs w:val="28"/>
              </w:rPr>
              <w:t>остров Русский,</w:t>
            </w:r>
          </w:p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  <w:r>
              <w:rPr>
                <w:rFonts w:eastAsia="Calibri"/>
                <w:szCs w:val="28"/>
              </w:rPr>
              <w:t>в районе бухты</w:t>
            </w:r>
          </w:p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  <w:r>
              <w:rPr>
                <w:rFonts w:eastAsia="Calibri"/>
                <w:szCs w:val="28"/>
              </w:rPr>
              <w:t>Балка,</w:t>
            </w:r>
          </w:p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szCs w:val="28"/>
              </w:rPr>
            </w:pPr>
            <w:r>
              <w:rPr>
                <w:rFonts w:eastAsia="Calibri"/>
                <w:szCs w:val="28"/>
              </w:rPr>
              <w:t>п-ов Саперный</w:t>
            </w:r>
          </w:p>
        </w:tc>
        <w:tc>
          <w:tcPr>
            <w:tcW w:w="1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335" w:rsidRDefault="00FC4335" w:rsidP="00AB5EB4">
            <w:pPr>
              <w:widowControl w:val="0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II-IV</w:t>
            </w:r>
          </w:p>
          <w:p w:rsidR="00FC4335" w:rsidRDefault="00FC4335" w:rsidP="00AB5EB4">
            <w:pPr>
              <w:widowControl w:val="0"/>
              <w:contextualSpacing/>
              <w:jc w:val="center"/>
              <w:rPr>
                <w:szCs w:val="28"/>
              </w:rPr>
            </w:pPr>
            <w:r>
              <w:rPr>
                <w:szCs w:val="28"/>
              </w:rPr>
              <w:t>кварталы 2026 года</w:t>
            </w:r>
          </w:p>
        </w:tc>
      </w:tr>
    </w:tbl>
    <w:p w:rsidR="00FC4335" w:rsidRDefault="00FC4335" w:rsidP="00FC4335">
      <w:pPr>
        <w:spacing w:line="264" w:lineRule="auto"/>
        <w:ind w:left="-142" w:firstLine="851"/>
        <w:jc w:val="both"/>
        <w:outlineLvl w:val="1"/>
        <w:rPr>
          <w:color w:val="000000"/>
          <w:szCs w:val="28"/>
        </w:rPr>
      </w:pPr>
    </w:p>
    <w:p w:rsidR="00835504" w:rsidRDefault="00835504" w:rsidP="00FC4335">
      <w:pPr>
        <w:spacing w:line="264" w:lineRule="auto"/>
        <w:ind w:left="-142" w:firstLine="851"/>
        <w:jc w:val="both"/>
        <w:outlineLvl w:val="1"/>
        <w:rPr>
          <w:color w:val="000000"/>
          <w:szCs w:val="28"/>
        </w:rPr>
      </w:pPr>
    </w:p>
    <w:p w:rsidR="00FC4335" w:rsidRDefault="00FC4335" w:rsidP="00FC4335">
      <w:pPr>
        <w:spacing w:line="264" w:lineRule="auto"/>
        <w:ind w:left="-142" w:firstLine="851"/>
        <w:jc w:val="both"/>
        <w:outlineLvl w:val="1"/>
        <w:rPr>
          <w:szCs w:val="28"/>
        </w:rPr>
      </w:pPr>
      <w:r>
        <w:rPr>
          <w:color w:val="000000"/>
          <w:szCs w:val="28"/>
        </w:rPr>
        <w:lastRenderedPageBreak/>
        <w:t>в)дополнить таблицей 2.1 следующего содержания:</w:t>
      </w:r>
    </w:p>
    <w:p w:rsidR="00FC4335" w:rsidRDefault="00FC4335" w:rsidP="00FC4335">
      <w:pPr>
        <w:ind w:firstLine="709"/>
        <w:jc w:val="right"/>
        <w:rPr>
          <w:szCs w:val="28"/>
        </w:rPr>
      </w:pPr>
      <w:r w:rsidRPr="005248BE">
        <w:rPr>
          <w:szCs w:val="28"/>
        </w:rPr>
        <w:t xml:space="preserve">"Таблица </w:t>
      </w:r>
      <w:r>
        <w:rPr>
          <w:szCs w:val="28"/>
        </w:rPr>
        <w:t>2.1</w:t>
      </w:r>
    </w:p>
    <w:p w:rsidR="00FC4335" w:rsidRPr="005248BE" w:rsidRDefault="00FC4335" w:rsidP="00FC4335">
      <w:pPr>
        <w:ind w:firstLine="709"/>
        <w:jc w:val="right"/>
        <w:rPr>
          <w:szCs w:val="28"/>
        </w:rPr>
      </w:pPr>
    </w:p>
    <w:p w:rsidR="00FC4335" w:rsidRDefault="00FC4335" w:rsidP="00FC4335">
      <w:pPr>
        <w:jc w:val="center"/>
        <w:rPr>
          <w:szCs w:val="28"/>
        </w:rPr>
      </w:pPr>
      <w:r w:rsidRPr="005248BE">
        <w:rPr>
          <w:szCs w:val="28"/>
        </w:rPr>
        <w:t xml:space="preserve">Перечень объектов недвижимого имущества, находящегося в </w:t>
      </w:r>
    </w:p>
    <w:p w:rsidR="00FC4335" w:rsidRDefault="00FC4335" w:rsidP="00FC4335">
      <w:pPr>
        <w:jc w:val="center"/>
        <w:rPr>
          <w:szCs w:val="28"/>
        </w:rPr>
      </w:pPr>
      <w:r w:rsidRPr="005248BE">
        <w:rPr>
          <w:szCs w:val="28"/>
        </w:rPr>
        <w:t>собственности Приморского края, котор</w:t>
      </w:r>
      <w:r>
        <w:rPr>
          <w:szCs w:val="28"/>
        </w:rPr>
        <w:t>ы</w:t>
      </w:r>
      <w:r w:rsidRPr="005248BE">
        <w:rPr>
          <w:szCs w:val="28"/>
        </w:rPr>
        <w:t xml:space="preserve">е планируется приватизировать </w:t>
      </w:r>
    </w:p>
    <w:p w:rsidR="00FC4335" w:rsidRDefault="00FC4335" w:rsidP="00FC4335">
      <w:pPr>
        <w:jc w:val="center"/>
        <w:rPr>
          <w:color w:val="000000"/>
          <w:szCs w:val="28"/>
        </w:rPr>
      </w:pPr>
      <w:r w:rsidRPr="005248BE">
        <w:rPr>
          <w:szCs w:val="28"/>
        </w:rPr>
        <w:t>в 202</w:t>
      </w:r>
      <w:r>
        <w:rPr>
          <w:szCs w:val="28"/>
        </w:rPr>
        <w:t>6</w:t>
      </w:r>
      <w:r w:rsidRPr="005248BE">
        <w:rPr>
          <w:szCs w:val="28"/>
        </w:rPr>
        <w:t xml:space="preserve"> году</w:t>
      </w:r>
      <w:r w:rsidRPr="00FD2096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путем внесения в качестве вклада в уставный капитал</w:t>
      </w:r>
      <w:r>
        <w:rPr>
          <w:color w:val="000000"/>
          <w:szCs w:val="28"/>
        </w:rPr>
        <w:br/>
        <w:t>акционерного общества "Корпорация развития жилищного строительства"</w:t>
      </w:r>
    </w:p>
    <w:p w:rsidR="00FC4335" w:rsidRDefault="00FC4335" w:rsidP="00FC4335">
      <w:pPr>
        <w:jc w:val="center"/>
        <w:rPr>
          <w:color w:val="000000"/>
          <w:szCs w:val="28"/>
        </w:rPr>
      </w:pPr>
    </w:p>
    <w:tbl>
      <w:tblPr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1435"/>
        <w:gridCol w:w="2959"/>
        <w:gridCol w:w="1985"/>
      </w:tblGrid>
      <w:tr w:rsidR="00FC4335" w:rsidTr="00AB5EB4">
        <w:trPr>
          <w:trHeight w:val="93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FC4335" w:rsidRDefault="00FC4335" w:rsidP="00AB5EB4">
            <w:pPr>
              <w:pStyle w:val="ConsNormal"/>
              <w:tabs>
                <w:tab w:val="left" w:pos="1080"/>
              </w:tabs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Наименование </w:t>
            </w:r>
          </w:p>
          <w:p w:rsidR="00FC4335" w:rsidRDefault="00FC4335" w:rsidP="00AB5EB4">
            <w:pPr>
              <w:pStyle w:val="ConsNormal"/>
              <w:tabs>
                <w:tab w:val="left" w:pos="1080"/>
              </w:tabs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объекта </w:t>
            </w:r>
          </w:p>
          <w:p w:rsidR="00FC4335" w:rsidRDefault="00FC4335" w:rsidP="00AB5EB4">
            <w:pPr>
              <w:pStyle w:val="ConsNormal"/>
              <w:tabs>
                <w:tab w:val="left" w:pos="1080"/>
              </w:tabs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недвижимости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FC4335" w:rsidRDefault="00FC4335" w:rsidP="00AB5EB4">
            <w:pPr>
              <w:pStyle w:val="ConsNormal"/>
              <w:tabs>
                <w:tab w:val="left" w:pos="1080"/>
              </w:tabs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Общая площадь, кв. м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FC4335" w:rsidRDefault="00FC4335" w:rsidP="00AB5EB4">
            <w:pPr>
              <w:pStyle w:val="ConsNormal"/>
              <w:tabs>
                <w:tab w:val="left" w:pos="1080"/>
              </w:tabs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Адрес (месторасположение)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</w:tcPr>
          <w:p w:rsidR="00FC4335" w:rsidRDefault="00FC4335" w:rsidP="00AB5EB4">
            <w:pPr>
              <w:pStyle w:val="ConsNormal"/>
              <w:tabs>
                <w:tab w:val="left" w:pos="1080"/>
              </w:tabs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Сроки приватизации</w:t>
            </w:r>
          </w:p>
        </w:tc>
      </w:tr>
      <w:tr w:rsidR="00FC4335" w:rsidTr="00AB5EB4">
        <w:trPr>
          <w:trHeight w:val="269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335" w:rsidRDefault="00FC4335" w:rsidP="00AB5E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335" w:rsidRDefault="00FC4335" w:rsidP="00AB5E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335" w:rsidRDefault="00FC4335" w:rsidP="00AB5E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335" w:rsidRDefault="00FC4335" w:rsidP="00AB5EB4">
            <w:pPr>
              <w:pStyle w:val="Con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FC4335" w:rsidTr="00AB5EB4">
        <w:trPr>
          <w:trHeight w:val="345"/>
        </w:trPr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Нежилое здание,</w:t>
            </w:r>
          </w:p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кадастровый номер:</w:t>
            </w:r>
          </w:p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25:28:050060:195;</w:t>
            </w:r>
          </w:p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color w:val="000000"/>
                <w:szCs w:val="28"/>
              </w:rPr>
            </w:pPr>
          </w:p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color w:val="000000"/>
                <w:szCs w:val="28"/>
              </w:rPr>
            </w:pPr>
          </w:p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color w:val="000000"/>
                <w:szCs w:val="28"/>
              </w:rPr>
            </w:pPr>
          </w:p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нежилое здание,</w:t>
            </w:r>
          </w:p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кадастровый номер:</w:t>
            </w:r>
          </w:p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25:28:050060:909;</w:t>
            </w:r>
          </w:p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color w:val="000000"/>
                <w:szCs w:val="28"/>
              </w:rPr>
            </w:pPr>
          </w:p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color w:val="000000"/>
                <w:szCs w:val="28"/>
              </w:rPr>
            </w:pPr>
          </w:p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color w:val="000000"/>
                <w:szCs w:val="28"/>
              </w:rPr>
            </w:pPr>
          </w:p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земельный участок, кадастровый номер:</w:t>
            </w:r>
          </w:p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25:28:050060:920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335" w:rsidRDefault="00FC4335" w:rsidP="00AB5EB4">
            <w:pPr>
              <w:widowControl w:val="0"/>
              <w:contextualSpacing/>
              <w:jc w:val="center"/>
              <w:rPr>
                <w:color w:val="000000"/>
                <w:szCs w:val="28"/>
              </w:rPr>
            </w:pPr>
          </w:p>
          <w:p w:rsidR="00FC4335" w:rsidRDefault="00FC4335" w:rsidP="00AB5EB4">
            <w:pPr>
              <w:widowControl w:val="0"/>
              <w:contextualSpacing/>
              <w:jc w:val="center"/>
              <w:rPr>
                <w:color w:val="000000"/>
                <w:szCs w:val="28"/>
              </w:rPr>
            </w:pPr>
          </w:p>
          <w:p w:rsidR="00FC4335" w:rsidRDefault="00FC4335" w:rsidP="00AB5EB4">
            <w:pPr>
              <w:widowControl w:val="0"/>
              <w:contextualSpacing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344,3</w:t>
            </w:r>
          </w:p>
          <w:p w:rsidR="00FC4335" w:rsidRDefault="00FC4335" w:rsidP="00AB5EB4">
            <w:pPr>
              <w:widowControl w:val="0"/>
              <w:contextualSpacing/>
              <w:jc w:val="center"/>
              <w:rPr>
                <w:color w:val="000000"/>
                <w:szCs w:val="28"/>
              </w:rPr>
            </w:pPr>
          </w:p>
          <w:p w:rsidR="00FC4335" w:rsidRDefault="00FC4335" w:rsidP="00AB5EB4">
            <w:pPr>
              <w:widowControl w:val="0"/>
              <w:contextualSpacing/>
              <w:jc w:val="center"/>
              <w:rPr>
                <w:color w:val="000000"/>
                <w:szCs w:val="28"/>
              </w:rPr>
            </w:pPr>
          </w:p>
          <w:p w:rsidR="00FC4335" w:rsidRDefault="00FC4335" w:rsidP="00AB5EB4">
            <w:pPr>
              <w:widowControl w:val="0"/>
              <w:contextualSpacing/>
              <w:jc w:val="center"/>
              <w:rPr>
                <w:color w:val="000000"/>
                <w:szCs w:val="28"/>
              </w:rPr>
            </w:pPr>
          </w:p>
          <w:p w:rsidR="00FC4335" w:rsidRDefault="00FC4335" w:rsidP="00AB5EB4">
            <w:pPr>
              <w:widowControl w:val="0"/>
              <w:contextualSpacing/>
              <w:jc w:val="center"/>
              <w:rPr>
                <w:color w:val="000000"/>
                <w:szCs w:val="28"/>
              </w:rPr>
            </w:pPr>
          </w:p>
          <w:p w:rsidR="00FC4335" w:rsidRDefault="00FC4335" w:rsidP="00AB5EB4">
            <w:pPr>
              <w:widowControl w:val="0"/>
              <w:contextualSpacing/>
              <w:jc w:val="center"/>
              <w:rPr>
                <w:color w:val="000000"/>
                <w:szCs w:val="28"/>
              </w:rPr>
            </w:pPr>
          </w:p>
          <w:p w:rsidR="00FC4335" w:rsidRDefault="00FC4335" w:rsidP="00AB5EB4">
            <w:pPr>
              <w:widowControl w:val="0"/>
              <w:contextualSpacing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72,1</w:t>
            </w:r>
          </w:p>
          <w:p w:rsidR="00FC4335" w:rsidRDefault="00FC4335" w:rsidP="00AB5EB4">
            <w:pPr>
              <w:widowControl w:val="0"/>
              <w:contextualSpacing/>
              <w:jc w:val="center"/>
              <w:rPr>
                <w:color w:val="000000"/>
                <w:szCs w:val="28"/>
              </w:rPr>
            </w:pPr>
          </w:p>
          <w:p w:rsidR="00FC4335" w:rsidRDefault="00FC4335" w:rsidP="00AB5EB4">
            <w:pPr>
              <w:widowControl w:val="0"/>
              <w:contextualSpacing/>
              <w:jc w:val="center"/>
              <w:rPr>
                <w:color w:val="000000"/>
                <w:szCs w:val="28"/>
              </w:rPr>
            </w:pPr>
          </w:p>
          <w:p w:rsidR="00FC4335" w:rsidRDefault="00FC4335" w:rsidP="00AB5EB4">
            <w:pPr>
              <w:widowControl w:val="0"/>
              <w:contextualSpacing/>
              <w:jc w:val="center"/>
              <w:rPr>
                <w:color w:val="000000"/>
                <w:szCs w:val="28"/>
              </w:rPr>
            </w:pPr>
          </w:p>
          <w:p w:rsidR="00FC4335" w:rsidRDefault="00FC4335" w:rsidP="00AB5EB4">
            <w:pPr>
              <w:widowControl w:val="0"/>
              <w:contextualSpacing/>
              <w:jc w:val="center"/>
              <w:rPr>
                <w:color w:val="000000"/>
                <w:szCs w:val="28"/>
              </w:rPr>
            </w:pPr>
          </w:p>
          <w:p w:rsidR="00FC4335" w:rsidRDefault="00FC4335" w:rsidP="00AB5EB4">
            <w:pPr>
              <w:widowControl w:val="0"/>
              <w:contextualSpacing/>
              <w:jc w:val="center"/>
              <w:rPr>
                <w:color w:val="000000"/>
                <w:szCs w:val="28"/>
              </w:rPr>
            </w:pPr>
          </w:p>
          <w:p w:rsidR="00FC4335" w:rsidRDefault="00FC4335" w:rsidP="00AB5EB4">
            <w:pPr>
              <w:widowControl w:val="0"/>
              <w:contextualSpacing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7933,0</w:t>
            </w:r>
          </w:p>
        </w:tc>
        <w:tc>
          <w:tcPr>
            <w:tcW w:w="2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Приморский край, Владивостокский городской округ,</w:t>
            </w:r>
          </w:p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г. Владивосток,</w:t>
            </w:r>
          </w:p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ул. Шевченко, 17-а</w:t>
            </w:r>
          </w:p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color w:val="000000"/>
                <w:szCs w:val="28"/>
              </w:rPr>
            </w:pPr>
          </w:p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Приморский край, Владивостокский городской округ,</w:t>
            </w:r>
          </w:p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г. Владивосток,</w:t>
            </w:r>
          </w:p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ул. Шевченко, 17</w:t>
            </w:r>
          </w:p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color w:val="000000"/>
                <w:szCs w:val="28"/>
              </w:rPr>
            </w:pPr>
          </w:p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Приморский край, Владивостокский городской округ,</w:t>
            </w:r>
          </w:p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г. Владивосток,</w:t>
            </w:r>
          </w:p>
          <w:p w:rsidR="00FC4335" w:rsidRDefault="00FC4335" w:rsidP="00AB5EB4">
            <w:pPr>
              <w:widowControl w:val="0"/>
              <w:tabs>
                <w:tab w:val="left" w:pos="1080"/>
              </w:tabs>
              <w:contextualSpacing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ул. Шевченко, 17-а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4335" w:rsidRDefault="00FC4335" w:rsidP="00AB5EB4">
            <w:pPr>
              <w:widowControl w:val="0"/>
              <w:contextualSpacing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II-IV</w:t>
            </w:r>
          </w:p>
          <w:p w:rsidR="00FC4335" w:rsidRDefault="00FC4335" w:rsidP="00AB5EB4">
            <w:pPr>
              <w:widowControl w:val="0"/>
              <w:contextualSpacing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кварталы </w:t>
            </w:r>
          </w:p>
          <w:p w:rsidR="00FC4335" w:rsidRDefault="00FC4335" w:rsidP="00AB5EB4">
            <w:pPr>
              <w:widowControl w:val="0"/>
              <w:contextualSpacing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2026 года</w:t>
            </w:r>
          </w:p>
        </w:tc>
      </w:tr>
    </w:tbl>
    <w:p w:rsidR="00FC4335" w:rsidRPr="000D086D" w:rsidRDefault="00FC4335" w:rsidP="00FC4335">
      <w:pPr>
        <w:rPr>
          <w:sz w:val="2"/>
          <w:szCs w:val="2"/>
        </w:rPr>
      </w:pPr>
    </w:p>
    <w:p w:rsidR="00FC4335" w:rsidRPr="00B339EF" w:rsidRDefault="00FC4335" w:rsidP="00FC4335">
      <w:pPr>
        <w:ind w:firstLine="720"/>
        <w:rPr>
          <w:szCs w:val="28"/>
        </w:rPr>
      </w:pPr>
    </w:p>
    <w:p w:rsidR="00FC4335" w:rsidRPr="00B339EF" w:rsidRDefault="00FC4335" w:rsidP="00FC4335">
      <w:pPr>
        <w:ind w:firstLine="720"/>
        <w:rPr>
          <w:szCs w:val="28"/>
        </w:rPr>
      </w:pPr>
      <w:r w:rsidRPr="00B339EF">
        <w:rPr>
          <w:szCs w:val="28"/>
        </w:rPr>
        <w:t>СТАТЬЯ 2.</w:t>
      </w:r>
    </w:p>
    <w:p w:rsidR="00FC4335" w:rsidRPr="00B339EF" w:rsidRDefault="00FC4335" w:rsidP="00FC4335">
      <w:pPr>
        <w:ind w:firstLine="720"/>
        <w:jc w:val="both"/>
        <w:rPr>
          <w:szCs w:val="28"/>
        </w:rPr>
      </w:pPr>
      <w:r w:rsidRPr="00B339EF">
        <w:rPr>
          <w:szCs w:val="28"/>
        </w:rPr>
        <w:t>Настоящий Закон вступает в силу со дня его официального опубликования.</w:t>
      </w:r>
    </w:p>
    <w:p w:rsidR="00FC4335" w:rsidRPr="00B339EF" w:rsidRDefault="00FC4335" w:rsidP="00FC4335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FC4335" w:rsidRPr="00B339EF" w:rsidRDefault="00FC4335" w:rsidP="00FC4335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FC4335" w:rsidRPr="00B339EF" w:rsidRDefault="00FC4335" w:rsidP="00FC4335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FC4335" w:rsidRDefault="00FC4335" w:rsidP="00FC4335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B339EF">
        <w:rPr>
          <w:szCs w:val="28"/>
        </w:rPr>
        <w:t xml:space="preserve">Губернатор края                                                                             </w:t>
      </w:r>
      <w:r>
        <w:rPr>
          <w:szCs w:val="28"/>
        </w:rPr>
        <w:t xml:space="preserve"> </w:t>
      </w:r>
      <w:r w:rsidRPr="00B339EF">
        <w:rPr>
          <w:szCs w:val="28"/>
        </w:rPr>
        <w:t>О.Н. Кожемяко</w:t>
      </w:r>
    </w:p>
    <w:p w:rsidR="0074544B" w:rsidRDefault="0074544B" w:rsidP="00FC4335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74544B" w:rsidRDefault="0074544B" w:rsidP="0074544B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74544B" w:rsidRDefault="0074544B" w:rsidP="0074544B">
      <w:pPr>
        <w:jc w:val="both"/>
        <w:rPr>
          <w:szCs w:val="28"/>
        </w:rPr>
      </w:pPr>
      <w:r>
        <w:rPr>
          <w:szCs w:val="28"/>
        </w:rPr>
        <w:t>28 апреля 2026 года</w:t>
      </w:r>
    </w:p>
    <w:p w:rsidR="0074544B" w:rsidRDefault="0074544B" w:rsidP="0074544B">
      <w:pPr>
        <w:pStyle w:val="ConsPlusNormal"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99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-КЗ</w:t>
      </w:r>
    </w:p>
    <w:bookmarkEnd w:id="0"/>
    <w:p w:rsidR="0074544B" w:rsidRPr="00B339EF" w:rsidRDefault="0074544B" w:rsidP="00FC4335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FC4335" w:rsidRPr="00B339EF" w:rsidRDefault="00FC4335" w:rsidP="00FC4335">
      <w:pPr>
        <w:ind w:firstLine="709"/>
        <w:jc w:val="both"/>
        <w:rPr>
          <w:szCs w:val="28"/>
        </w:rPr>
      </w:pPr>
    </w:p>
    <w:p w:rsidR="00FC4335" w:rsidRPr="00B339EF" w:rsidRDefault="00FC4335" w:rsidP="00FC4335">
      <w:pPr>
        <w:ind w:firstLine="709"/>
        <w:jc w:val="both"/>
        <w:rPr>
          <w:szCs w:val="28"/>
        </w:rPr>
      </w:pPr>
    </w:p>
    <w:p w:rsidR="00BE0544" w:rsidRDefault="00BE0544" w:rsidP="00347DEE"/>
    <w:sectPr w:rsidR="00BE0544" w:rsidSect="00FC4335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0A5C" w:rsidRDefault="007E0A5C">
      <w:r>
        <w:separator/>
      </w:r>
    </w:p>
  </w:endnote>
  <w:endnote w:type="continuationSeparator" w:id="0">
    <w:p w:rsidR="007E0A5C" w:rsidRDefault="007E0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0A5C" w:rsidRDefault="007E0A5C">
      <w:r>
        <w:separator/>
      </w:r>
    </w:p>
  </w:footnote>
  <w:footnote w:type="continuationSeparator" w:id="0">
    <w:p w:rsidR="007E0A5C" w:rsidRDefault="007E0A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FC4335" w:rsidP="00FC433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263DD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4335"/>
    <w:rsid w:val="0003291F"/>
    <w:rsid w:val="00070CED"/>
    <w:rsid w:val="001F7DCB"/>
    <w:rsid w:val="00347DEE"/>
    <w:rsid w:val="00357555"/>
    <w:rsid w:val="00380EE1"/>
    <w:rsid w:val="003A180C"/>
    <w:rsid w:val="003B26E7"/>
    <w:rsid w:val="00413497"/>
    <w:rsid w:val="00455392"/>
    <w:rsid w:val="0047435B"/>
    <w:rsid w:val="005626BF"/>
    <w:rsid w:val="005A2827"/>
    <w:rsid w:val="006E2ABA"/>
    <w:rsid w:val="006F77C0"/>
    <w:rsid w:val="0074544B"/>
    <w:rsid w:val="007E0A5C"/>
    <w:rsid w:val="00832425"/>
    <w:rsid w:val="00835504"/>
    <w:rsid w:val="00927F8A"/>
    <w:rsid w:val="00AB70F9"/>
    <w:rsid w:val="00AC31EC"/>
    <w:rsid w:val="00AF3517"/>
    <w:rsid w:val="00B14397"/>
    <w:rsid w:val="00BC0675"/>
    <w:rsid w:val="00BE0544"/>
    <w:rsid w:val="00C263DD"/>
    <w:rsid w:val="00D102A9"/>
    <w:rsid w:val="00D34604"/>
    <w:rsid w:val="00DB61CE"/>
    <w:rsid w:val="00E34273"/>
    <w:rsid w:val="00E60B2A"/>
    <w:rsid w:val="00E84328"/>
    <w:rsid w:val="00F16521"/>
    <w:rsid w:val="00F23036"/>
    <w:rsid w:val="00F704C7"/>
    <w:rsid w:val="00FC433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314BB5"/>
  <w15:docId w15:val="{A9EE08FA-EB4C-437A-B784-AFBAE1FF4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qFormat/>
    <w:rsid w:val="00FC4335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ConsNormal">
    <w:name w:val="ConsNormal"/>
    <w:qFormat/>
    <w:rsid w:val="00FC4335"/>
    <w:pPr>
      <w:widowControl w:val="0"/>
      <w:suppressAutoHyphens/>
      <w:overflowPunct w:val="0"/>
      <w:ind w:firstLine="720"/>
    </w:pPr>
    <w:rPr>
      <w:rFonts w:ascii="Arial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FC4335"/>
    <w:rPr>
      <w:sz w:val="28"/>
    </w:rPr>
  </w:style>
  <w:style w:type="paragraph" w:styleId="a6">
    <w:name w:val="Balloon Text"/>
    <w:basedOn w:val="a"/>
    <w:link w:val="a7"/>
    <w:semiHidden/>
    <w:unhideWhenUsed/>
    <w:rsid w:val="00FC433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FC433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7454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6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2026-04-23T22:52:00Z</cp:lastPrinted>
  <dcterms:created xsi:type="dcterms:W3CDTF">2026-04-28T04:59:00Z</dcterms:created>
  <dcterms:modified xsi:type="dcterms:W3CDTF">2026-04-28T04:59:00Z</dcterms:modified>
</cp:coreProperties>
</file>