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89293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B1F80" w:rsidRDefault="00FB1F80" w:rsidP="00FB1F80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ИЗМЕНЕНИЯ В СТАТЬЮ 2 ЗАКОНА ПРИМОРСКОГО КРАЯ "О СОЦИАЛЬНОЙ ПОДДЕРЖКЕ В ПРИМОРСКОМ КРАЕ </w:t>
      </w:r>
    </w:p>
    <w:p w:rsidR="00FB1F80" w:rsidRDefault="00FB1F80" w:rsidP="00FB1F8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ГЕРОЕВ РОССИЙСКОЙ ФЕДЕРАЦИИ, ГЕРОЕВ ПРИМОРЬЯ </w:t>
      </w:r>
    </w:p>
    <w:p w:rsidR="00FB1F80" w:rsidRDefault="00FB1F80" w:rsidP="00FB1F8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 ЧЛЕНОВ ИХ СЕМЕЙ"</w:t>
      </w:r>
    </w:p>
    <w:p w:rsidR="00FB1F80" w:rsidRPr="00507738" w:rsidRDefault="00FB1F80" w:rsidP="00FB1F80">
      <w:pPr>
        <w:pStyle w:val="a3"/>
        <w:jc w:val="center"/>
        <w:rPr>
          <w:szCs w:val="28"/>
        </w:rPr>
      </w:pPr>
    </w:p>
    <w:p w:rsidR="00FB1F80" w:rsidRPr="00990B5D" w:rsidRDefault="00FB1F80" w:rsidP="00FB1F80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апреля </w:t>
      </w:r>
      <w:r>
        <w:rPr>
          <w:szCs w:val="28"/>
        </w:rPr>
        <w:br/>
        <w:t>2026 года</w:t>
      </w:r>
    </w:p>
    <w:p w:rsidR="00FB1F80" w:rsidRDefault="00FB1F80" w:rsidP="00FB1F80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</w:p>
    <w:p w:rsidR="00FB1F80" w:rsidRPr="001B0DEF" w:rsidRDefault="00FB1F80" w:rsidP="00FB1F80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EF">
        <w:rPr>
          <w:rFonts w:ascii="Times New Roman" w:hAnsi="Times New Roman" w:cs="Times New Roman"/>
          <w:sz w:val="28"/>
          <w:szCs w:val="28"/>
        </w:rPr>
        <w:t>СТАТЬЯ 1.</w:t>
      </w:r>
    </w:p>
    <w:p w:rsidR="00FB1F80" w:rsidRDefault="00FB1F80" w:rsidP="00FB1F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2 </w:t>
      </w:r>
      <w:r w:rsidRPr="001B0DEF">
        <w:rPr>
          <w:szCs w:val="28"/>
        </w:rPr>
        <w:t>Закон</w:t>
      </w:r>
      <w:r>
        <w:rPr>
          <w:szCs w:val="28"/>
        </w:rPr>
        <w:t>а</w:t>
      </w:r>
      <w:r w:rsidRPr="001B0DEF">
        <w:rPr>
          <w:szCs w:val="28"/>
        </w:rPr>
        <w:t xml:space="preserve"> Приморского края от </w:t>
      </w:r>
      <w:r>
        <w:rPr>
          <w:szCs w:val="28"/>
        </w:rPr>
        <w:t>25 сентября 2025 года № 856-КЗ "О социальной поддержке в Приморском крае Героев Российской Федерации, Героев Приморья и членов их семей" следующее изменение:</w:t>
      </w:r>
    </w:p>
    <w:p w:rsidR="00FB1F80" w:rsidRDefault="00FB1F80" w:rsidP="00FB1F80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>
        <w:rPr>
          <w:sz w:val="28"/>
          <w:szCs w:val="28"/>
        </w:rPr>
        <w:t>в пункте 2 слова "со статьей 3</w:t>
      </w:r>
      <w:r w:rsidRPr="009F5D2B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" заменить словами "со статьей 4".</w:t>
      </w:r>
    </w:p>
    <w:p w:rsidR="00FB1F80" w:rsidRDefault="00FB1F80" w:rsidP="00FB1F80">
      <w:pPr>
        <w:pStyle w:val="Style5"/>
        <w:widowControl/>
        <w:spacing w:line="240" w:lineRule="auto"/>
        <w:ind w:firstLine="697"/>
        <w:rPr>
          <w:sz w:val="28"/>
          <w:szCs w:val="28"/>
        </w:rPr>
      </w:pPr>
    </w:p>
    <w:p w:rsidR="00FB1F80" w:rsidRPr="000331BF" w:rsidRDefault="00FB1F80" w:rsidP="00FB1F80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 w:rsidRPr="000331B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0331BF">
        <w:rPr>
          <w:sz w:val="28"/>
          <w:szCs w:val="28"/>
        </w:rPr>
        <w:t>.</w:t>
      </w:r>
    </w:p>
    <w:p w:rsidR="00FB1F80" w:rsidRDefault="00FB1F80" w:rsidP="00FB1F80">
      <w:pPr>
        <w:pStyle w:val="1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331BF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FB1F80" w:rsidRDefault="00FB1F80" w:rsidP="00FB1F80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FB1F80" w:rsidRPr="000331BF" w:rsidRDefault="00FB1F80" w:rsidP="00FB1F80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FB1F80" w:rsidRPr="000331BF" w:rsidRDefault="00FB1F80" w:rsidP="00FB1F80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FB1F80" w:rsidRDefault="00FB1F80" w:rsidP="00FB1F8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31BF">
        <w:rPr>
          <w:rFonts w:ascii="Times New Roman" w:hAnsi="Times New Roman" w:cs="Times New Roman"/>
          <w:sz w:val="28"/>
          <w:szCs w:val="28"/>
        </w:rPr>
        <w:t>Губернатор края</w:t>
      </w:r>
      <w:r w:rsidRPr="00D929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Кожемяко</w:t>
      </w:r>
    </w:p>
    <w:p w:rsidR="00E172E6" w:rsidRDefault="00E172E6" w:rsidP="00FB1F8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72E6" w:rsidRPr="00E172E6" w:rsidRDefault="00E172E6" w:rsidP="00E172E6">
      <w:pPr>
        <w:jc w:val="both"/>
        <w:rPr>
          <w:szCs w:val="28"/>
        </w:rPr>
      </w:pPr>
      <w:bookmarkStart w:id="0" w:name="_GoBack"/>
      <w:r w:rsidRPr="00E172E6">
        <w:rPr>
          <w:szCs w:val="28"/>
        </w:rPr>
        <w:t>г. Владивосток</w:t>
      </w:r>
    </w:p>
    <w:p w:rsidR="00E172E6" w:rsidRPr="00E172E6" w:rsidRDefault="00E172E6" w:rsidP="00E172E6">
      <w:pPr>
        <w:jc w:val="both"/>
        <w:rPr>
          <w:szCs w:val="28"/>
        </w:rPr>
      </w:pPr>
      <w:r w:rsidRPr="00E172E6">
        <w:rPr>
          <w:szCs w:val="28"/>
        </w:rPr>
        <w:t>28 апреля 2026 года</w:t>
      </w:r>
    </w:p>
    <w:p w:rsidR="00E172E6" w:rsidRPr="00E172E6" w:rsidRDefault="00E172E6" w:rsidP="00E172E6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72E6">
        <w:rPr>
          <w:rFonts w:ascii="Times New Roman" w:hAnsi="Times New Roman" w:cs="Times New Roman"/>
          <w:sz w:val="28"/>
          <w:szCs w:val="28"/>
        </w:rPr>
        <w:t>№ 99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172E6"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93D" w:rsidRDefault="00DA593D">
      <w:r>
        <w:separator/>
      </w:r>
    </w:p>
  </w:endnote>
  <w:endnote w:type="continuationSeparator" w:id="0">
    <w:p w:rsidR="00DA593D" w:rsidRDefault="00DA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93D" w:rsidRDefault="00DA593D">
      <w:r>
        <w:separator/>
      </w:r>
    </w:p>
  </w:footnote>
  <w:footnote w:type="continuationSeparator" w:id="0">
    <w:p w:rsidR="00DA593D" w:rsidRDefault="00DA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1F80"/>
    <w:rsid w:val="0003291F"/>
    <w:rsid w:val="00070CED"/>
    <w:rsid w:val="00194E13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A593D"/>
    <w:rsid w:val="00DB61CE"/>
    <w:rsid w:val="00E172E6"/>
    <w:rsid w:val="00E34273"/>
    <w:rsid w:val="00E60B2A"/>
    <w:rsid w:val="00E84328"/>
    <w:rsid w:val="00F16521"/>
    <w:rsid w:val="00F23036"/>
    <w:rsid w:val="00F704C7"/>
    <w:rsid w:val="00FB1F8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83206"/>
  <w15:docId w15:val="{4AD3E30A-3125-4B45-8D80-9EEC1A43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B1F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B1F80"/>
    <w:rPr>
      <w:sz w:val="28"/>
    </w:rPr>
  </w:style>
  <w:style w:type="paragraph" w:customStyle="1" w:styleId="Style7">
    <w:name w:val="Style7"/>
    <w:basedOn w:val="a"/>
    <w:uiPriority w:val="99"/>
    <w:rsid w:val="00FB1F80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FB1F80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FB1F80"/>
    <w:pPr>
      <w:widowControl w:val="0"/>
      <w:autoSpaceDE w:val="0"/>
      <w:autoSpaceDN w:val="0"/>
      <w:adjustRightInd w:val="0"/>
      <w:spacing w:line="309" w:lineRule="exact"/>
      <w:ind w:firstLine="682"/>
      <w:jc w:val="both"/>
    </w:pPr>
    <w:rPr>
      <w:sz w:val="24"/>
      <w:szCs w:val="24"/>
    </w:rPr>
  </w:style>
  <w:style w:type="paragraph" w:customStyle="1" w:styleId="10">
    <w:name w:val="Обычный1"/>
    <w:qFormat/>
    <w:rsid w:val="00FB1F80"/>
    <w:pPr>
      <w:widowControl w:val="0"/>
      <w:suppressAutoHyphens/>
    </w:pPr>
    <w:rPr>
      <w:rFonts w:ascii="Courier New" w:eastAsia="Tahoma" w:hAnsi="Courier New" w:cs="Noto Sans Devanagari"/>
      <w:kern w:val="2"/>
      <w:sz w:val="24"/>
      <w:szCs w:val="24"/>
      <w:lang w:eastAsia="zh-CN" w:bidi="hi-IN"/>
    </w:rPr>
  </w:style>
  <w:style w:type="paragraph" w:styleId="a6">
    <w:name w:val="Balloon Text"/>
    <w:basedOn w:val="a"/>
    <w:link w:val="a7"/>
    <w:semiHidden/>
    <w:unhideWhenUsed/>
    <w:rsid w:val="00FB1F8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B1F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1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2026-04-23T00:16:00Z</cp:lastPrinted>
  <dcterms:created xsi:type="dcterms:W3CDTF">2026-04-28T04:49:00Z</dcterms:created>
  <dcterms:modified xsi:type="dcterms:W3CDTF">2026-04-28T04:49:00Z</dcterms:modified>
</cp:coreProperties>
</file>